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31B" w:rsidRPr="0053231B" w:rsidRDefault="0053231B" w:rsidP="0053231B">
      <w:pPr>
        <w:keepNext/>
        <w:spacing w:after="600" w:line="276" w:lineRule="auto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  <w:r w:rsidRPr="0053231B">
        <w:rPr>
          <w:rFonts w:ascii="Arial" w:hAnsi="Arial" w:cs="Arial"/>
          <w:bCs/>
          <w:sz w:val="24"/>
          <w:szCs w:val="24"/>
        </w:rPr>
        <w:t xml:space="preserve">Załącznik nr </w:t>
      </w:r>
      <w:r w:rsidR="0080347D" w:rsidRPr="0080347D">
        <w:rPr>
          <w:rFonts w:ascii="Arial" w:hAnsi="Arial" w:cs="Arial"/>
          <w:bCs/>
          <w:sz w:val="24"/>
          <w:szCs w:val="24"/>
        </w:rPr>
        <w:t>1</w:t>
      </w:r>
      <w:r w:rsidRPr="0053231B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53231B" w:rsidRPr="0053231B" w:rsidTr="009E0151"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3231B" w:rsidRPr="0053231B" w:rsidRDefault="0053231B" w:rsidP="0053231B">
            <w:pPr>
              <w:spacing w:before="240" w:after="24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</w:pPr>
            <w:r w:rsidRPr="0053231B"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  <w:t>SZCZEGÓŁOWY OPIS PRZEDMIOTU ZAMÓWIENIA</w:t>
            </w:r>
          </w:p>
        </w:tc>
      </w:tr>
    </w:tbl>
    <w:p w:rsidR="0053231B" w:rsidRPr="0053231B" w:rsidRDefault="0053231B" w:rsidP="0053231B">
      <w:pPr>
        <w:pStyle w:val="Nagwek4"/>
        <w:spacing w:before="0" w:line="240" w:lineRule="auto"/>
        <w:jc w:val="left"/>
        <w:rPr>
          <w:rFonts w:cs="Arial"/>
          <w:sz w:val="48"/>
          <w:szCs w:val="48"/>
        </w:rPr>
      </w:pPr>
    </w:p>
    <w:tbl>
      <w:tblPr>
        <w:tblW w:w="14034" w:type="dxa"/>
        <w:tblInd w:w="108" w:type="dxa"/>
        <w:tblLook w:val="04A0" w:firstRow="1" w:lastRow="0" w:firstColumn="1" w:lastColumn="0" w:noHBand="0" w:noVBand="1"/>
      </w:tblPr>
      <w:tblGrid>
        <w:gridCol w:w="2269"/>
        <w:gridCol w:w="11765"/>
      </w:tblGrid>
      <w:tr w:rsidR="0053231B" w:rsidRPr="0053231B" w:rsidTr="009E0151">
        <w:tc>
          <w:tcPr>
            <w:tcW w:w="2269" w:type="dxa"/>
            <w:shd w:val="clear" w:color="auto" w:fill="auto"/>
          </w:tcPr>
          <w:p w:rsidR="0053231B" w:rsidRPr="0053231B" w:rsidRDefault="0053231B" w:rsidP="0053231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31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5" w:type="dxa"/>
            <w:shd w:val="clear" w:color="auto" w:fill="auto"/>
          </w:tcPr>
          <w:p w:rsidR="0053231B" w:rsidRPr="0053231B" w:rsidRDefault="0080347D" w:rsidP="005323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347D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53231B" w:rsidRPr="0053231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347D" w:rsidRPr="0053231B" w:rsidTr="00344634">
        <w:tc>
          <w:tcPr>
            <w:tcW w:w="2269" w:type="dxa"/>
            <w:shd w:val="clear" w:color="auto" w:fill="auto"/>
          </w:tcPr>
          <w:p w:rsidR="0080347D" w:rsidRPr="0053231B" w:rsidRDefault="0080347D" w:rsidP="003446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31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5" w:type="dxa"/>
            <w:shd w:val="clear" w:color="auto" w:fill="auto"/>
          </w:tcPr>
          <w:p w:rsidR="0080347D" w:rsidRPr="0053231B" w:rsidRDefault="0080347D" w:rsidP="003446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347D">
              <w:rPr>
                <w:rFonts w:ascii="Arial" w:hAnsi="Arial" w:cs="Arial"/>
                <w:bCs/>
                <w:sz w:val="24"/>
                <w:szCs w:val="24"/>
              </w:rPr>
              <w:t>KA-2/0</w:t>
            </w:r>
            <w:r w:rsidR="00476659">
              <w:rPr>
                <w:rFonts w:ascii="Arial" w:hAnsi="Arial" w:cs="Arial"/>
                <w:bCs/>
                <w:sz w:val="24"/>
                <w:szCs w:val="24"/>
              </w:rPr>
              <w:t>55</w:t>
            </w:r>
            <w:bookmarkStart w:id="0" w:name="_GoBack"/>
            <w:bookmarkEnd w:id="0"/>
            <w:r w:rsidRPr="0080347D">
              <w:rPr>
                <w:rFonts w:ascii="Arial" w:hAnsi="Arial" w:cs="Arial"/>
                <w:bCs/>
                <w:sz w:val="24"/>
                <w:szCs w:val="24"/>
              </w:rPr>
              <w:t>/2024</w:t>
            </w:r>
          </w:p>
        </w:tc>
      </w:tr>
    </w:tbl>
    <w:p w:rsidR="0064547C" w:rsidRDefault="0064547C" w:rsidP="0064547C">
      <w:pPr>
        <w:rPr>
          <w:sz w:val="24"/>
        </w:rPr>
      </w:pPr>
    </w:p>
    <w:p w:rsidR="005220EA" w:rsidRDefault="0064547C" w:rsidP="0064547C">
      <w:pPr>
        <w:rPr>
          <w:rFonts w:ascii="Arial" w:hAnsi="Arial" w:cs="Arial"/>
          <w:b/>
          <w:sz w:val="24"/>
        </w:rPr>
      </w:pPr>
      <w:r w:rsidRPr="00477332">
        <w:rPr>
          <w:rFonts w:ascii="Arial" w:hAnsi="Arial" w:cs="Arial"/>
          <w:b/>
          <w:sz w:val="24"/>
        </w:rPr>
        <w:t>Dokumentacja którą Zamawiający posiada znajduje się na wirtualnym dysku ("w chmurze") pod linkiem:</w:t>
      </w:r>
    </w:p>
    <w:p w:rsidR="00AD600A" w:rsidRDefault="00AD600A" w:rsidP="0064547C">
      <w:pPr>
        <w:rPr>
          <w:rFonts w:ascii="Arial" w:hAnsi="Arial" w:cs="Arial"/>
          <w:b/>
          <w:sz w:val="24"/>
        </w:rPr>
      </w:pPr>
    </w:p>
    <w:p w:rsidR="00AD600A" w:rsidRDefault="00476659" w:rsidP="00AD600A">
      <w:pPr>
        <w:pStyle w:val="Zwykytekst"/>
      </w:pPr>
      <w:hyperlink r:id="rId6" w:history="1">
        <w:r w:rsidR="00AD600A">
          <w:rPr>
            <w:rStyle w:val="Hipercze"/>
          </w:rPr>
          <w:t>https://mckpk-my.sharepoint.com/:u:/g/personal/andrzej_herod_admin_pk_edu_pl/EWNAOQ6qipBOmmYpNEiG6JcBt-HnDBS9rTJ1UZCt8BuxXQ?e=mQinn7</w:t>
        </w:r>
      </w:hyperlink>
    </w:p>
    <w:p w:rsidR="00AD600A" w:rsidRDefault="00AD600A" w:rsidP="0064547C">
      <w:pPr>
        <w:rPr>
          <w:rFonts w:ascii="Arial" w:hAnsi="Arial" w:cs="Arial"/>
          <w:b/>
          <w:sz w:val="24"/>
        </w:rPr>
      </w:pPr>
    </w:p>
    <w:sectPr w:rsidR="00AD600A" w:rsidSect="009E0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31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5E3" w:rsidRDefault="00BC65E3">
      <w:r>
        <w:separator/>
      </w:r>
    </w:p>
  </w:endnote>
  <w:endnote w:type="continuationSeparator" w:id="0">
    <w:p w:rsidR="00BC65E3" w:rsidRDefault="00BC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220EA" w:rsidRDefault="005220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E0151" w:rsidRDefault="009E0151" w:rsidP="009E0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20EA" w:rsidRDefault="009E0151" w:rsidP="009E0151">
    <w:pPr>
      <w:pStyle w:val="Stopka"/>
      <w:tabs>
        <w:tab w:val="clear" w:pos="4536"/>
        <w:tab w:val="clear" w:pos="9072"/>
        <w:tab w:val="right" w:pos="14002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Datacomp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20EA" w:rsidRDefault="005220EA">
    <w:pPr>
      <w:pStyle w:val="Stopka"/>
      <w:tabs>
        <w:tab w:val="clear" w:pos="4536"/>
      </w:tabs>
      <w:jc w:val="center"/>
    </w:pPr>
  </w:p>
  <w:p w:rsidR="005220EA" w:rsidRDefault="005220E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5E3" w:rsidRDefault="00BC65E3">
      <w:r>
        <w:separator/>
      </w:r>
    </w:p>
  </w:footnote>
  <w:footnote w:type="continuationSeparator" w:id="0">
    <w:p w:rsidR="00BC65E3" w:rsidRDefault="00BC6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7D" w:rsidRDefault="00803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7D" w:rsidRDefault="00803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378"/>
    <w:rsid w:val="001A34F9"/>
    <w:rsid w:val="00476659"/>
    <w:rsid w:val="00477332"/>
    <w:rsid w:val="005220EA"/>
    <w:rsid w:val="0053231B"/>
    <w:rsid w:val="0064547C"/>
    <w:rsid w:val="0080347D"/>
    <w:rsid w:val="009E0151"/>
    <w:rsid w:val="00AD600A"/>
    <w:rsid w:val="00BC65E3"/>
    <w:rsid w:val="00CB63EF"/>
    <w:rsid w:val="00DD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333B03"/>
  <w15:chartTrackingRefBased/>
  <w15:docId w15:val="{57F648E1-D093-4E12-8961-C89C2D01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styleId="Hipercze">
    <w:name w:val="Hyperlink"/>
    <w:uiPriority w:val="99"/>
    <w:semiHidden/>
    <w:unhideWhenUsed/>
    <w:rsid w:val="00AD600A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D600A"/>
    <w:rPr>
      <w:rFonts w:ascii="Calibri" w:eastAsia="Calibri" w:hAnsi="Calibri" w:cs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D600A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ckpk-my.sharepoint.com/:u:/g/personal/andrzej_herod_admin_pk_edu_pl/EWNAOQ6qipBOmmYpNEiG6JcBt-HnDBS9rTJ1UZCt8BuxXQ?e=mQinn7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51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3</cp:revision>
  <cp:lastPrinted>2000-12-12T17:01:00Z</cp:lastPrinted>
  <dcterms:created xsi:type="dcterms:W3CDTF">2024-06-13T08:06:00Z</dcterms:created>
  <dcterms:modified xsi:type="dcterms:W3CDTF">2024-06-13T08:07:00Z</dcterms:modified>
</cp:coreProperties>
</file>