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570E6" w:rsidRPr="00B570E6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B570E6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570E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Dostawy gwoździ śródszpikowych oraz gwoździ </w:t>
            </w:r>
            <w:r w:rsidR="005B5E8F" w:rsidRPr="00B570E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śródszpikowych</w:t>
            </w:r>
            <w:bookmarkStart w:id="1" w:name="_GoBack"/>
            <w:bookmarkEnd w:id="1"/>
            <w:r w:rsidRPr="00B570E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gamma ujętych w 2 zadaniach asortymentowych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570E6" w:rsidRPr="00A2540E" w:rsidTr="00CD2571">
        <w:tc>
          <w:tcPr>
            <w:tcW w:w="2269" w:type="dxa"/>
            <w:shd w:val="clear" w:color="auto" w:fill="auto"/>
          </w:tcPr>
          <w:p w:rsidR="00B570E6" w:rsidRPr="00A2540E" w:rsidRDefault="00B570E6" w:rsidP="00CD257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570E6" w:rsidRPr="00A2540E" w:rsidRDefault="00B570E6" w:rsidP="00CD257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570E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NZ-26-2024-40-D-P-AC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570E6" w:rsidRPr="00B570E6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B570E6" w:rsidRPr="00B570E6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B570E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570E6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3847" w:rsidRDefault="007D3847" w:rsidP="00025386">
      <w:pPr>
        <w:spacing w:after="0" w:line="240" w:lineRule="auto"/>
      </w:pPr>
      <w:r>
        <w:separator/>
      </w:r>
    </w:p>
  </w:endnote>
  <w:endnote w:type="continuationSeparator" w:id="0">
    <w:p w:rsidR="007D3847" w:rsidRDefault="007D384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70E6" w:rsidRDefault="00B570E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5B5E8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5E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5E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70E6" w:rsidRDefault="00B570E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3847" w:rsidRDefault="007D3847" w:rsidP="00025386">
      <w:pPr>
        <w:spacing w:after="0" w:line="240" w:lineRule="auto"/>
      </w:pPr>
      <w:r>
        <w:separator/>
      </w:r>
    </w:p>
  </w:footnote>
  <w:footnote w:type="continuationSeparator" w:id="0">
    <w:p w:rsidR="007D3847" w:rsidRDefault="007D384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70E6" w:rsidRDefault="00B570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70E6" w:rsidRDefault="00B570E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70E6" w:rsidRDefault="00B570E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3847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5B5E8F"/>
    <w:rsid w:val="00620476"/>
    <w:rsid w:val="00657A47"/>
    <w:rsid w:val="00745A44"/>
    <w:rsid w:val="00751F41"/>
    <w:rsid w:val="007666D6"/>
    <w:rsid w:val="007A2C38"/>
    <w:rsid w:val="007D3847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570E6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310FA32-BCD5-4FDE-9CD5-5C55A90F3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207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3</cp:revision>
  <dcterms:created xsi:type="dcterms:W3CDTF">2024-06-13T06:28:00Z</dcterms:created>
  <dcterms:modified xsi:type="dcterms:W3CDTF">2024-06-13T06:46:00Z</dcterms:modified>
</cp:coreProperties>
</file>