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C12E2" w:rsidRPr="00EC12E2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EC12E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12E2">
        <w:rPr>
          <w:rFonts w:ascii="Arial" w:hAnsi="Arial" w:cs="Arial"/>
        </w:rPr>
        <w:t>Szpital Powiatowy w Limanowej Imienia Miłosierdzia Bożego</w:t>
      </w:r>
    </w:p>
    <w:p w:rsidR="005D05C3" w:rsidRPr="0012157F" w:rsidRDefault="00EC12E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12E2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EC12E2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EC12E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C12E2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EC12E2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12E2" w:rsidRPr="0012157F" w:rsidTr="00CD2571">
        <w:tc>
          <w:tcPr>
            <w:tcW w:w="9104" w:type="dxa"/>
            <w:shd w:val="clear" w:color="auto" w:fill="D9D9D9"/>
          </w:tcPr>
          <w:p w:rsidR="00EC12E2" w:rsidRPr="0012157F" w:rsidRDefault="00EC12E2" w:rsidP="00CD257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C12E2" w:rsidRPr="00094F76" w:rsidRDefault="00EC12E2" w:rsidP="00CD257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C12E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C12E2" w:rsidRPr="004B5FB1" w:rsidRDefault="00EC12E2" w:rsidP="00CD257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EC12E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1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gwoździ śródszpikowych oraz gwoździ </w:t>
            </w:r>
            <w:r w:rsidR="000C2497" w:rsidRPr="00EC1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śródszpikowych</w:t>
            </w:r>
            <w:bookmarkStart w:id="0" w:name="_GoBack"/>
            <w:bookmarkEnd w:id="0"/>
            <w:r w:rsidRPr="00EC1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gamma ujętych w 2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12E2" w:rsidRPr="00A2540E" w:rsidTr="00CD2571">
        <w:tc>
          <w:tcPr>
            <w:tcW w:w="2269" w:type="dxa"/>
            <w:shd w:val="clear" w:color="auto" w:fill="auto"/>
          </w:tcPr>
          <w:p w:rsidR="00EC12E2" w:rsidRPr="00A2540E" w:rsidRDefault="00EC12E2" w:rsidP="00CD25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12E2" w:rsidRPr="00A2540E" w:rsidRDefault="00EC12E2" w:rsidP="00CD25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C12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NZ-26-2024-40-D-P-AC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C12E2" w:rsidRPr="00EC12E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="00737A9E">
        <w:rPr>
          <w:rFonts w:ascii="Arial" w:hAnsi="Arial" w:cs="Arial"/>
          <w:sz w:val="24"/>
          <w:szCs w:val="24"/>
        </w:rPr>
        <w:t xml:space="preserve"> 109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C12E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C12E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E06" w:rsidRDefault="00253E06" w:rsidP="0038231F">
      <w:pPr>
        <w:spacing w:after="0" w:line="240" w:lineRule="auto"/>
      </w:pPr>
      <w:r>
        <w:separator/>
      </w:r>
    </w:p>
  </w:endnote>
  <w:endnote w:type="continuationSeparator" w:id="0">
    <w:p w:rsidR="00253E06" w:rsidRDefault="00253E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2E2" w:rsidRDefault="00EC12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249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249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2E2" w:rsidRDefault="00EC12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E06" w:rsidRDefault="00253E06" w:rsidP="0038231F">
      <w:pPr>
        <w:spacing w:after="0" w:line="240" w:lineRule="auto"/>
      </w:pPr>
      <w:r>
        <w:separator/>
      </w:r>
    </w:p>
  </w:footnote>
  <w:footnote w:type="continuationSeparator" w:id="0">
    <w:p w:rsidR="00253E06" w:rsidRDefault="00253E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2E2" w:rsidRDefault="00EC12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2E2" w:rsidRDefault="00EC12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2E2" w:rsidRDefault="00EC12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E0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2497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3E06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7A9E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12E2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237C137-DE8E-4FCE-BD60-01C7AE8D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99CFC-E31B-4EB9-A28C-C9D43209C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2016-07-26T10:32:00Z</cp:lastPrinted>
  <dcterms:created xsi:type="dcterms:W3CDTF">2024-06-13T06:28:00Z</dcterms:created>
  <dcterms:modified xsi:type="dcterms:W3CDTF">2024-06-13T06:46:00Z</dcterms:modified>
</cp:coreProperties>
</file>