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360A1" w14:textId="77777777" w:rsidR="00DA3238" w:rsidRDefault="00DA3238" w:rsidP="00DA3238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6D5EC798" w14:textId="3235B85D" w:rsidR="00DA3238" w:rsidRPr="00A36B6F" w:rsidRDefault="00DA3238" w:rsidP="00DA3238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2F104E">
        <w:rPr>
          <w:rFonts w:ascii="Arial" w:hAnsi="Arial" w:cs="Arial"/>
          <w:b/>
          <w:sz w:val="20"/>
          <w:szCs w:val="20"/>
        </w:rPr>
        <w:t>0</w:t>
      </w:r>
      <w:r w:rsidR="00FE376B">
        <w:rPr>
          <w:rFonts w:ascii="Arial" w:hAnsi="Arial" w:cs="Arial"/>
          <w:b/>
          <w:sz w:val="20"/>
          <w:szCs w:val="20"/>
        </w:rPr>
        <w:t>47</w:t>
      </w:r>
      <w:r>
        <w:rPr>
          <w:rFonts w:ascii="Arial" w:hAnsi="Arial" w:cs="Arial"/>
          <w:b/>
          <w:sz w:val="20"/>
          <w:szCs w:val="20"/>
        </w:rPr>
        <w:t>/202</w:t>
      </w:r>
      <w:r w:rsidR="00FE376B">
        <w:rPr>
          <w:rFonts w:ascii="Arial" w:hAnsi="Arial" w:cs="Arial"/>
          <w:b/>
          <w:sz w:val="20"/>
          <w:szCs w:val="20"/>
        </w:rPr>
        <w:t>4</w:t>
      </w:r>
    </w:p>
    <w:p w14:paraId="1466942A" w14:textId="414D9F90" w:rsidR="00DA3238" w:rsidRPr="00E0118F" w:rsidRDefault="00DA3238" w:rsidP="00DA3238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3E4ECC8D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700A0706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4BBC6E29" w14:textId="77777777" w:rsidR="00DA3238" w:rsidRPr="00E0118F" w:rsidRDefault="00DA3238" w:rsidP="00DA3238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16DAF3D6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68C92385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76489CD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370720D7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783A7C2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00C7742E" w14:textId="77777777" w:rsidR="00DA3238" w:rsidRPr="00E0118F" w:rsidRDefault="00DA3238" w:rsidP="00DA3238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C0ACBF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0B029C0" w14:textId="77777777" w:rsidR="00DA3238" w:rsidRPr="00E0118F" w:rsidRDefault="00DA3238" w:rsidP="00DA3238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13E94A0" w14:textId="77777777" w:rsidR="00DA3238" w:rsidRPr="00E0118F" w:rsidRDefault="00DA3238" w:rsidP="00DA3238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A3238" w:rsidRPr="00E0118F" w14:paraId="28B986C7" w14:textId="77777777" w:rsidTr="003D0AB1">
        <w:tc>
          <w:tcPr>
            <w:tcW w:w="9212" w:type="dxa"/>
            <w:shd w:val="clear" w:color="auto" w:fill="D9D9D9"/>
          </w:tcPr>
          <w:p w14:paraId="18D88ADB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4653A709" w14:textId="1A6DF53A" w:rsidR="00DA3238" w:rsidRPr="00E0118F" w:rsidRDefault="00DA3238" w:rsidP="003D0AB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FC4C29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FC4C29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FC4C29">
              <w:rPr>
                <w:rFonts w:ascii="Arial" w:hAnsi="Arial" w:cs="Arial"/>
                <w:sz w:val="20"/>
                <w:szCs w:val="20"/>
              </w:rPr>
              <w:t>5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123BD5F2" w14:textId="77777777" w:rsidR="00DA3238" w:rsidRDefault="00DA3238" w:rsidP="003D0AB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C8B57F1" w14:textId="77777777" w:rsidR="00DA3238" w:rsidRPr="00E0118F" w:rsidRDefault="00DA3238" w:rsidP="003D0AB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70744C0B" w14:textId="77777777" w:rsidR="00DA323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38963456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7562A845" w14:textId="77777777" w:rsidR="00DA3238" w:rsidRPr="00A26508" w:rsidRDefault="00DA3238" w:rsidP="00DA3238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64DE67E2" w14:textId="62B4BB55" w:rsidR="00DA3238" w:rsidRPr="006F6FC8" w:rsidRDefault="00DA3238" w:rsidP="00DA3238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6E1032" w:rsidRPr="006E1032">
        <w:rPr>
          <w:rFonts w:ascii="Arial" w:hAnsi="Arial" w:cs="Arial"/>
          <w:b/>
          <w:szCs w:val="20"/>
        </w:rPr>
        <w:t>Dostawa sprzętu komputerowego dla Katedry Automatyki i Informatyki E-1</w:t>
      </w:r>
      <w:r w:rsidRPr="006F6FC8">
        <w:rPr>
          <w:rFonts w:ascii="Arial" w:hAnsi="Arial" w:cs="Arial"/>
          <w:b/>
          <w:szCs w:val="20"/>
        </w:rPr>
        <w:t>”</w:t>
      </w:r>
    </w:p>
    <w:p w14:paraId="7A4301FE" w14:textId="77777777" w:rsidR="008F6624" w:rsidRDefault="008F6624" w:rsidP="00DA32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BE59C38" w14:textId="0106BB10" w:rsidR="00DA3238" w:rsidRPr="00A26508" w:rsidRDefault="00DA3238" w:rsidP="00DA32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6FF9FD93" w14:textId="77777777" w:rsidR="006E1032" w:rsidRPr="00CC1734" w:rsidRDefault="006E1032" w:rsidP="006E1032">
      <w:pPr>
        <w:pStyle w:val="Akapitzlist"/>
        <w:numPr>
          <w:ilvl w:val="0"/>
          <w:numId w:val="8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bookmarkStart w:id="0" w:name="_Hlk99009560"/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6481F1F4" w14:textId="77777777" w:rsidR="006E1032" w:rsidRPr="00375BE9" w:rsidRDefault="006E1032" w:rsidP="006E103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82BF9BA" w14:textId="77777777" w:rsidR="006E1032" w:rsidRPr="00375BE9" w:rsidRDefault="006E1032" w:rsidP="006E1032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375BE9">
        <w:rPr>
          <w:rFonts w:ascii="Arial" w:hAnsi="Arial" w:cs="Arial"/>
          <w:sz w:val="20"/>
          <w:szCs w:val="20"/>
        </w:rPr>
        <w:t>Pzp</w:t>
      </w:r>
      <w:proofErr w:type="spellEnd"/>
      <w:r w:rsidRPr="00375BE9">
        <w:rPr>
          <w:rFonts w:ascii="Arial" w:hAnsi="Arial" w:cs="Arial"/>
          <w:sz w:val="20"/>
          <w:szCs w:val="20"/>
        </w:rPr>
        <w:t xml:space="preserve"> podjąłem następujące środki naprawcze i zapobiegawcze:</w:t>
      </w:r>
      <w:r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14:paraId="7A183779" w14:textId="147FCD0F" w:rsidR="006E1032" w:rsidRPr="008F6624" w:rsidRDefault="006E1032" w:rsidP="006E1032">
      <w:pPr>
        <w:pStyle w:val="NormalnyWeb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</w:t>
      </w:r>
      <w:r w:rsidRPr="00A26508">
        <w:rPr>
          <w:rFonts w:ascii="Arial" w:hAnsi="Arial" w:cs="Arial"/>
          <w:sz w:val="20"/>
          <w:szCs w:val="20"/>
        </w:rPr>
        <w:t>Dz.U.</w:t>
      </w:r>
      <w:r>
        <w:rPr>
          <w:rFonts w:ascii="Arial" w:hAnsi="Arial" w:cs="Arial"/>
          <w:sz w:val="20"/>
          <w:szCs w:val="20"/>
        </w:rPr>
        <w:t>202</w:t>
      </w:r>
      <w:r w:rsidR="00CF6A38">
        <w:rPr>
          <w:rFonts w:ascii="Arial" w:hAnsi="Arial" w:cs="Arial"/>
          <w:sz w:val="20"/>
          <w:szCs w:val="20"/>
        </w:rPr>
        <w:t>4</w:t>
      </w:r>
      <w:r w:rsidRPr="00A26508">
        <w:rPr>
          <w:rFonts w:ascii="Arial" w:hAnsi="Arial" w:cs="Arial"/>
          <w:sz w:val="20"/>
          <w:szCs w:val="20"/>
        </w:rPr>
        <w:t xml:space="preserve"> poz.</w:t>
      </w:r>
      <w:r w:rsidR="00CF6A38">
        <w:rPr>
          <w:rFonts w:ascii="Arial" w:hAnsi="Arial" w:cs="Arial"/>
          <w:sz w:val="20"/>
          <w:szCs w:val="20"/>
        </w:rPr>
        <w:t>50</w:t>
      </w:r>
      <w:bookmarkStart w:id="1" w:name="_GoBack"/>
      <w:bookmarkEnd w:id="1"/>
      <w:r>
        <w:rPr>
          <w:rFonts w:ascii="Arial" w:hAnsi="Arial" w:cs="Arial"/>
          <w:sz w:val="20"/>
          <w:szCs w:val="20"/>
        </w:rPr>
        <w:t>7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8968F77" w14:textId="230AA31F" w:rsidR="008F6624" w:rsidRDefault="008F6624" w:rsidP="008F6624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E64E54E" w14:textId="77777777" w:rsidR="00DA3238" w:rsidRPr="00A26508" w:rsidRDefault="00DA3238" w:rsidP="00DA323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0"/>
    <w:p w14:paraId="2FBDC7D7" w14:textId="77777777" w:rsidR="00DA3238" w:rsidRPr="00A26508" w:rsidRDefault="00DA3238" w:rsidP="00DA323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1EA8492A" w14:textId="77777777" w:rsidR="00DA3238" w:rsidRPr="00DA3238" w:rsidRDefault="00DA3238" w:rsidP="00DA3238">
      <w:pPr>
        <w:spacing w:before="120" w:after="0"/>
        <w:jc w:val="both"/>
        <w:rPr>
          <w:rFonts w:ascii="Arial" w:hAnsi="Arial" w:cs="Arial"/>
          <w:b/>
          <w:color w:val="FF0000"/>
          <w:szCs w:val="24"/>
        </w:rPr>
      </w:pPr>
      <w:r w:rsidRPr="00DA3238">
        <w:rPr>
          <w:rFonts w:ascii="Arial" w:hAnsi="Arial" w:cs="Arial"/>
          <w:b/>
          <w:color w:val="FF0000"/>
          <w:szCs w:val="24"/>
        </w:rPr>
        <w:t>Dokument należy podpisać</w:t>
      </w:r>
      <w:r w:rsidRPr="00DA3238">
        <w:rPr>
          <w:rFonts w:ascii="Arial" w:hAnsi="Arial" w:cs="Arial"/>
          <w:b/>
          <w:i/>
          <w:color w:val="FF0000"/>
          <w:szCs w:val="24"/>
        </w:rPr>
        <w:t xml:space="preserve"> </w:t>
      </w:r>
      <w:r w:rsidRPr="00DA3238">
        <w:rPr>
          <w:rFonts w:ascii="Arial" w:hAnsi="Arial" w:cs="Arial"/>
          <w:b/>
          <w:color w:val="FF0000"/>
          <w:szCs w:val="24"/>
        </w:rPr>
        <w:t>kwalifikowanym podpisem elektronicznym/podpisem zaufanym/podpisem osobistym.</w:t>
      </w:r>
    </w:p>
    <w:p w14:paraId="18948A89" w14:textId="56035120" w:rsidR="00FD27E9" w:rsidRPr="00DA3238" w:rsidRDefault="00DA3238" w:rsidP="00DA3238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FD27E9" w:rsidRPr="00DA3238" w:rsidSect="00FE376B">
      <w:headerReference w:type="default" r:id="rId10"/>
      <w:footerReference w:type="default" r:id="rId11"/>
      <w:footerReference w:type="first" r:id="rId12"/>
      <w:endnotePr>
        <w:numFmt w:val="decimal"/>
      </w:endnotePr>
      <w:pgSz w:w="11906" w:h="16838"/>
      <w:pgMar w:top="568" w:right="1417" w:bottom="993" w:left="1417" w:header="142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5888EE" w14:textId="77777777" w:rsidR="006C76CA" w:rsidRDefault="006C76CA">
      <w:pPr>
        <w:spacing w:after="0" w:line="240" w:lineRule="auto"/>
      </w:pPr>
      <w:r>
        <w:separator/>
      </w:r>
    </w:p>
  </w:endnote>
  <w:endnote w:type="continuationSeparator" w:id="0">
    <w:p w14:paraId="184334CE" w14:textId="77777777" w:rsidR="006C76CA" w:rsidRDefault="006C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CF6A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5094F" w14:textId="77777777" w:rsidR="00DA3238" w:rsidRPr="00DA3238" w:rsidRDefault="00DA3238" w:rsidP="00DA3238">
    <w:pPr>
      <w:pStyle w:val="Stopka"/>
      <w:jc w:val="center"/>
      <w:rPr>
        <w:rFonts w:ascii="Arial" w:hAnsi="Arial" w:cs="Arial"/>
        <w:sz w:val="16"/>
        <w:szCs w:val="20"/>
      </w:rPr>
    </w:pPr>
    <w:r w:rsidRPr="00DA3238">
      <w:rPr>
        <w:rFonts w:ascii="Arial" w:hAnsi="Arial" w:cs="Arial"/>
        <w:sz w:val="16"/>
        <w:szCs w:val="20"/>
      </w:rPr>
      <w:t>Projekt  „REG – region uczący się” jest finansowany ze środków Europejskiego Funduszu Społecznego w ramach Programu Operacyjnego Wiedza Edukacja Rozwój</w:t>
    </w:r>
  </w:p>
  <w:p w14:paraId="4142EEF2" w14:textId="77777777" w:rsidR="00DA3238" w:rsidRPr="00DA3238" w:rsidRDefault="00DA3238" w:rsidP="00DA3238">
    <w:pPr>
      <w:pStyle w:val="Stopka"/>
      <w:jc w:val="center"/>
      <w:rPr>
        <w:sz w:val="18"/>
      </w:rPr>
    </w:pPr>
    <w:r w:rsidRPr="00DA3238">
      <w:rPr>
        <w:rFonts w:ascii="Arial" w:hAnsi="Arial" w:cs="Arial"/>
        <w:sz w:val="16"/>
        <w:szCs w:val="20"/>
      </w:rPr>
      <w:t>nr umowy POWR.03.05.00-00-ZR28/18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FF0AE7" w14:textId="77777777" w:rsidR="006C76CA" w:rsidRDefault="006C76CA">
      <w:pPr>
        <w:spacing w:after="0" w:line="240" w:lineRule="auto"/>
      </w:pPr>
      <w:r>
        <w:separator/>
      </w:r>
    </w:p>
  </w:footnote>
  <w:footnote w:type="continuationSeparator" w:id="0">
    <w:p w14:paraId="18D9DF10" w14:textId="77777777" w:rsidR="006C76CA" w:rsidRDefault="006C76CA">
      <w:pPr>
        <w:spacing w:after="0" w:line="240" w:lineRule="auto"/>
      </w:pPr>
      <w:r>
        <w:continuationSeparator/>
      </w:r>
    </w:p>
  </w:footnote>
  <w:footnote w:id="1">
    <w:p w14:paraId="0E15142C" w14:textId="77777777" w:rsidR="006E1032" w:rsidRPr="00A82964" w:rsidRDefault="006E1032" w:rsidP="006E103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9B38F29" w14:textId="77777777" w:rsidR="006E1032" w:rsidRPr="00A82964" w:rsidRDefault="006E1032" w:rsidP="006E103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87F40E" w14:textId="77777777" w:rsidR="006E1032" w:rsidRPr="00A82964" w:rsidRDefault="006E1032" w:rsidP="006E103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AAA6F5" w14:textId="77777777" w:rsidR="006E1032" w:rsidRPr="00761CEB" w:rsidRDefault="006E1032" w:rsidP="006E103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1A3658"/>
    <w:rsid w:val="001B707C"/>
    <w:rsid w:val="00205FD6"/>
    <w:rsid w:val="002370B9"/>
    <w:rsid w:val="002633FA"/>
    <w:rsid w:val="00270840"/>
    <w:rsid w:val="0029456E"/>
    <w:rsid w:val="002D36EB"/>
    <w:rsid w:val="002F104E"/>
    <w:rsid w:val="003365FC"/>
    <w:rsid w:val="00371F53"/>
    <w:rsid w:val="003B6458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84E6B"/>
    <w:rsid w:val="00685860"/>
    <w:rsid w:val="006C76CA"/>
    <w:rsid w:val="006E1032"/>
    <w:rsid w:val="006E459C"/>
    <w:rsid w:val="006F2970"/>
    <w:rsid w:val="00795C98"/>
    <w:rsid w:val="007B699E"/>
    <w:rsid w:val="00867057"/>
    <w:rsid w:val="008A38A5"/>
    <w:rsid w:val="008F1116"/>
    <w:rsid w:val="008F13F6"/>
    <w:rsid w:val="008F6624"/>
    <w:rsid w:val="008F7C7B"/>
    <w:rsid w:val="00903333"/>
    <w:rsid w:val="009267B7"/>
    <w:rsid w:val="00997054"/>
    <w:rsid w:val="009B2807"/>
    <w:rsid w:val="009E1C9E"/>
    <w:rsid w:val="009F4E0D"/>
    <w:rsid w:val="00A16B26"/>
    <w:rsid w:val="00B62779"/>
    <w:rsid w:val="00B656E1"/>
    <w:rsid w:val="00BD01F6"/>
    <w:rsid w:val="00C275DF"/>
    <w:rsid w:val="00CA7C03"/>
    <w:rsid w:val="00CD65AF"/>
    <w:rsid w:val="00CF6A38"/>
    <w:rsid w:val="00DA3238"/>
    <w:rsid w:val="00DE31FD"/>
    <w:rsid w:val="00DF5631"/>
    <w:rsid w:val="00E527C1"/>
    <w:rsid w:val="00F12EAD"/>
    <w:rsid w:val="00FB4349"/>
    <w:rsid w:val="00FC4C29"/>
    <w:rsid w:val="00FD27E9"/>
    <w:rsid w:val="00FE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  <w:style w:type="character" w:styleId="Odwoanieprzypisudolnego">
    <w:name w:val="footnote reference"/>
    <w:uiPriority w:val="99"/>
    <w:semiHidden/>
    <w:unhideWhenUsed/>
    <w:rsid w:val="006E1032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6E1032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Dariusz Ryś</cp:lastModifiedBy>
  <cp:revision>2</cp:revision>
  <cp:lastPrinted>2023-10-16T07:23:00Z</cp:lastPrinted>
  <dcterms:created xsi:type="dcterms:W3CDTF">2024-06-14T06:40:00Z</dcterms:created>
  <dcterms:modified xsi:type="dcterms:W3CDTF">2024-06-14T06:40:00Z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