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Pr="00410F60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410F60">
        <w:rPr>
          <w:rFonts w:ascii="Arial" w:hAnsi="Arial" w:cs="Arial"/>
          <w:b/>
          <w:bCs/>
          <w:sz w:val="24"/>
          <w:szCs w:val="24"/>
        </w:rPr>
        <w:tab/>
      </w:r>
    </w:p>
    <w:p w:rsidR="000E4DA9" w:rsidRPr="00410F60" w:rsidRDefault="00FF3122" w:rsidP="000E4DA9">
      <w:pPr>
        <w:pStyle w:val="Nagwek"/>
        <w:tabs>
          <w:tab w:val="left" w:pos="3390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ab/>
      </w:r>
      <w:r w:rsidR="000E4DA9" w:rsidRPr="00410F60">
        <w:rPr>
          <w:rFonts w:ascii="Arial" w:hAnsi="Arial" w:cs="Arial"/>
          <w:b/>
          <w:bCs/>
          <w:sz w:val="24"/>
          <w:szCs w:val="24"/>
        </w:rPr>
        <w:t>Załącznik nr 2 do SWZ</w:t>
      </w:r>
    </w:p>
    <w:p w:rsidR="00B04206" w:rsidRPr="00410F60" w:rsidRDefault="0002421D" w:rsidP="0002421D">
      <w:pPr>
        <w:pStyle w:val="Nagwek"/>
        <w:tabs>
          <w:tab w:val="clear" w:pos="4536"/>
          <w:tab w:val="left" w:pos="339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Znak sprawy: KA-2/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047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/202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4</w:t>
      </w:r>
    </w:p>
    <w:p w:rsidR="000E4DA9" w:rsidRPr="00410F60" w:rsidRDefault="000E4DA9" w:rsidP="003B310D">
      <w:pPr>
        <w:pStyle w:val="Nagwek2"/>
        <w:ind w:left="0"/>
        <w:rPr>
          <w:sz w:val="22"/>
        </w:rPr>
      </w:pPr>
    </w:p>
    <w:p w:rsidR="000E4DA9" w:rsidRPr="00410F60" w:rsidRDefault="000E4DA9" w:rsidP="003B310D">
      <w:pPr>
        <w:pStyle w:val="Nagwek2"/>
        <w:ind w:left="0"/>
        <w:rPr>
          <w:sz w:val="22"/>
        </w:rPr>
      </w:pPr>
    </w:p>
    <w:p w:rsidR="00EF47EE" w:rsidRPr="00410F60" w:rsidRDefault="003B310D" w:rsidP="003B310D">
      <w:pPr>
        <w:pStyle w:val="Nagwek2"/>
        <w:ind w:left="0"/>
        <w:rPr>
          <w:sz w:val="22"/>
        </w:rPr>
      </w:pPr>
      <w:r w:rsidRPr="00410F60">
        <w:rPr>
          <w:sz w:val="22"/>
        </w:rPr>
        <w:t>OFERTA</w:t>
      </w:r>
    </w:p>
    <w:p w:rsidR="00EF47EE" w:rsidRPr="00410F60" w:rsidRDefault="00EF47EE" w:rsidP="00EF47EE">
      <w:pPr>
        <w:rPr>
          <w:sz w:val="22"/>
        </w:rPr>
      </w:pPr>
    </w:p>
    <w:p w:rsidR="00902B46" w:rsidRPr="00410F60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410F60">
        <w:rPr>
          <w:sz w:val="22"/>
        </w:rPr>
        <w:t>Nazwa</w:t>
      </w:r>
      <w:r w:rsidR="00D24480" w:rsidRPr="00410F60">
        <w:rPr>
          <w:sz w:val="22"/>
        </w:rPr>
        <w:t>:</w:t>
      </w:r>
      <w:r w:rsidRPr="00410F60">
        <w:rPr>
          <w:sz w:val="22"/>
        </w:rPr>
        <w:t xml:space="preserve"> </w:t>
      </w:r>
      <w:r w:rsidR="00D24480" w:rsidRPr="00410F60">
        <w:rPr>
          <w:sz w:val="22"/>
        </w:rPr>
        <w:t>(</w:t>
      </w:r>
      <w:r w:rsidRPr="00410F60">
        <w:rPr>
          <w:sz w:val="22"/>
        </w:rPr>
        <w:t>Wykonawcy lub Wykonawców w przypadku oferty wspólnej</w:t>
      </w:r>
      <w:r w:rsidR="00D24480" w:rsidRPr="00410F60">
        <w:rPr>
          <w:sz w:val="22"/>
        </w:rPr>
        <w:t>)</w:t>
      </w:r>
      <w:r w:rsidR="00815C90" w:rsidRPr="00410F60">
        <w:rPr>
          <w:rStyle w:val="Odwoanieprzypisudolnego"/>
          <w:sz w:val="22"/>
        </w:rPr>
        <w:footnoteReference w:id="1"/>
      </w:r>
      <w:r w:rsidRPr="00410F60">
        <w:rPr>
          <w:sz w:val="22"/>
        </w:rPr>
        <w:t>:</w:t>
      </w:r>
      <w:r w:rsidR="00DD7835" w:rsidRPr="00410F60">
        <w:rPr>
          <w:sz w:val="22"/>
        </w:rPr>
        <w:tab/>
      </w:r>
    </w:p>
    <w:p w:rsidR="00902B46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 w:rsidRPr="00410F60">
        <w:rPr>
          <w:sz w:val="22"/>
        </w:rPr>
        <w:t>.......................</w:t>
      </w:r>
    </w:p>
    <w:p w:rsidR="00B639E0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Adres: ul. .....................</w:t>
      </w:r>
      <w:r w:rsidR="00B639E0" w:rsidRPr="00410F60">
        <w:rPr>
          <w:sz w:val="22"/>
        </w:rPr>
        <w:t>...............</w:t>
      </w:r>
      <w:r w:rsidRPr="00410F60">
        <w:rPr>
          <w:sz w:val="22"/>
        </w:rPr>
        <w:t xml:space="preserve">.................... </w:t>
      </w:r>
      <w:r w:rsidR="00B639E0" w:rsidRPr="00410F60">
        <w:rPr>
          <w:sz w:val="22"/>
        </w:rPr>
        <w:t xml:space="preserve">       </w:t>
      </w:r>
      <w:r w:rsidRPr="00410F60">
        <w:rPr>
          <w:sz w:val="22"/>
        </w:rPr>
        <w:t>kod pocztowy</w:t>
      </w:r>
      <w:r w:rsidR="00A23458" w:rsidRPr="00410F60">
        <w:rPr>
          <w:sz w:val="22"/>
        </w:rPr>
        <w:t>:</w:t>
      </w:r>
      <w:r w:rsidR="00B639E0" w:rsidRPr="00410F60">
        <w:rPr>
          <w:sz w:val="22"/>
        </w:rPr>
        <w:t>………………………</w:t>
      </w:r>
      <w:r w:rsidR="00322F42" w:rsidRPr="00410F60">
        <w:rPr>
          <w:sz w:val="22"/>
        </w:rPr>
        <w:t>……….</w:t>
      </w:r>
    </w:p>
    <w:p w:rsidR="00902B46" w:rsidRPr="00410F60" w:rsidRDefault="00B639E0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m</w:t>
      </w:r>
      <w:r w:rsidR="00902B46" w:rsidRPr="00410F60">
        <w:rPr>
          <w:sz w:val="22"/>
        </w:rPr>
        <w:t>iasto</w:t>
      </w:r>
      <w:r w:rsidRPr="00410F60">
        <w:rPr>
          <w:sz w:val="22"/>
        </w:rPr>
        <w:t xml:space="preserve">:     ..............................................        </w:t>
      </w:r>
      <w:r w:rsidR="00902B46" w:rsidRPr="00410F60">
        <w:rPr>
          <w:sz w:val="22"/>
        </w:rPr>
        <w:t>województwo: ……………………..………</w:t>
      </w:r>
      <w:r w:rsidR="00322F42" w:rsidRPr="00410F60">
        <w:rPr>
          <w:sz w:val="22"/>
        </w:rPr>
        <w:t>……….</w:t>
      </w:r>
    </w:p>
    <w:p w:rsidR="00B12D3B" w:rsidRPr="00410F60" w:rsidRDefault="00902B46" w:rsidP="00B639E0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tel.</w:t>
      </w:r>
      <w:r w:rsidR="00B639E0" w:rsidRPr="00410F60">
        <w:rPr>
          <w:sz w:val="22"/>
        </w:rPr>
        <w:t>:</w:t>
      </w:r>
      <w:r w:rsidRPr="00410F60">
        <w:rPr>
          <w:sz w:val="22"/>
        </w:rPr>
        <w:t xml:space="preserve"> 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</w:t>
      </w:r>
      <w:r w:rsidR="00B639E0" w:rsidRPr="00410F60">
        <w:rPr>
          <w:sz w:val="22"/>
        </w:rPr>
        <w:t>....</w:t>
      </w:r>
      <w:r w:rsidR="00B12D3B" w:rsidRPr="00410F60">
        <w:rPr>
          <w:sz w:val="22"/>
        </w:rPr>
        <w:t>.....</w:t>
      </w:r>
      <w:r w:rsidR="00B639E0" w:rsidRPr="00410F60">
        <w:rPr>
          <w:sz w:val="22"/>
        </w:rPr>
        <w:t>.</w:t>
      </w:r>
      <w:r w:rsidRPr="00410F60">
        <w:rPr>
          <w:sz w:val="22"/>
        </w:rPr>
        <w:t>..</w:t>
      </w:r>
      <w:r w:rsidR="00B12D3B" w:rsidRPr="00410F60">
        <w:rPr>
          <w:sz w:val="22"/>
        </w:rPr>
        <w:t>...........................</w:t>
      </w:r>
      <w:r w:rsidRPr="00410F60">
        <w:rPr>
          <w:sz w:val="22"/>
        </w:rPr>
        <w:t>.........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....</w:t>
      </w:r>
      <w:r w:rsidR="002B5FCD" w:rsidRPr="00410F60">
        <w:rPr>
          <w:sz w:val="22"/>
        </w:rPr>
        <w:t>.................................................................................</w:t>
      </w:r>
      <w:r w:rsidR="00B12D3B" w:rsidRPr="00410F60">
        <w:rPr>
          <w:sz w:val="22"/>
        </w:rPr>
        <w:t xml:space="preserve">      </w:t>
      </w:r>
    </w:p>
    <w:p w:rsidR="00902B46" w:rsidRPr="00410F60" w:rsidRDefault="00B639E0" w:rsidP="00B12D3B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e-mail: ...........</w:t>
      </w:r>
      <w:r w:rsidR="00B12D3B" w:rsidRPr="00410F60">
        <w:rPr>
          <w:sz w:val="22"/>
        </w:rPr>
        <w:t>.......</w:t>
      </w:r>
      <w:r w:rsidRPr="00410F60">
        <w:rPr>
          <w:sz w:val="22"/>
        </w:rPr>
        <w:t>.......</w:t>
      </w:r>
      <w:r w:rsidR="0002728B" w:rsidRPr="00410F60">
        <w:rPr>
          <w:sz w:val="22"/>
        </w:rPr>
        <w:t>..............................</w:t>
      </w:r>
      <w:r w:rsidRPr="00410F60">
        <w:rPr>
          <w:sz w:val="22"/>
        </w:rPr>
        <w:t>..............................</w:t>
      </w:r>
      <w:r w:rsidR="00902B46" w:rsidRPr="00410F60">
        <w:rPr>
          <w:sz w:val="22"/>
        </w:rPr>
        <w:t>na który zamawiający ma przesyłać korespondencję</w:t>
      </w:r>
    </w:p>
    <w:p w:rsidR="00902B46" w:rsidRPr="00410F60" w:rsidRDefault="00902B46" w:rsidP="00902B46">
      <w:pPr>
        <w:spacing w:line="360" w:lineRule="auto"/>
        <w:rPr>
          <w:rFonts w:eastAsia="MS Mincho"/>
          <w:sz w:val="22"/>
        </w:rPr>
      </w:pPr>
      <w:r w:rsidRPr="00410F60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 w:rsidRPr="00410F60">
        <w:rPr>
          <w:rFonts w:eastAsia="MS Mincho"/>
          <w:sz w:val="22"/>
        </w:rPr>
        <w:t>.......................</w:t>
      </w:r>
    </w:p>
    <w:p w:rsidR="00B639E0" w:rsidRPr="00410F60" w:rsidRDefault="00B639E0">
      <w:pPr>
        <w:ind w:left="567"/>
        <w:jc w:val="both"/>
        <w:rPr>
          <w:sz w:val="22"/>
        </w:rPr>
      </w:pPr>
    </w:p>
    <w:p w:rsidR="00B04206" w:rsidRPr="00410F6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410F60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410F60">
        <w:rPr>
          <w:rFonts w:ascii="Arial" w:hAnsi="Arial" w:cs="Arial"/>
          <w:sz w:val="22"/>
          <w:szCs w:val="24"/>
        </w:rPr>
        <w:t>do postępowania prowadzonego w trybie</w:t>
      </w:r>
      <w:r w:rsidR="00930F5C" w:rsidRPr="00410F60">
        <w:rPr>
          <w:rFonts w:ascii="Arial" w:hAnsi="Arial" w:cs="Arial"/>
          <w:sz w:val="22"/>
          <w:szCs w:val="24"/>
        </w:rPr>
        <w:t xml:space="preserve"> </w:t>
      </w:r>
      <w:r w:rsidR="00313C41" w:rsidRPr="00410F60">
        <w:rPr>
          <w:rFonts w:ascii="Arial" w:hAnsi="Arial" w:cs="Arial"/>
          <w:sz w:val="22"/>
          <w:szCs w:val="24"/>
        </w:rPr>
        <w:t>przetarg nieograniczony</w:t>
      </w:r>
      <w:r w:rsidR="00040674" w:rsidRPr="00410F60">
        <w:rPr>
          <w:rFonts w:ascii="Arial" w:hAnsi="Arial" w:cs="Arial"/>
          <w:sz w:val="22"/>
          <w:szCs w:val="24"/>
        </w:rPr>
        <w:t xml:space="preserve"> </w:t>
      </w:r>
      <w:r w:rsidR="00B639E0" w:rsidRPr="00410F60">
        <w:rPr>
          <w:rFonts w:ascii="Arial" w:hAnsi="Arial" w:cs="Arial"/>
          <w:sz w:val="22"/>
          <w:szCs w:val="24"/>
        </w:rPr>
        <w:t>pn</w:t>
      </w:r>
      <w:r w:rsidR="00B639E0" w:rsidRPr="00410F60">
        <w:rPr>
          <w:rFonts w:ascii="Arial" w:hAnsi="Arial" w:cs="Arial"/>
          <w:sz w:val="22"/>
          <w:szCs w:val="22"/>
        </w:rPr>
        <w:t>.</w:t>
      </w:r>
      <w:r w:rsidR="00B04206" w:rsidRPr="00410F60">
        <w:rPr>
          <w:rFonts w:ascii="Arial" w:hAnsi="Arial" w:cs="Arial"/>
          <w:sz w:val="22"/>
          <w:szCs w:val="22"/>
        </w:rPr>
        <w:t>:</w:t>
      </w:r>
      <w:r w:rsidR="00E60230" w:rsidRPr="00410F60">
        <w:rPr>
          <w:rFonts w:ascii="Arial" w:hAnsi="Arial" w:cs="Arial"/>
          <w:sz w:val="22"/>
          <w:szCs w:val="22"/>
        </w:rPr>
        <w:t xml:space="preserve"> </w:t>
      </w:r>
      <w:r w:rsidR="003B740C" w:rsidRPr="00410F60">
        <w:rPr>
          <w:rFonts w:ascii="Arial" w:hAnsi="Arial" w:cs="Arial"/>
          <w:b/>
          <w:sz w:val="22"/>
          <w:szCs w:val="22"/>
        </w:rPr>
        <w:t>„</w:t>
      </w:r>
      <w:r w:rsidR="00BD7C8F" w:rsidRPr="00410F60">
        <w:rPr>
          <w:rFonts w:ascii="Arial" w:hAnsi="Arial" w:cs="Arial"/>
          <w:b/>
          <w:sz w:val="22"/>
          <w:szCs w:val="22"/>
        </w:rPr>
        <w:t>Dostawa zestawów komputerowych dla</w:t>
      </w:r>
      <w:r w:rsidR="00096B31" w:rsidRPr="00410F60">
        <w:rPr>
          <w:rFonts w:ascii="Arial" w:hAnsi="Arial" w:cs="Arial"/>
          <w:b/>
          <w:sz w:val="22"/>
          <w:szCs w:val="22"/>
        </w:rPr>
        <w:t xml:space="preserve"> Katedry Automatyki i Informatyki-E-1</w:t>
      </w:r>
      <w:r w:rsidR="003B740C" w:rsidRPr="00410F60">
        <w:rPr>
          <w:rFonts w:ascii="Arial" w:hAnsi="Arial" w:cs="Arial"/>
          <w:b/>
          <w:sz w:val="22"/>
          <w:szCs w:val="22"/>
        </w:rPr>
        <w:t xml:space="preserve">” </w:t>
      </w:r>
      <w:r w:rsidRPr="00410F60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410F60">
        <w:rPr>
          <w:rFonts w:ascii="Arial" w:hAnsi="Arial" w:cs="Arial"/>
          <w:sz w:val="22"/>
          <w:szCs w:val="24"/>
        </w:rPr>
        <w:t>godnie</w:t>
      </w:r>
      <w:r w:rsidR="00C70E06" w:rsidRPr="00410F60">
        <w:rPr>
          <w:rFonts w:ascii="Arial" w:hAnsi="Arial" w:cs="Arial"/>
          <w:sz w:val="22"/>
          <w:szCs w:val="24"/>
        </w:rPr>
        <w:t xml:space="preserve"> z wymogami określonymi w SWZ </w:t>
      </w:r>
      <w:r w:rsidRPr="00410F60">
        <w:rPr>
          <w:rFonts w:ascii="Arial" w:hAnsi="Arial" w:cs="Arial"/>
          <w:sz w:val="22"/>
          <w:szCs w:val="24"/>
        </w:rPr>
        <w:t>za cenę</w:t>
      </w:r>
      <w:r w:rsidR="00C70E06" w:rsidRPr="00410F60">
        <w:rPr>
          <w:rFonts w:ascii="Arial" w:hAnsi="Arial" w:cs="Arial"/>
          <w:sz w:val="22"/>
          <w:szCs w:val="24"/>
        </w:rPr>
        <w:t>:</w:t>
      </w:r>
    </w:p>
    <w:p w:rsidR="00162697" w:rsidRPr="00410F60" w:rsidRDefault="0016269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0"/>
        <w:gridCol w:w="1274"/>
        <w:gridCol w:w="571"/>
        <w:gridCol w:w="1451"/>
        <w:gridCol w:w="815"/>
        <w:gridCol w:w="3959"/>
      </w:tblGrid>
      <w:tr w:rsidR="00096B31" w:rsidRPr="00410F60" w:rsidTr="002E04AB">
        <w:trPr>
          <w:trHeight w:val="63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Stawka</w:t>
            </w:r>
          </w:p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podatku VAT</w:t>
            </w:r>
          </w:p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6B31" w:rsidRPr="00410F60" w:rsidTr="002E04AB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31" w:rsidRPr="00410F60" w:rsidRDefault="00096B31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 xml:space="preserve">Stacje robocze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57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:rsidR="00096B31" w:rsidRPr="00410F60" w:rsidRDefault="00096B31" w:rsidP="00A1554E">
            <w:pPr>
              <w:rPr>
                <w:sz w:val="20"/>
                <w:szCs w:val="18"/>
              </w:rPr>
            </w:pPr>
          </w:p>
        </w:tc>
      </w:tr>
      <w:tr w:rsidR="00096B31" w:rsidRPr="00410F60" w:rsidTr="002E04AB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Monitory 24 cale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52088C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57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:rsidR="00096B31" w:rsidRPr="00410F60" w:rsidRDefault="00096B31" w:rsidP="00A1554E">
            <w:pPr>
              <w:rPr>
                <w:sz w:val="20"/>
                <w:szCs w:val="18"/>
              </w:rPr>
            </w:pPr>
          </w:p>
        </w:tc>
      </w:tr>
      <w:tr w:rsidR="00A1554E" w:rsidRPr="00410F60" w:rsidTr="00A1554E">
        <w:trPr>
          <w:trHeight w:val="687"/>
        </w:trPr>
        <w:tc>
          <w:tcPr>
            <w:tcW w:w="28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4E" w:rsidRPr="00410F60" w:rsidRDefault="00A1554E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b/>
                <w:sz w:val="20"/>
                <w:szCs w:val="22"/>
              </w:rPr>
              <w:t>Razem brutto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4E" w:rsidRPr="00410F60" w:rsidRDefault="00A1554E" w:rsidP="00A1554E">
            <w:pPr>
              <w:rPr>
                <w:sz w:val="20"/>
                <w:szCs w:val="18"/>
              </w:rPr>
            </w:pPr>
          </w:p>
          <w:p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:rsidR="00A1554E" w:rsidRPr="00410F60" w:rsidRDefault="00A1554E" w:rsidP="00A1554E">
            <w:pPr>
              <w:spacing w:line="276" w:lineRule="auto"/>
              <w:jc w:val="center"/>
              <w:rPr>
                <w:i/>
                <w:iCs/>
                <w:sz w:val="20"/>
                <w:szCs w:val="18"/>
              </w:rPr>
            </w:pPr>
          </w:p>
          <w:p w:rsidR="00A1554E" w:rsidRPr="00410F60" w:rsidRDefault="00A1554E" w:rsidP="00A1554E">
            <w:pPr>
              <w:spacing w:line="276" w:lineRule="auto"/>
              <w:rPr>
                <w:i/>
                <w:iCs/>
                <w:sz w:val="20"/>
                <w:szCs w:val="18"/>
              </w:rPr>
            </w:pPr>
            <w:r w:rsidRPr="00410F60">
              <w:rPr>
                <w:i/>
                <w:iCs/>
                <w:sz w:val="20"/>
                <w:szCs w:val="18"/>
              </w:rPr>
              <w:t>słownie: …………………………………..………</w:t>
            </w:r>
          </w:p>
          <w:p w:rsidR="00A1554E" w:rsidRPr="00410F60" w:rsidRDefault="00A1554E" w:rsidP="004F4862">
            <w:pPr>
              <w:jc w:val="center"/>
              <w:rPr>
                <w:sz w:val="20"/>
                <w:szCs w:val="18"/>
              </w:rPr>
            </w:pPr>
          </w:p>
        </w:tc>
      </w:tr>
    </w:tbl>
    <w:p w:rsidR="00257D3C" w:rsidRPr="00410F60" w:rsidRDefault="00257D3C" w:rsidP="00257D3C">
      <w:pPr>
        <w:rPr>
          <w:highlight w:val="yellow"/>
        </w:rPr>
      </w:pPr>
    </w:p>
    <w:p w:rsidR="00990B27" w:rsidRPr="00410F60" w:rsidRDefault="00990B27" w:rsidP="00990B2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410F60">
        <w:t>Oferujemy następujący sprzęt:</w:t>
      </w:r>
    </w:p>
    <w:p w:rsidR="00096B31" w:rsidRPr="00410F60" w:rsidRDefault="00096B31" w:rsidP="00096B31">
      <w:pPr>
        <w:ind w:left="360"/>
        <w:jc w:val="both"/>
      </w:pPr>
    </w:p>
    <w:p w:rsidR="00096B31" w:rsidRPr="00410F60" w:rsidRDefault="00096B31" w:rsidP="00096B31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410F60">
        <w:rPr>
          <w:b/>
          <w:sz w:val="22"/>
          <w:szCs w:val="22"/>
        </w:rPr>
        <w:t>Model komputera :……………………………………………….</w:t>
      </w:r>
    </w:p>
    <w:p w:rsidR="00096B31" w:rsidRPr="00410F60" w:rsidRDefault="00096B31" w:rsidP="00096B31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>Producent:……………………………………………</w:t>
      </w:r>
    </w:p>
    <w:p w:rsidR="006A6A88" w:rsidRPr="00410F60" w:rsidRDefault="006A6A88" w:rsidP="006A6A88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 xml:space="preserve">Ilość punktów uzyskaną w teście </w:t>
      </w:r>
      <w:r w:rsidR="00A62CD9" w:rsidRPr="00410F60">
        <w:rPr>
          <w:sz w:val="20"/>
        </w:rPr>
        <w:t>procesora</w:t>
      </w:r>
      <w:r w:rsidR="00A62CD9" w:rsidRPr="00410F60">
        <w:rPr>
          <w:sz w:val="22"/>
          <w:szCs w:val="22"/>
        </w:rPr>
        <w:t xml:space="preserve"> </w:t>
      </w:r>
      <w:r w:rsidRPr="00410F60">
        <w:rPr>
          <w:sz w:val="22"/>
          <w:szCs w:val="22"/>
        </w:rPr>
        <w:t xml:space="preserve">CPU </w:t>
      </w:r>
      <w:proofErr w:type="spellStart"/>
      <w:r w:rsidRPr="00410F60">
        <w:rPr>
          <w:sz w:val="22"/>
          <w:szCs w:val="22"/>
        </w:rPr>
        <w:t>PassMark</w:t>
      </w:r>
      <w:proofErr w:type="spellEnd"/>
      <w:r w:rsidRPr="00410F60">
        <w:rPr>
          <w:sz w:val="22"/>
          <w:szCs w:val="22"/>
        </w:rPr>
        <w:t xml:space="preserve"> :</w:t>
      </w:r>
      <w:r w:rsidR="00A62CD9" w:rsidRPr="00410F60">
        <w:rPr>
          <w:sz w:val="22"/>
          <w:szCs w:val="22"/>
        </w:rPr>
        <w:t xml:space="preserve"> </w:t>
      </w:r>
      <w:r w:rsidRPr="00410F60">
        <w:rPr>
          <w:sz w:val="22"/>
          <w:szCs w:val="22"/>
        </w:rPr>
        <w:t>………….(min.</w:t>
      </w:r>
      <w:r w:rsidR="00330576" w:rsidRPr="00410F60">
        <w:rPr>
          <w:sz w:val="22"/>
          <w:szCs w:val="22"/>
        </w:rPr>
        <w:t>24800</w:t>
      </w:r>
      <w:r w:rsidR="00A62CD9" w:rsidRPr="00410F60">
        <w:rPr>
          <w:sz w:val="22"/>
          <w:szCs w:val="22"/>
        </w:rPr>
        <w:t xml:space="preserve"> pkt</w:t>
      </w:r>
      <w:r w:rsidR="00330576" w:rsidRPr="00410F60">
        <w:rPr>
          <w:sz w:val="22"/>
          <w:szCs w:val="22"/>
        </w:rPr>
        <w:t>)</w:t>
      </w:r>
    </w:p>
    <w:p w:rsidR="006A6A88" w:rsidRPr="00410F60" w:rsidRDefault="006A6A88" w:rsidP="006A6A88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>(</w:t>
      </w:r>
      <w:r w:rsidRPr="00410F60"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52088C" w:rsidRPr="00410F60" w:rsidRDefault="0052088C" w:rsidP="0052088C">
      <w:pPr>
        <w:autoSpaceDE w:val="0"/>
        <w:autoSpaceDN w:val="0"/>
        <w:adjustRightInd w:val="0"/>
        <w:ind w:firstLine="426"/>
        <w:rPr>
          <w:b/>
          <w:sz w:val="22"/>
          <w:szCs w:val="22"/>
        </w:rPr>
      </w:pPr>
    </w:p>
    <w:p w:rsidR="0052088C" w:rsidRPr="00410F60" w:rsidRDefault="0052088C" w:rsidP="0052088C">
      <w:pPr>
        <w:autoSpaceDE w:val="0"/>
        <w:autoSpaceDN w:val="0"/>
        <w:adjustRightInd w:val="0"/>
        <w:ind w:firstLine="426"/>
        <w:rPr>
          <w:b/>
          <w:sz w:val="22"/>
          <w:szCs w:val="22"/>
        </w:rPr>
      </w:pPr>
      <w:r w:rsidRPr="00410F60">
        <w:rPr>
          <w:b/>
          <w:sz w:val="22"/>
          <w:szCs w:val="22"/>
        </w:rPr>
        <w:t>Model monitora 24”::……………………………………………….</w:t>
      </w:r>
    </w:p>
    <w:p w:rsidR="0052088C" w:rsidRPr="00410F60" w:rsidRDefault="0052088C" w:rsidP="0052088C">
      <w:pPr>
        <w:ind w:firstLine="426"/>
        <w:rPr>
          <w:sz w:val="22"/>
          <w:szCs w:val="22"/>
        </w:rPr>
      </w:pPr>
      <w:r w:rsidRPr="00410F60">
        <w:rPr>
          <w:sz w:val="22"/>
          <w:szCs w:val="22"/>
        </w:rPr>
        <w:t>Producent:……………………………………………</w:t>
      </w:r>
    </w:p>
    <w:p w:rsidR="0052088C" w:rsidRPr="00410F60" w:rsidRDefault="0052088C" w:rsidP="0052088C">
      <w:pPr>
        <w:suppressAutoHyphens/>
        <w:ind w:left="927" w:firstLine="426"/>
        <w:rPr>
          <w:color w:val="000000"/>
          <w:lang w:eastAsia="ar-SA"/>
        </w:rPr>
      </w:pPr>
    </w:p>
    <w:p w:rsidR="0052088C" w:rsidRPr="00410F60" w:rsidRDefault="0052088C" w:rsidP="0052088C">
      <w:pPr>
        <w:tabs>
          <w:tab w:val="left" w:pos="2835"/>
          <w:tab w:val="right" w:pos="8505"/>
        </w:tabs>
        <w:ind w:left="426"/>
        <w:jc w:val="both"/>
        <w:rPr>
          <w:sz w:val="20"/>
        </w:rPr>
      </w:pPr>
      <w:r w:rsidRPr="00410F60">
        <w:rPr>
          <w:b/>
          <w:sz w:val="20"/>
        </w:rPr>
        <w:t>UWAGA:</w:t>
      </w:r>
      <w:r w:rsidRPr="00410F60">
        <w:rPr>
          <w:sz w:val="20"/>
        </w:rPr>
        <w:t xml:space="preserve"> </w:t>
      </w:r>
      <w:r w:rsidRPr="00410F60">
        <w:rPr>
          <w:sz w:val="20"/>
          <w:u w:val="single"/>
        </w:rPr>
        <w:t xml:space="preserve"> Należy wypełnić powyższe</w:t>
      </w:r>
      <w:r w:rsidRPr="00410F60">
        <w:rPr>
          <w:sz w:val="20"/>
        </w:rPr>
        <w:t xml:space="preserve"> (wykropkowane) w zakresie umożliwiającym ocenę spełniania wymagań Zamawiającego określonych w niniejszej SWZ. </w:t>
      </w:r>
    </w:p>
    <w:p w:rsidR="006A6A88" w:rsidRPr="00410F60" w:rsidRDefault="006A6A88" w:rsidP="00096B31">
      <w:pPr>
        <w:ind w:left="720"/>
        <w:rPr>
          <w:sz w:val="22"/>
          <w:szCs w:val="22"/>
        </w:rPr>
      </w:pPr>
    </w:p>
    <w:p w:rsidR="00A30BA9" w:rsidRPr="00410F60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Przedmiot zamówienia zostanie wykonany </w:t>
      </w:r>
      <w:r w:rsidRPr="00410F60">
        <w:rPr>
          <w:b/>
          <w:sz w:val="22"/>
          <w:szCs w:val="22"/>
        </w:rPr>
        <w:t>w terminie zgodnym z SWZ</w:t>
      </w:r>
      <w:r w:rsidRPr="00410F60">
        <w:rPr>
          <w:sz w:val="22"/>
          <w:szCs w:val="22"/>
        </w:rPr>
        <w:t xml:space="preserve">. </w:t>
      </w:r>
    </w:p>
    <w:p w:rsidR="005638BE" w:rsidRPr="00410F60" w:rsidRDefault="005638BE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>Udzielamy Zamawiającemu gwarancji</w:t>
      </w:r>
      <w:r w:rsidRPr="00410F60">
        <w:rPr>
          <w:b/>
          <w:sz w:val="22"/>
          <w:szCs w:val="22"/>
        </w:rPr>
        <w:t xml:space="preserve"> na warunkach i na okres zgodnie z SWZ. </w:t>
      </w:r>
    </w:p>
    <w:p w:rsidR="0002728B" w:rsidRPr="00410F60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410F60">
        <w:rPr>
          <w:sz w:val="22"/>
          <w:szCs w:val="22"/>
        </w:rPr>
        <w:lastRenderedPageBreak/>
        <w:t>Oświadczamy, że zapoznaliśmy się ze Specyfikacją Warunków Zamówienia /w tym z projektem umowy /  i nie wnosimy do nich zastrzeżeń oraz przyjmujemy warunki w nich zawarte.</w:t>
      </w:r>
    </w:p>
    <w:p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Oświadczamy, że uważamy się za związanych niniejszą ofertą na czas: </w:t>
      </w:r>
      <w:r w:rsidRPr="00410F60">
        <w:rPr>
          <w:b/>
          <w:sz w:val="22"/>
          <w:szCs w:val="22"/>
        </w:rPr>
        <w:t>zgodnie z SWZ.</w:t>
      </w:r>
    </w:p>
    <w:p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410F60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410F60">
        <w:rPr>
          <w:sz w:val="22"/>
        </w:rPr>
        <w:t>Oświadczamy, ze jesteśmy</w:t>
      </w:r>
      <w:r w:rsidRPr="00410F60">
        <w:rPr>
          <w:sz w:val="22"/>
          <w:vertAlign w:val="superscript"/>
        </w:rPr>
        <w:footnoteReference w:id="2"/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mikroprzedsiębiorstwem*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małym przedsiębiorstwem*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średnim  przedsiębiorstwem*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osobą fizyczną nieprowadzącą działalności gospodarczej*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inny rodzaj*</w:t>
      </w:r>
    </w:p>
    <w:p w:rsidR="003814A7" w:rsidRPr="00410F60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="003814A7" w:rsidRPr="00410F60">
        <w:rPr>
          <w:i/>
          <w:sz w:val="22"/>
          <w:u w:val="single"/>
        </w:rPr>
        <w:t>*podkreślić właściwe spośród a-e</w:t>
      </w:r>
    </w:p>
    <w:p w:rsidR="00F63FC6" w:rsidRPr="00410F60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 </w:t>
      </w:r>
      <w:r w:rsidRPr="00410F60">
        <w:rPr>
          <w:sz w:val="22"/>
        </w:rPr>
        <w:t>Oświadczam, że wypełniłem obowiązki informacyjne przewidziane w art. 13 lub art. 14 RODO</w:t>
      </w:r>
      <w:r w:rsidRPr="00410F60">
        <w:rPr>
          <w:rStyle w:val="Odwoanieprzypisudolnego"/>
          <w:sz w:val="22"/>
        </w:rPr>
        <w:footnoteReference w:id="3"/>
      </w:r>
      <w:r w:rsidRPr="00410F60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410F60">
        <w:rPr>
          <w:rStyle w:val="Odwoanieprzypisudolnego"/>
          <w:sz w:val="22"/>
        </w:rPr>
        <w:footnoteReference w:id="4"/>
      </w:r>
    </w:p>
    <w:p w:rsidR="0002728B" w:rsidRPr="00410F60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Integralną część  oferty stanowią następujące dokumenty :</w:t>
      </w:r>
    </w:p>
    <w:p w:rsidR="0002728B" w:rsidRPr="00410F60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410F60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410F60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Wykaz osób uprawnionych do podpisywania dokumentów przetargowych </w:t>
      </w:r>
      <w:r w:rsidRPr="00410F60">
        <w:rPr>
          <w:sz w:val="22"/>
          <w:szCs w:val="22"/>
        </w:rPr>
        <w:br/>
        <w:t>i podejmowania zobowiązań w imieniu Wykonawcy:</w:t>
      </w:r>
    </w:p>
    <w:p w:rsidR="0002728B" w:rsidRPr="00410F60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410F60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410F60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410F60" w:rsidRDefault="0002728B" w:rsidP="0002728B">
      <w:pPr>
        <w:ind w:left="2124" w:firstLine="708"/>
        <w:jc w:val="right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 , dnia ............................................</w:t>
      </w:r>
    </w:p>
    <w:p w:rsidR="0071744E" w:rsidRPr="00410F60" w:rsidRDefault="0071744E" w:rsidP="0002728B">
      <w:pPr>
        <w:ind w:left="2124" w:firstLine="708"/>
        <w:jc w:val="right"/>
        <w:rPr>
          <w:sz w:val="22"/>
          <w:szCs w:val="22"/>
        </w:rPr>
      </w:pPr>
    </w:p>
    <w:p w:rsidR="00CD1038" w:rsidRPr="00410F60" w:rsidRDefault="00CD1038" w:rsidP="00CD1038">
      <w:pPr>
        <w:jc w:val="both"/>
        <w:rPr>
          <w:color w:val="FF0000"/>
          <w:sz w:val="22"/>
          <w:szCs w:val="18"/>
        </w:rPr>
      </w:pPr>
      <w:r w:rsidRPr="00410F60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Pr="00410F60">
        <w:rPr>
          <w:color w:val="FF0000"/>
          <w:sz w:val="22"/>
          <w:szCs w:val="18"/>
        </w:rPr>
        <w:t>.</w:t>
      </w:r>
    </w:p>
    <w:p w:rsidR="001C340B" w:rsidRPr="00410F60" w:rsidRDefault="001C340B" w:rsidP="00CD1038">
      <w:pPr>
        <w:rPr>
          <w:b/>
          <w:color w:val="FF0000"/>
          <w:sz w:val="18"/>
          <w:szCs w:val="22"/>
        </w:rPr>
      </w:pPr>
    </w:p>
    <w:sectPr w:rsidR="001C340B" w:rsidRPr="00410F60" w:rsidSect="00A96E81">
      <w:footerReference w:type="even" r:id="rId8"/>
      <w:footerReference w:type="default" r:id="rId9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A45" w:rsidRDefault="00892A45">
      <w:r>
        <w:separator/>
      </w:r>
    </w:p>
  </w:endnote>
  <w:endnote w:type="continuationSeparator" w:id="0">
    <w:p w:rsidR="00892A45" w:rsidRDefault="0089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4DA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DA9" w:rsidRDefault="000E4DA9" w:rsidP="000E4DA9">
    <w:pPr>
      <w:pStyle w:val="Stopka"/>
      <w:jc w:val="center"/>
      <w:rPr>
        <w:rFonts w:ascii="Arial" w:hAnsi="Arial" w:cs="Arial"/>
        <w:sz w:val="16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A45" w:rsidRDefault="00892A45">
      <w:r>
        <w:separator/>
      </w:r>
    </w:p>
  </w:footnote>
  <w:footnote w:type="continuationSeparator" w:id="0">
    <w:p w:rsidR="00892A45" w:rsidRDefault="00892A45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2404E"/>
    <w:rsid w:val="0002421D"/>
    <w:rsid w:val="0002728B"/>
    <w:rsid w:val="0003050D"/>
    <w:rsid w:val="00033D67"/>
    <w:rsid w:val="00040674"/>
    <w:rsid w:val="00046DA4"/>
    <w:rsid w:val="00060E73"/>
    <w:rsid w:val="0008603A"/>
    <w:rsid w:val="00090310"/>
    <w:rsid w:val="00093F40"/>
    <w:rsid w:val="00096B31"/>
    <w:rsid w:val="000B1D04"/>
    <w:rsid w:val="000B7EA8"/>
    <w:rsid w:val="000D0D9B"/>
    <w:rsid w:val="000D401E"/>
    <w:rsid w:val="000D525A"/>
    <w:rsid w:val="000E4DA9"/>
    <w:rsid w:val="000E57B4"/>
    <w:rsid w:val="000F272F"/>
    <w:rsid w:val="000F42F4"/>
    <w:rsid w:val="000F53F3"/>
    <w:rsid w:val="000F7132"/>
    <w:rsid w:val="001008CC"/>
    <w:rsid w:val="00115E24"/>
    <w:rsid w:val="0013291C"/>
    <w:rsid w:val="0014042D"/>
    <w:rsid w:val="00142716"/>
    <w:rsid w:val="00146740"/>
    <w:rsid w:val="00151D49"/>
    <w:rsid w:val="00162697"/>
    <w:rsid w:val="00162CE0"/>
    <w:rsid w:val="0019153D"/>
    <w:rsid w:val="0019679F"/>
    <w:rsid w:val="001A04BE"/>
    <w:rsid w:val="001A4EA7"/>
    <w:rsid w:val="001A6D95"/>
    <w:rsid w:val="001A7714"/>
    <w:rsid w:val="001C18B2"/>
    <w:rsid w:val="001C26CD"/>
    <w:rsid w:val="001C340B"/>
    <w:rsid w:val="001C350F"/>
    <w:rsid w:val="001C58B4"/>
    <w:rsid w:val="001C6B7C"/>
    <w:rsid w:val="001C7E3D"/>
    <w:rsid w:val="001D6635"/>
    <w:rsid w:val="001E36A5"/>
    <w:rsid w:val="001F615A"/>
    <w:rsid w:val="0020004E"/>
    <w:rsid w:val="00233269"/>
    <w:rsid w:val="00257D3C"/>
    <w:rsid w:val="00261947"/>
    <w:rsid w:val="002855DD"/>
    <w:rsid w:val="00294324"/>
    <w:rsid w:val="002A054B"/>
    <w:rsid w:val="002A338B"/>
    <w:rsid w:val="002B060A"/>
    <w:rsid w:val="002B5FCD"/>
    <w:rsid w:val="002C5543"/>
    <w:rsid w:val="002D2FE1"/>
    <w:rsid w:val="002D4A39"/>
    <w:rsid w:val="002D4A6C"/>
    <w:rsid w:val="002D6B17"/>
    <w:rsid w:val="002E04AB"/>
    <w:rsid w:val="002E3436"/>
    <w:rsid w:val="00301FB8"/>
    <w:rsid w:val="00306F0E"/>
    <w:rsid w:val="00310B59"/>
    <w:rsid w:val="00313C41"/>
    <w:rsid w:val="00322F42"/>
    <w:rsid w:val="00330576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E4C6B"/>
    <w:rsid w:val="003F0A51"/>
    <w:rsid w:val="00405637"/>
    <w:rsid w:val="00407ABE"/>
    <w:rsid w:val="00410F60"/>
    <w:rsid w:val="00414450"/>
    <w:rsid w:val="004175E0"/>
    <w:rsid w:val="00417B4B"/>
    <w:rsid w:val="00430D2E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B688B"/>
    <w:rsid w:val="004D2E06"/>
    <w:rsid w:val="004E0656"/>
    <w:rsid w:val="004E0E5D"/>
    <w:rsid w:val="004F5756"/>
    <w:rsid w:val="00504246"/>
    <w:rsid w:val="005046F9"/>
    <w:rsid w:val="0051633B"/>
    <w:rsid w:val="005175CD"/>
    <w:rsid w:val="0052088C"/>
    <w:rsid w:val="00522D5D"/>
    <w:rsid w:val="00523D48"/>
    <w:rsid w:val="005434A6"/>
    <w:rsid w:val="00545A20"/>
    <w:rsid w:val="005506CC"/>
    <w:rsid w:val="00551BF6"/>
    <w:rsid w:val="005523B5"/>
    <w:rsid w:val="005561FF"/>
    <w:rsid w:val="005638BE"/>
    <w:rsid w:val="00571A2F"/>
    <w:rsid w:val="0057285E"/>
    <w:rsid w:val="0057667C"/>
    <w:rsid w:val="00586B94"/>
    <w:rsid w:val="005A54F8"/>
    <w:rsid w:val="005C5755"/>
    <w:rsid w:val="005C63F5"/>
    <w:rsid w:val="005D6080"/>
    <w:rsid w:val="00604A0B"/>
    <w:rsid w:val="006063C6"/>
    <w:rsid w:val="00607103"/>
    <w:rsid w:val="006249FA"/>
    <w:rsid w:val="00626BE9"/>
    <w:rsid w:val="00641505"/>
    <w:rsid w:val="00641579"/>
    <w:rsid w:val="00663980"/>
    <w:rsid w:val="00687135"/>
    <w:rsid w:val="006936B5"/>
    <w:rsid w:val="006942D7"/>
    <w:rsid w:val="006A08A1"/>
    <w:rsid w:val="006A6A88"/>
    <w:rsid w:val="006B221B"/>
    <w:rsid w:val="006B54C0"/>
    <w:rsid w:val="006F31EB"/>
    <w:rsid w:val="006F4EB2"/>
    <w:rsid w:val="006F5077"/>
    <w:rsid w:val="0070052D"/>
    <w:rsid w:val="00705D30"/>
    <w:rsid w:val="0071586B"/>
    <w:rsid w:val="0071744E"/>
    <w:rsid w:val="00721B5F"/>
    <w:rsid w:val="00721ED9"/>
    <w:rsid w:val="00732B3A"/>
    <w:rsid w:val="00734FE3"/>
    <w:rsid w:val="00735215"/>
    <w:rsid w:val="007459EA"/>
    <w:rsid w:val="00747A86"/>
    <w:rsid w:val="007540A9"/>
    <w:rsid w:val="0075473F"/>
    <w:rsid w:val="00761F9B"/>
    <w:rsid w:val="0079153E"/>
    <w:rsid w:val="00791AF5"/>
    <w:rsid w:val="00792229"/>
    <w:rsid w:val="007A2FD9"/>
    <w:rsid w:val="007A48E1"/>
    <w:rsid w:val="007C0AA6"/>
    <w:rsid w:val="007C2D51"/>
    <w:rsid w:val="007D4AC1"/>
    <w:rsid w:val="007F1354"/>
    <w:rsid w:val="00811AA8"/>
    <w:rsid w:val="00815C90"/>
    <w:rsid w:val="0081758B"/>
    <w:rsid w:val="00817B30"/>
    <w:rsid w:val="00822453"/>
    <w:rsid w:val="0084054B"/>
    <w:rsid w:val="00842C74"/>
    <w:rsid w:val="00847ABF"/>
    <w:rsid w:val="00870734"/>
    <w:rsid w:val="008878EE"/>
    <w:rsid w:val="00887D6F"/>
    <w:rsid w:val="00892818"/>
    <w:rsid w:val="00892A45"/>
    <w:rsid w:val="0089429C"/>
    <w:rsid w:val="00896200"/>
    <w:rsid w:val="008A569F"/>
    <w:rsid w:val="008C36D8"/>
    <w:rsid w:val="008C4293"/>
    <w:rsid w:val="008C6D2E"/>
    <w:rsid w:val="008D2151"/>
    <w:rsid w:val="008D4D25"/>
    <w:rsid w:val="008D6126"/>
    <w:rsid w:val="008F019A"/>
    <w:rsid w:val="008F1C2B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6EC8"/>
    <w:rsid w:val="00966918"/>
    <w:rsid w:val="009757E4"/>
    <w:rsid w:val="00990B27"/>
    <w:rsid w:val="009A3137"/>
    <w:rsid w:val="009C2BDB"/>
    <w:rsid w:val="009C6FA1"/>
    <w:rsid w:val="009D5C1C"/>
    <w:rsid w:val="009F6F2A"/>
    <w:rsid w:val="00A13003"/>
    <w:rsid w:val="00A1554E"/>
    <w:rsid w:val="00A23458"/>
    <w:rsid w:val="00A278C2"/>
    <w:rsid w:val="00A30BA9"/>
    <w:rsid w:val="00A61A0A"/>
    <w:rsid w:val="00A624F5"/>
    <w:rsid w:val="00A62CD9"/>
    <w:rsid w:val="00A81816"/>
    <w:rsid w:val="00A96E81"/>
    <w:rsid w:val="00AB1AED"/>
    <w:rsid w:val="00AB2125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31FF"/>
    <w:rsid w:val="00B378B0"/>
    <w:rsid w:val="00B60887"/>
    <w:rsid w:val="00B639E0"/>
    <w:rsid w:val="00B83075"/>
    <w:rsid w:val="00B9752F"/>
    <w:rsid w:val="00BA406E"/>
    <w:rsid w:val="00BA4B5F"/>
    <w:rsid w:val="00BB26E2"/>
    <w:rsid w:val="00BC1E84"/>
    <w:rsid w:val="00BC5EC0"/>
    <w:rsid w:val="00BC66F2"/>
    <w:rsid w:val="00BD2A46"/>
    <w:rsid w:val="00BD3742"/>
    <w:rsid w:val="00BD7C8F"/>
    <w:rsid w:val="00BE2535"/>
    <w:rsid w:val="00BE751B"/>
    <w:rsid w:val="00C04025"/>
    <w:rsid w:val="00C11717"/>
    <w:rsid w:val="00C2053F"/>
    <w:rsid w:val="00C2097F"/>
    <w:rsid w:val="00C22252"/>
    <w:rsid w:val="00C5085A"/>
    <w:rsid w:val="00C67B1A"/>
    <w:rsid w:val="00C70E06"/>
    <w:rsid w:val="00C73E1E"/>
    <w:rsid w:val="00C74D8C"/>
    <w:rsid w:val="00C86D2C"/>
    <w:rsid w:val="00C92795"/>
    <w:rsid w:val="00CA09EF"/>
    <w:rsid w:val="00CA6A4D"/>
    <w:rsid w:val="00CB7259"/>
    <w:rsid w:val="00CB7BDD"/>
    <w:rsid w:val="00CC3C4F"/>
    <w:rsid w:val="00CD1038"/>
    <w:rsid w:val="00D021B1"/>
    <w:rsid w:val="00D21C78"/>
    <w:rsid w:val="00D24480"/>
    <w:rsid w:val="00D316CC"/>
    <w:rsid w:val="00D31A71"/>
    <w:rsid w:val="00D32490"/>
    <w:rsid w:val="00D434E7"/>
    <w:rsid w:val="00D5241F"/>
    <w:rsid w:val="00D5327F"/>
    <w:rsid w:val="00D57E55"/>
    <w:rsid w:val="00D808C2"/>
    <w:rsid w:val="00DC034D"/>
    <w:rsid w:val="00DD7759"/>
    <w:rsid w:val="00DD7835"/>
    <w:rsid w:val="00DD7F6D"/>
    <w:rsid w:val="00DF26B7"/>
    <w:rsid w:val="00E20050"/>
    <w:rsid w:val="00E20F07"/>
    <w:rsid w:val="00E2195A"/>
    <w:rsid w:val="00E26FD6"/>
    <w:rsid w:val="00E45581"/>
    <w:rsid w:val="00E4744B"/>
    <w:rsid w:val="00E55E12"/>
    <w:rsid w:val="00E60230"/>
    <w:rsid w:val="00E607EA"/>
    <w:rsid w:val="00E61526"/>
    <w:rsid w:val="00E616D4"/>
    <w:rsid w:val="00E61FD1"/>
    <w:rsid w:val="00E66F65"/>
    <w:rsid w:val="00E67E10"/>
    <w:rsid w:val="00E71C1D"/>
    <w:rsid w:val="00E76B64"/>
    <w:rsid w:val="00E9135B"/>
    <w:rsid w:val="00EA4C0F"/>
    <w:rsid w:val="00EC0743"/>
    <w:rsid w:val="00EC3567"/>
    <w:rsid w:val="00ED095C"/>
    <w:rsid w:val="00ED16DB"/>
    <w:rsid w:val="00ED54E0"/>
    <w:rsid w:val="00EF0E48"/>
    <w:rsid w:val="00EF47EE"/>
    <w:rsid w:val="00F01821"/>
    <w:rsid w:val="00F06EA4"/>
    <w:rsid w:val="00F15130"/>
    <w:rsid w:val="00F20ABC"/>
    <w:rsid w:val="00F21083"/>
    <w:rsid w:val="00F23017"/>
    <w:rsid w:val="00F25932"/>
    <w:rsid w:val="00F27F99"/>
    <w:rsid w:val="00F43239"/>
    <w:rsid w:val="00F51B99"/>
    <w:rsid w:val="00F61BBC"/>
    <w:rsid w:val="00F63FC6"/>
    <w:rsid w:val="00F81194"/>
    <w:rsid w:val="00FA7CC8"/>
    <w:rsid w:val="00FB10B9"/>
    <w:rsid w:val="00FB3621"/>
    <w:rsid w:val="00FB3629"/>
    <w:rsid w:val="00FE5D4B"/>
    <w:rsid w:val="00FE7E85"/>
    <w:rsid w:val="00FF3122"/>
    <w:rsid w:val="00FF5476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54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0E4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9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19BED-97AF-447F-AB06-6AFC698D1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363</Words>
  <Characters>3599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2</cp:revision>
  <cp:lastPrinted>2014-06-05T14:00:00Z</cp:lastPrinted>
  <dcterms:created xsi:type="dcterms:W3CDTF">2024-06-14T06:41:00Z</dcterms:created>
  <dcterms:modified xsi:type="dcterms:W3CDTF">2024-06-14T06:41:00Z</dcterms:modified>
</cp:coreProperties>
</file>