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86737" w:rsidRPr="001C7385" w:rsidRDefault="00CC17AB" w:rsidP="001C7385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1C738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1C7385" w:rsidRPr="001C7385">
        <w:rPr>
          <w:rFonts w:ascii="Arial Narrow" w:hAnsi="Arial Narrow" w:cs="Arial"/>
          <w:sz w:val="22"/>
          <w:szCs w:val="22"/>
        </w:rPr>
        <w:t xml:space="preserve"> </w:t>
      </w:r>
      <w:r w:rsidR="001C7385">
        <w:rPr>
          <w:rFonts w:ascii="Arial Narrow" w:hAnsi="Arial Narrow" w:cs="Arial"/>
          <w:sz w:val="22"/>
          <w:szCs w:val="22"/>
        </w:rPr>
        <w:tab/>
      </w:r>
      <w:r w:rsidR="001C7385">
        <w:rPr>
          <w:rFonts w:ascii="Arial Narrow" w:hAnsi="Arial Narrow" w:cs="Arial"/>
          <w:sz w:val="22"/>
          <w:szCs w:val="22"/>
        </w:rPr>
        <w:tab/>
      </w:r>
      <w:r w:rsidR="001C7385">
        <w:rPr>
          <w:rFonts w:ascii="Arial Narrow" w:hAnsi="Arial Narrow" w:cs="Arial"/>
          <w:sz w:val="22"/>
          <w:szCs w:val="22"/>
        </w:rPr>
        <w:tab/>
      </w:r>
      <w:r w:rsidR="001C7385">
        <w:rPr>
          <w:rFonts w:ascii="Arial Narrow" w:hAnsi="Arial Narrow" w:cs="Arial"/>
          <w:sz w:val="22"/>
          <w:szCs w:val="22"/>
        </w:rPr>
        <w:tab/>
      </w:r>
      <w:r w:rsidR="001C7385">
        <w:rPr>
          <w:rFonts w:ascii="Arial Narrow" w:hAnsi="Arial Narrow" w:cs="Arial"/>
          <w:sz w:val="22"/>
          <w:szCs w:val="22"/>
        </w:rPr>
        <w:tab/>
      </w:r>
      <w:r w:rsidR="001C7385">
        <w:rPr>
          <w:rFonts w:ascii="Arial Narrow" w:hAnsi="Arial Narrow" w:cs="Arial"/>
          <w:sz w:val="22"/>
          <w:szCs w:val="22"/>
        </w:rPr>
        <w:tab/>
      </w:r>
      <w:r w:rsidR="001C7385">
        <w:rPr>
          <w:rFonts w:ascii="Arial Narrow" w:hAnsi="Arial Narrow" w:cs="Arial"/>
          <w:sz w:val="22"/>
          <w:szCs w:val="22"/>
        </w:rPr>
        <w:tab/>
      </w:r>
      <w:r w:rsidR="001C7385" w:rsidRPr="001C7385">
        <w:rPr>
          <w:rFonts w:ascii="Arial Narrow" w:hAnsi="Arial Narrow" w:cs="Arial"/>
          <w:sz w:val="22"/>
          <w:szCs w:val="22"/>
        </w:rPr>
        <w:t>Bydgoszcz dnia: 2024-06-14</w:t>
      </w:r>
    </w:p>
    <w:p w:rsidR="00986737" w:rsidRPr="001C7385" w:rsidRDefault="00CC17AB" w:rsidP="001C7385">
      <w:pPr>
        <w:rPr>
          <w:rFonts w:ascii="Arial Narrow" w:hAnsi="Arial Narrow" w:cs="Arial"/>
          <w:sz w:val="22"/>
          <w:szCs w:val="22"/>
        </w:rPr>
      </w:pPr>
      <w:r w:rsidRPr="001C7385">
        <w:rPr>
          <w:rFonts w:ascii="Arial Narrow" w:hAnsi="Arial Narrow" w:cs="Arial"/>
          <w:sz w:val="22"/>
          <w:szCs w:val="22"/>
        </w:rPr>
        <w:t>Powstańców Warszawy</w:t>
      </w:r>
      <w:r w:rsidR="00986737" w:rsidRPr="001C7385">
        <w:rPr>
          <w:rFonts w:ascii="Arial Narrow" w:hAnsi="Arial Narrow" w:cs="Arial"/>
          <w:sz w:val="22"/>
          <w:szCs w:val="22"/>
        </w:rPr>
        <w:t xml:space="preserve"> </w:t>
      </w:r>
      <w:r w:rsidRPr="001C7385">
        <w:rPr>
          <w:rFonts w:ascii="Arial Narrow" w:hAnsi="Arial Narrow" w:cs="Arial"/>
          <w:sz w:val="22"/>
          <w:szCs w:val="22"/>
        </w:rPr>
        <w:t>5</w:t>
      </w:r>
    </w:p>
    <w:p w:rsidR="00986737" w:rsidRPr="001C7385" w:rsidRDefault="00CC17AB" w:rsidP="001C7385">
      <w:pPr>
        <w:rPr>
          <w:rFonts w:ascii="Arial Narrow" w:hAnsi="Arial Narrow" w:cs="Arial"/>
          <w:sz w:val="22"/>
          <w:szCs w:val="22"/>
        </w:rPr>
      </w:pPr>
      <w:r w:rsidRPr="001C7385">
        <w:rPr>
          <w:rFonts w:ascii="Arial Narrow" w:hAnsi="Arial Narrow" w:cs="Arial"/>
          <w:sz w:val="22"/>
          <w:szCs w:val="22"/>
        </w:rPr>
        <w:t>85-681</w:t>
      </w:r>
      <w:r w:rsidR="00986737" w:rsidRPr="001C7385">
        <w:rPr>
          <w:rFonts w:ascii="Arial Narrow" w:hAnsi="Arial Narrow" w:cs="Arial"/>
          <w:sz w:val="22"/>
          <w:szCs w:val="22"/>
        </w:rPr>
        <w:t xml:space="preserve"> </w:t>
      </w:r>
      <w:r w:rsidRPr="001C7385">
        <w:rPr>
          <w:rFonts w:ascii="Arial Narrow" w:hAnsi="Arial Narrow" w:cs="Arial"/>
          <w:sz w:val="22"/>
          <w:szCs w:val="22"/>
        </w:rPr>
        <w:t>Bydgoszcz</w:t>
      </w:r>
    </w:p>
    <w:p w:rsidR="00986737" w:rsidRPr="001C7385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C7385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1C738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C7385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1C738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C738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1C738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C738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C738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C738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C7385" w:rsidTr="005A632E">
        <w:tc>
          <w:tcPr>
            <w:tcW w:w="2269" w:type="dxa"/>
            <w:shd w:val="clear" w:color="auto" w:fill="auto"/>
          </w:tcPr>
          <w:p w:rsidR="00986737" w:rsidRPr="001C738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738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1C7385" w:rsidRDefault="00CC17A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7385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hemostatycznych oraz wyrobów medycznych do witrektomii</w:t>
            </w:r>
            <w:r w:rsidR="00986737" w:rsidRPr="001C738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C17AB" w:rsidRPr="001C7385" w:rsidTr="001F6E7E">
        <w:tc>
          <w:tcPr>
            <w:tcW w:w="2269" w:type="dxa"/>
            <w:shd w:val="clear" w:color="auto" w:fill="auto"/>
          </w:tcPr>
          <w:p w:rsidR="00CC17AB" w:rsidRPr="001C7385" w:rsidRDefault="00CC17AB" w:rsidP="001F6E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738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C17AB" w:rsidRPr="001C7385" w:rsidRDefault="00CC17AB" w:rsidP="001F6E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7385">
              <w:rPr>
                <w:rFonts w:ascii="Arial Narrow" w:hAnsi="Arial Narrow" w:cs="Arial"/>
                <w:bCs/>
                <w:sz w:val="22"/>
                <w:szCs w:val="22"/>
              </w:rPr>
              <w:t>71/2024</w:t>
            </w:r>
          </w:p>
        </w:tc>
      </w:tr>
    </w:tbl>
    <w:p w:rsidR="00A80738" w:rsidRPr="001C738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1C738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C7385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C7385">
        <w:rPr>
          <w:rFonts w:ascii="Arial Narrow" w:hAnsi="Arial Narrow" w:cs="Arial"/>
          <w:sz w:val="22"/>
          <w:szCs w:val="22"/>
        </w:rPr>
        <w:t>2</w:t>
      </w:r>
      <w:r w:rsidRPr="001C7385">
        <w:rPr>
          <w:rFonts w:ascii="Arial Narrow" w:hAnsi="Arial Narrow" w:cs="Arial"/>
          <w:sz w:val="22"/>
          <w:szCs w:val="22"/>
        </w:rPr>
        <w:t xml:space="preserve"> ust. 5 </w:t>
      </w:r>
      <w:r w:rsidRPr="001C738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C7385">
        <w:rPr>
          <w:rFonts w:ascii="Arial Narrow" w:hAnsi="Arial Narrow" w:cs="Arial"/>
          <w:sz w:val="22"/>
          <w:szCs w:val="22"/>
        </w:rPr>
        <w:t xml:space="preserve"> </w:t>
      </w:r>
      <w:r w:rsidR="00CC17AB" w:rsidRPr="001C7385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1C7385">
        <w:rPr>
          <w:rFonts w:ascii="Arial Narrow" w:hAnsi="Arial Narrow" w:cs="Arial"/>
          <w:sz w:val="22"/>
          <w:szCs w:val="22"/>
        </w:rPr>
        <w:t xml:space="preserve"> </w:t>
      </w:r>
      <w:r w:rsidRPr="001C7385">
        <w:rPr>
          <w:rFonts w:ascii="Arial Narrow" w:hAnsi="Arial Narrow" w:cs="Arial"/>
          <w:sz w:val="22"/>
          <w:szCs w:val="22"/>
        </w:rPr>
        <w:t>udostępnia</w:t>
      </w:r>
      <w:r w:rsidR="00F95C33" w:rsidRPr="001C7385">
        <w:rPr>
          <w:rFonts w:ascii="Arial Narrow" w:hAnsi="Arial Narrow" w:cs="Arial"/>
          <w:sz w:val="22"/>
          <w:szCs w:val="22"/>
        </w:rPr>
        <w:t xml:space="preserve"> </w:t>
      </w:r>
      <w:r w:rsidR="004C7E9B" w:rsidRPr="001C7385">
        <w:rPr>
          <w:rFonts w:ascii="Arial Narrow" w:hAnsi="Arial Narrow" w:cs="Arial"/>
          <w:sz w:val="22"/>
          <w:szCs w:val="22"/>
        </w:rPr>
        <w:t>informacj</w:t>
      </w:r>
      <w:r w:rsidR="00577BC6" w:rsidRPr="001C7385">
        <w:rPr>
          <w:rFonts w:ascii="Arial Narrow" w:hAnsi="Arial Narrow" w:cs="Arial"/>
          <w:sz w:val="22"/>
          <w:szCs w:val="22"/>
        </w:rPr>
        <w:t>ę</w:t>
      </w:r>
      <w:r w:rsidR="00035488" w:rsidRPr="001C738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C7385">
        <w:rPr>
          <w:rFonts w:ascii="Arial Narrow" w:hAnsi="Arial Narrow" w:cs="Arial"/>
          <w:sz w:val="22"/>
          <w:szCs w:val="22"/>
        </w:rPr>
        <w:t>.</w:t>
      </w:r>
    </w:p>
    <w:p w:rsidR="00A80738" w:rsidRPr="001C738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C738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C7385">
        <w:rPr>
          <w:rFonts w:ascii="Arial Narrow" w:hAnsi="Arial Narrow" w:cs="Arial"/>
          <w:sz w:val="22"/>
          <w:szCs w:val="22"/>
        </w:rPr>
        <w:t xml:space="preserve"> w dniu </w:t>
      </w:r>
      <w:r w:rsidR="00CC17AB" w:rsidRPr="001C7385">
        <w:rPr>
          <w:rFonts w:ascii="Arial Narrow" w:hAnsi="Arial Narrow" w:cs="Arial"/>
          <w:sz w:val="22"/>
          <w:szCs w:val="22"/>
        </w:rPr>
        <w:t>14/06/2024</w:t>
      </w:r>
      <w:r w:rsidR="00FF4AB1" w:rsidRPr="001C7385">
        <w:rPr>
          <w:rFonts w:ascii="Arial Narrow" w:hAnsi="Arial Narrow" w:cs="Arial"/>
          <w:sz w:val="22"/>
          <w:szCs w:val="22"/>
        </w:rPr>
        <w:t xml:space="preserve"> o godz. </w:t>
      </w:r>
      <w:r w:rsidR="00CC17AB" w:rsidRPr="001C7385">
        <w:rPr>
          <w:rFonts w:ascii="Arial Narrow" w:hAnsi="Arial Narrow" w:cs="Arial"/>
          <w:sz w:val="22"/>
          <w:szCs w:val="22"/>
        </w:rPr>
        <w:t>08:15</w:t>
      </w:r>
      <w:r w:rsidRPr="001C738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C79E5" w:rsidTr="001C7385">
        <w:tc>
          <w:tcPr>
            <w:tcW w:w="1276" w:type="dxa"/>
            <w:shd w:val="clear" w:color="auto" w:fill="F2F2F2"/>
            <w:vAlign w:val="center"/>
          </w:tcPr>
          <w:p w:rsidR="006B27ED" w:rsidRPr="00DC79E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DC79E5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DC79E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DC79E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DC79E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C17AB" w:rsidRPr="00DC79E5" w:rsidRDefault="00CC17AB" w:rsidP="001F6E7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Medicus </w:t>
            </w:r>
            <w:r w:rsidR="001C7385" w:rsidRPr="00DC79E5">
              <w:rPr>
                <w:rFonts w:ascii="Arial Narrow" w:hAnsi="Arial Narrow" w:cs="Arial"/>
                <w:sz w:val="22"/>
                <w:szCs w:val="22"/>
              </w:rPr>
              <w:t>Sp. z o.o.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S</w:t>
            </w:r>
            <w:r w:rsidR="001C7385" w:rsidRPr="00DC79E5">
              <w:rPr>
                <w:rFonts w:ascii="Arial Narrow" w:hAnsi="Arial Narrow" w:cs="Arial"/>
                <w:sz w:val="22"/>
                <w:szCs w:val="22"/>
              </w:rPr>
              <w:t>-ka</w:t>
            </w:r>
          </w:p>
          <w:p w:rsidR="00CC17AB" w:rsidRPr="00DC79E5" w:rsidRDefault="00CC17AB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Browarowa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38 232.00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CC17AB" w:rsidRPr="00DC79E5" w:rsidRDefault="00CC17AB" w:rsidP="001F6E7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Zarys International Group</w:t>
            </w:r>
            <w:r w:rsidR="00DC79E5" w:rsidRPr="00DC79E5">
              <w:rPr>
                <w:rFonts w:ascii="Arial Narrow" w:hAnsi="Arial Narrow" w:cs="Arial"/>
                <w:sz w:val="22"/>
                <w:szCs w:val="22"/>
              </w:rPr>
              <w:t xml:space="preserve"> Sp. z o.o. Sp. k.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49 680.00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C17AB" w:rsidRPr="00DC79E5" w:rsidRDefault="00CC17AB" w:rsidP="001F6E7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Baxter Polska Sp. z o.o.</w:t>
            </w:r>
          </w:p>
          <w:p w:rsidR="00CC17AB" w:rsidRPr="00DC79E5" w:rsidRDefault="00CC17AB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Kruczkowskiego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00-380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215 568.00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C17AB" w:rsidRPr="00DC79E5" w:rsidRDefault="00CC17AB" w:rsidP="001F6E7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IMC IMPOMED CENTRUM S.A.</w:t>
            </w:r>
          </w:p>
          <w:p w:rsidR="00CC17AB" w:rsidRPr="00DC79E5" w:rsidRDefault="00985440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Skrzyneckiego</w:t>
            </w:r>
            <w:r w:rsidR="00CC17AB"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C17AB" w:rsidRPr="00DC79E5">
              <w:rPr>
                <w:rFonts w:ascii="Arial Narrow" w:hAnsi="Arial Narrow" w:cs="Arial"/>
                <w:sz w:val="22"/>
                <w:szCs w:val="22"/>
              </w:rPr>
              <w:t>38</w:t>
            </w:r>
            <w:r w:rsidR="00CC17AB"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04-563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985440" w:rsidRPr="00DC79E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48 055.68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C17AB" w:rsidRPr="00DC79E5" w:rsidRDefault="00CC17AB" w:rsidP="001F6E7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Optotech </w:t>
            </w:r>
            <w:r w:rsidR="00985440"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:rsidR="00CC17AB" w:rsidRPr="00DC79E5" w:rsidRDefault="00CC17AB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Wimmera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67E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29 701.13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985440" w:rsidRDefault="00985440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85440">
              <w:rPr>
                <w:rFonts w:ascii="Arial Narrow" w:hAnsi="Arial Narrow" w:cs="Arial"/>
                <w:sz w:val="22"/>
                <w:szCs w:val="22"/>
              </w:rPr>
              <w:t xml:space="preserve">Optotech Sp. z o.o. Sp. k. </w:t>
            </w:r>
          </w:p>
          <w:p w:rsidR="00CC17AB" w:rsidRPr="00DC79E5" w:rsidRDefault="00CC17AB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Wimmera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67E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19 123.78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985440" w:rsidRDefault="00985440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85440">
              <w:rPr>
                <w:rFonts w:ascii="Arial Narrow" w:hAnsi="Arial Narrow" w:cs="Arial"/>
                <w:sz w:val="22"/>
                <w:szCs w:val="22"/>
              </w:rPr>
              <w:t xml:space="preserve">Optotech Sp. z o.o. Sp. k. </w:t>
            </w:r>
          </w:p>
          <w:p w:rsidR="00CC17AB" w:rsidRPr="00DC79E5" w:rsidRDefault="00CC17AB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Wimmera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67E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lastRenderedPageBreak/>
              <w:t>32-005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lastRenderedPageBreak/>
              <w:t>9 936.00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985440" w:rsidRDefault="00985440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85440">
              <w:rPr>
                <w:rFonts w:ascii="Arial Narrow" w:hAnsi="Arial Narrow" w:cs="Arial"/>
                <w:sz w:val="22"/>
                <w:szCs w:val="22"/>
              </w:rPr>
              <w:t xml:space="preserve">Optotech Sp. z o.o. Sp. k. </w:t>
            </w:r>
          </w:p>
          <w:p w:rsidR="00CC17AB" w:rsidRPr="00DC79E5" w:rsidRDefault="00CC17AB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Wimmera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67E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7 433.64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C17AB" w:rsidRPr="00DC79E5" w:rsidRDefault="00CC17AB" w:rsidP="001F6E7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Aesculap Chifa </w:t>
            </w:r>
            <w:r w:rsidR="00985440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:rsidR="00CC17AB" w:rsidRPr="00DC79E5" w:rsidRDefault="00CC17AB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65 286.00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C17AB" w:rsidRPr="00DC79E5" w:rsidRDefault="00CC17AB" w:rsidP="001F6E7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:rsidR="00CC17AB" w:rsidRPr="00DC79E5" w:rsidRDefault="00CC17AB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Iłżecka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24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B8681A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135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34 079.62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C17AB" w:rsidRPr="00DC79E5" w:rsidRDefault="00CC17AB" w:rsidP="001F6E7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r w:rsidR="00B8681A">
              <w:rPr>
                <w:rFonts w:ascii="Arial Narrow" w:hAnsi="Arial Narrow" w:cs="Arial"/>
                <w:sz w:val="22"/>
                <w:szCs w:val="22"/>
              </w:rPr>
              <w:t>Med.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CC17AB" w:rsidRPr="00DC79E5" w:rsidRDefault="00B8681A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Rtm. W. Pileckiego 59/151</w:t>
            </w:r>
          </w:p>
          <w:p w:rsidR="00CC17AB" w:rsidRPr="00DC79E5" w:rsidRDefault="00B8681A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02-781</w:t>
            </w:r>
            <w:r w:rsidR="00CC17AB"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55 819.80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C17AB" w:rsidRPr="00DC79E5" w:rsidRDefault="00CC17AB" w:rsidP="001F6E7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POLYMED POLSKA SP. Z O.O.</w:t>
            </w:r>
          </w:p>
          <w:p w:rsidR="00CC17AB" w:rsidRPr="00DC79E5" w:rsidRDefault="00616AB2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Warszawska</w:t>
            </w:r>
            <w:r w:rsidR="00CC17AB"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C17AB" w:rsidRPr="00DC79E5">
              <w:rPr>
                <w:rFonts w:ascii="Arial Narrow" w:hAnsi="Arial Narrow" w:cs="Arial"/>
                <w:sz w:val="22"/>
                <w:szCs w:val="22"/>
              </w:rPr>
              <w:t>320A</w:t>
            </w:r>
            <w:r w:rsidR="00CC17AB"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05-082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16AB2" w:rsidRPr="00DC79E5">
              <w:rPr>
                <w:rFonts w:ascii="Arial Narrow" w:hAnsi="Arial Narrow" w:cs="Arial"/>
                <w:sz w:val="22"/>
                <w:szCs w:val="22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32 130.00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CC17AB" w:rsidRPr="00DC79E5" w:rsidRDefault="00CC17AB" w:rsidP="001F6E7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POLYMED POLSKA SP. Z O.O.</w:t>
            </w:r>
          </w:p>
          <w:p w:rsidR="00616AB2" w:rsidRPr="00616AB2" w:rsidRDefault="00616AB2" w:rsidP="00616AB2">
            <w:pPr>
              <w:rPr>
                <w:rFonts w:ascii="Arial Narrow" w:hAnsi="Arial Narrow" w:cs="Arial"/>
                <w:sz w:val="22"/>
                <w:szCs w:val="22"/>
              </w:rPr>
            </w:pPr>
            <w:r w:rsidRPr="00616AB2">
              <w:rPr>
                <w:rFonts w:ascii="Arial Narrow" w:hAnsi="Arial Narrow" w:cs="Arial"/>
                <w:sz w:val="22"/>
                <w:szCs w:val="22"/>
              </w:rPr>
              <w:t xml:space="preserve">Warszawska 320A </w:t>
            </w:r>
          </w:p>
          <w:p w:rsidR="00CC17AB" w:rsidRPr="00DC79E5" w:rsidRDefault="00616AB2" w:rsidP="00616AB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6AB2">
              <w:rPr>
                <w:rFonts w:ascii="Arial Narrow" w:hAnsi="Arial Narrow" w:cs="Arial"/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13 716.00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C17AB" w:rsidRPr="00DC79E5" w:rsidRDefault="00CC17AB" w:rsidP="001F6E7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PARADISE SPINE SPÓŁKA Z O.O.</w:t>
            </w:r>
          </w:p>
          <w:p w:rsidR="00CC17AB" w:rsidRPr="00DC79E5" w:rsidRDefault="00CC17AB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Wronia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45/203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00-870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51 408.00 zł</w:t>
            </w:r>
          </w:p>
        </w:tc>
      </w:tr>
      <w:tr w:rsidR="00CC17AB" w:rsidRPr="00DC79E5" w:rsidTr="001C7385"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C17AB" w:rsidRPr="00DC79E5" w:rsidRDefault="00CC17AB" w:rsidP="001F6E7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Promedica Toruń </w:t>
            </w:r>
            <w:r w:rsidR="00616AB2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:rsidR="00CC17AB" w:rsidRPr="00DC79E5" w:rsidRDefault="00CC17AB" w:rsidP="001F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Grudziądzka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159a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C17AB" w:rsidRPr="00DC79E5" w:rsidRDefault="00CC17AB" w:rsidP="001F6E7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79E5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C17AB" w:rsidRPr="00DC79E5" w:rsidRDefault="00CC17AB" w:rsidP="001F6E7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79E5">
              <w:rPr>
                <w:rFonts w:ascii="Arial Narrow" w:hAnsi="Arial Narrow" w:cs="Arial"/>
                <w:sz w:val="22"/>
                <w:szCs w:val="22"/>
              </w:rPr>
              <w:t>88 646.40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C7385">
        <w:rPr>
          <w:rFonts w:ascii="Arial Narrow" w:hAnsi="Arial Narrow" w:cs="Arial"/>
          <w:i/>
          <w:szCs w:val="24"/>
        </w:rPr>
        <w:t>Zamawiający</w:t>
      </w:r>
    </w:p>
    <w:p w:rsidR="00616AB2" w:rsidRPr="00616AB2" w:rsidRDefault="00616AB2" w:rsidP="00616AB2"/>
    <w:p w:rsidR="00616AB2" w:rsidRPr="00616AB2" w:rsidRDefault="00616AB2" w:rsidP="00616AB2"/>
    <w:p w:rsidR="00616AB2" w:rsidRPr="00616AB2" w:rsidRDefault="00616AB2" w:rsidP="00616AB2"/>
    <w:p w:rsidR="00616AB2" w:rsidRPr="00616AB2" w:rsidRDefault="00616AB2" w:rsidP="00616AB2"/>
    <w:p w:rsidR="00616AB2" w:rsidRPr="00616AB2" w:rsidRDefault="00616AB2" w:rsidP="00616AB2"/>
    <w:p w:rsidR="00616AB2" w:rsidRPr="00616AB2" w:rsidRDefault="00616AB2" w:rsidP="00616AB2"/>
    <w:p w:rsidR="00616AB2" w:rsidRPr="00616AB2" w:rsidRDefault="00616AB2" w:rsidP="00616AB2"/>
    <w:p w:rsidR="00616AB2" w:rsidRPr="00616AB2" w:rsidRDefault="00616AB2" w:rsidP="00616AB2"/>
    <w:p w:rsidR="00616AB2" w:rsidRPr="00616AB2" w:rsidRDefault="00616AB2" w:rsidP="00616AB2"/>
    <w:p w:rsidR="00616AB2" w:rsidRPr="00616AB2" w:rsidRDefault="00616AB2" w:rsidP="00616AB2"/>
    <w:p w:rsidR="00616AB2" w:rsidRPr="00616AB2" w:rsidRDefault="00616AB2" w:rsidP="00616AB2"/>
    <w:p w:rsidR="00616AB2" w:rsidRPr="00616AB2" w:rsidRDefault="00616AB2" w:rsidP="00616AB2"/>
    <w:p w:rsidR="00616AB2" w:rsidRPr="00616AB2" w:rsidRDefault="00616AB2" w:rsidP="00616AB2"/>
    <w:p w:rsidR="00616AB2" w:rsidRDefault="00616AB2" w:rsidP="00616AB2">
      <w:pPr>
        <w:rPr>
          <w:rFonts w:ascii="Arial Narrow" w:hAnsi="Arial Narrow" w:cs="Arial"/>
          <w:i/>
          <w:sz w:val="24"/>
          <w:szCs w:val="24"/>
        </w:rPr>
      </w:pPr>
    </w:p>
    <w:bookmarkEnd w:id="0"/>
    <w:p w:rsidR="00616AB2" w:rsidRDefault="00616AB2" w:rsidP="00616AB2">
      <w:pPr>
        <w:rPr>
          <w:iCs/>
        </w:rPr>
      </w:pPr>
    </w:p>
    <w:p w:rsidR="00A95D33" w:rsidRDefault="00A95D33" w:rsidP="00A95D33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A95D33" w:rsidRDefault="00A95D33" w:rsidP="00A95D33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A95D33" w:rsidRDefault="00A95D33" w:rsidP="00A95D3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7C34B5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A95D33" w:rsidRPr="00A95D33" w:rsidRDefault="00A95D33" w:rsidP="00A95D33">
      <w:pPr>
        <w:rPr>
          <w:rFonts w:ascii="Arial Narrow" w:hAnsi="Arial Narrow"/>
        </w:rPr>
      </w:pPr>
      <w:r>
        <w:rPr>
          <w:rFonts w:ascii="Arial Narrow" w:hAnsi="Arial Narrow"/>
        </w:rPr>
        <w:t>Data: 2024-06-14</w:t>
      </w:r>
    </w:p>
    <w:sectPr w:rsidR="00A95D33" w:rsidRPr="00A95D33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77728" w:rsidRDefault="00D77728">
      <w:r>
        <w:separator/>
      </w:r>
    </w:p>
  </w:endnote>
  <w:endnote w:type="continuationSeparator" w:id="0">
    <w:p w:rsidR="00D77728" w:rsidRDefault="00D77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77728" w:rsidRDefault="00D77728">
      <w:r>
        <w:separator/>
      </w:r>
    </w:p>
  </w:footnote>
  <w:footnote w:type="continuationSeparator" w:id="0">
    <w:p w:rsidR="00D77728" w:rsidRDefault="00D77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C17AB" w:rsidRDefault="00CC1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C17AB" w:rsidRDefault="00CC17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C17AB" w:rsidRDefault="00CC17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728"/>
    <w:rsid w:val="00007727"/>
    <w:rsid w:val="00017720"/>
    <w:rsid w:val="00035488"/>
    <w:rsid w:val="000D7F25"/>
    <w:rsid w:val="000E00E5"/>
    <w:rsid w:val="00173B20"/>
    <w:rsid w:val="001C69FF"/>
    <w:rsid w:val="001C7385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16AB2"/>
    <w:rsid w:val="0069085C"/>
    <w:rsid w:val="006B27ED"/>
    <w:rsid w:val="00843263"/>
    <w:rsid w:val="00861E75"/>
    <w:rsid w:val="00985440"/>
    <w:rsid w:val="00986737"/>
    <w:rsid w:val="009D19BD"/>
    <w:rsid w:val="009F189D"/>
    <w:rsid w:val="00A80738"/>
    <w:rsid w:val="00A95D33"/>
    <w:rsid w:val="00B8681A"/>
    <w:rsid w:val="00BB547B"/>
    <w:rsid w:val="00C236D3"/>
    <w:rsid w:val="00C659E2"/>
    <w:rsid w:val="00C82837"/>
    <w:rsid w:val="00CA3D66"/>
    <w:rsid w:val="00CB0802"/>
    <w:rsid w:val="00CC17AB"/>
    <w:rsid w:val="00D665F5"/>
    <w:rsid w:val="00D7128F"/>
    <w:rsid w:val="00D77728"/>
    <w:rsid w:val="00DC79E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F8FC4F"/>
  <w15:chartTrackingRefBased/>
  <w15:docId w15:val="{EF864391-D19D-4A04-B992-239F4D8B9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95D3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5D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346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8</cp:revision>
  <dcterms:created xsi:type="dcterms:W3CDTF">2024-06-14T07:26:00Z</dcterms:created>
  <dcterms:modified xsi:type="dcterms:W3CDTF">2024-06-14T07:48:00Z</dcterms:modified>
</cp:coreProperties>
</file>