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854B0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678D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="004678DC" w:rsidRPr="004678DC">
        <w:rPr>
          <w:rFonts w:ascii="Arial" w:hAnsi="Arial" w:cs="Arial"/>
          <w:sz w:val="24"/>
          <w:szCs w:val="24"/>
        </w:rPr>
        <w:t>2024-06-14</w:t>
      </w:r>
    </w:p>
    <w:p w:rsidR="00CF7835" w:rsidRPr="009432A1" w:rsidRDefault="004678D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78D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4678D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678DC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4678DC" w:rsidP="00CF7835">
      <w:pPr>
        <w:rPr>
          <w:rFonts w:ascii="Arial" w:hAnsi="Arial" w:cs="Arial"/>
          <w:sz w:val="24"/>
          <w:szCs w:val="24"/>
        </w:rPr>
      </w:pPr>
      <w:r w:rsidRPr="004678DC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854B00" w:rsidRPr="004678DC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678D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78DC">
              <w:rPr>
                <w:rFonts w:ascii="Arial" w:hAnsi="Arial" w:cs="Arial"/>
                <w:bCs/>
                <w:sz w:val="24"/>
                <w:szCs w:val="24"/>
              </w:rPr>
              <w:t>Dostawa serwera plików.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78DC" w:rsidRPr="004E4B64" w:rsidTr="00E5169E">
        <w:tc>
          <w:tcPr>
            <w:tcW w:w="2269" w:type="dxa"/>
            <w:shd w:val="clear" w:color="auto" w:fill="auto"/>
          </w:tcPr>
          <w:p w:rsidR="004678DC" w:rsidRPr="004E4B64" w:rsidRDefault="004678DC" w:rsidP="00E516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78DC" w:rsidRPr="004E4B64" w:rsidRDefault="004678DC" w:rsidP="00E516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78DC">
              <w:rPr>
                <w:rFonts w:ascii="Arial" w:hAnsi="Arial" w:cs="Arial"/>
                <w:bCs/>
                <w:sz w:val="24"/>
                <w:szCs w:val="24"/>
              </w:rPr>
              <w:t>KA-2/045/2024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678DC" w:rsidRPr="004678DC">
        <w:rPr>
          <w:rFonts w:ascii="Arial" w:hAnsi="Arial" w:cs="Arial"/>
          <w:sz w:val="24"/>
          <w:szCs w:val="24"/>
        </w:rPr>
        <w:t>(</w:t>
      </w:r>
      <w:proofErr w:type="spellStart"/>
      <w:r w:rsidR="004678DC" w:rsidRPr="004678DC">
        <w:rPr>
          <w:rFonts w:ascii="Arial" w:hAnsi="Arial" w:cs="Arial"/>
          <w:sz w:val="24"/>
          <w:szCs w:val="24"/>
        </w:rPr>
        <w:t>t.j</w:t>
      </w:r>
      <w:proofErr w:type="spellEnd"/>
      <w:r w:rsidR="004678DC" w:rsidRPr="004678DC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678DC" w:rsidRPr="004678DC">
        <w:rPr>
          <w:rFonts w:ascii="Arial" w:hAnsi="Arial" w:cs="Arial"/>
          <w:sz w:val="24"/>
          <w:szCs w:val="24"/>
        </w:rPr>
        <w:t>14/06/2024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678DC" w:rsidRPr="004678DC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678DC" w:rsidRPr="00355C9D" w:rsidTr="00E5169E">
        <w:tc>
          <w:tcPr>
            <w:tcW w:w="1276" w:type="dxa"/>
            <w:shd w:val="clear" w:color="auto" w:fill="auto"/>
            <w:vAlign w:val="center"/>
          </w:tcPr>
          <w:p w:rsidR="004678DC" w:rsidRPr="00CF7835" w:rsidRDefault="004678DC" w:rsidP="00E51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678DC" w:rsidRPr="00CF7835" w:rsidRDefault="004678DC" w:rsidP="00E51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Quad Pro Sp. z o. o.</w:t>
            </w:r>
          </w:p>
          <w:p w:rsidR="004678DC" w:rsidRPr="00CF7835" w:rsidRDefault="004678DC" w:rsidP="00E5169E">
            <w:pPr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ul. Fiszera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78DC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78DC" w:rsidRPr="00CF7835" w:rsidRDefault="004678DC" w:rsidP="00E51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31-321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78D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DC" w:rsidRPr="00CF7835" w:rsidRDefault="004678DC" w:rsidP="00E51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381 300.00 zł</w:t>
            </w:r>
          </w:p>
        </w:tc>
      </w:tr>
      <w:tr w:rsidR="004678DC" w:rsidRPr="00355C9D" w:rsidTr="00E5169E">
        <w:tc>
          <w:tcPr>
            <w:tcW w:w="1276" w:type="dxa"/>
            <w:shd w:val="clear" w:color="auto" w:fill="auto"/>
            <w:vAlign w:val="center"/>
          </w:tcPr>
          <w:p w:rsidR="004678DC" w:rsidRPr="00CF7835" w:rsidRDefault="004678DC" w:rsidP="00E51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678DC" w:rsidRPr="00CF7835" w:rsidRDefault="004678DC" w:rsidP="00E51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Trek2Summit Sp. z o. o.</w:t>
            </w:r>
          </w:p>
          <w:p w:rsidR="004678DC" w:rsidRPr="00CF7835" w:rsidRDefault="004678DC" w:rsidP="00E5169E">
            <w:pPr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ul. Puławska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78DC">
              <w:rPr>
                <w:rFonts w:ascii="Arial" w:hAnsi="Arial" w:cs="Arial"/>
                <w:sz w:val="24"/>
                <w:szCs w:val="24"/>
              </w:rPr>
              <w:t>12/3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78DC" w:rsidRPr="00CF7835" w:rsidRDefault="004678DC" w:rsidP="00E51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02-566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78D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DC" w:rsidRPr="00CF7835" w:rsidRDefault="004678DC" w:rsidP="00E51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78DC">
              <w:rPr>
                <w:rFonts w:ascii="Arial" w:hAnsi="Arial" w:cs="Arial"/>
                <w:sz w:val="24"/>
                <w:szCs w:val="24"/>
              </w:rPr>
              <w:t>375 150.00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854B00" w:rsidRDefault="00854B00" w:rsidP="00854B00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854B00">
        <w:rPr>
          <w:rFonts w:ascii="Arial" w:hAnsi="Arial" w:cs="Arial"/>
          <w:szCs w:val="24"/>
        </w:rPr>
        <w:t>ZAMAWIAJĄCY</w:t>
      </w:r>
    </w:p>
    <w:sectPr w:rsidR="00A80738" w:rsidRPr="00854B0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360" w:rsidRDefault="00A64360">
      <w:r>
        <w:separator/>
      </w:r>
    </w:p>
  </w:endnote>
  <w:endnote w:type="continuationSeparator" w:id="0">
    <w:p w:rsidR="00A64360" w:rsidRDefault="00A64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360" w:rsidRDefault="00A64360">
      <w:r>
        <w:separator/>
      </w:r>
    </w:p>
  </w:footnote>
  <w:footnote w:type="continuationSeparator" w:id="0">
    <w:p w:rsidR="00A64360" w:rsidRDefault="00A64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DC" w:rsidRDefault="00467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DC" w:rsidRDefault="00467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DC" w:rsidRDefault="00467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36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78DC"/>
    <w:rsid w:val="00490DC0"/>
    <w:rsid w:val="00493F8C"/>
    <w:rsid w:val="004C7E9B"/>
    <w:rsid w:val="00577BC6"/>
    <w:rsid w:val="00601802"/>
    <w:rsid w:val="0069085C"/>
    <w:rsid w:val="00843263"/>
    <w:rsid w:val="00854B00"/>
    <w:rsid w:val="00861E75"/>
    <w:rsid w:val="008A26A5"/>
    <w:rsid w:val="008F318B"/>
    <w:rsid w:val="00960CEB"/>
    <w:rsid w:val="009D19BD"/>
    <w:rsid w:val="009F189D"/>
    <w:rsid w:val="00A64360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BE03DFE"/>
  <w15:chartTrackingRefBased/>
  <w15:docId w15:val="{76F2999A-825B-466B-A1B5-24F858F4C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2024-06-14T10:14:00Z</cp:lastPrinted>
  <dcterms:created xsi:type="dcterms:W3CDTF">2024-06-14T10:12:00Z</dcterms:created>
  <dcterms:modified xsi:type="dcterms:W3CDTF">2024-06-14T10:14:00Z</dcterms:modified>
</cp:coreProperties>
</file>