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1D16D" w14:textId="77777777" w:rsidR="00986737" w:rsidRPr="003C6B47" w:rsidRDefault="00F31F3B" w:rsidP="003C6B47">
      <w:pPr>
        <w:spacing w:after="600"/>
        <w:jc w:val="right"/>
        <w:rPr>
          <w:sz w:val="24"/>
          <w:szCs w:val="24"/>
        </w:rPr>
      </w:pPr>
      <w:bookmarkStart w:id="0" w:name="_Hlk52197885"/>
      <w:r w:rsidRPr="003C6B47">
        <w:rPr>
          <w:sz w:val="24"/>
          <w:szCs w:val="24"/>
        </w:rPr>
        <w:t>Kraków</w:t>
      </w:r>
      <w:r w:rsidR="00986737" w:rsidRPr="003C6B47">
        <w:rPr>
          <w:sz w:val="24"/>
          <w:szCs w:val="24"/>
        </w:rPr>
        <w:t xml:space="preserve"> dnia: </w:t>
      </w:r>
      <w:r w:rsidRPr="003C6B47">
        <w:rPr>
          <w:sz w:val="24"/>
          <w:szCs w:val="24"/>
        </w:rPr>
        <w:t>2024-06-14</w:t>
      </w:r>
    </w:p>
    <w:p w14:paraId="581C20DB" w14:textId="77777777" w:rsidR="00F31F3B" w:rsidRPr="003C6B47" w:rsidRDefault="00F31F3B" w:rsidP="003C6B47">
      <w:pPr>
        <w:rPr>
          <w:b/>
          <w:bCs/>
          <w:sz w:val="24"/>
          <w:szCs w:val="24"/>
        </w:rPr>
      </w:pPr>
      <w:r w:rsidRPr="003C6B47">
        <w:rPr>
          <w:b/>
          <w:bCs/>
          <w:sz w:val="24"/>
          <w:szCs w:val="24"/>
        </w:rPr>
        <w:t>Szpital Miejski Specjalistyczny</w:t>
      </w:r>
    </w:p>
    <w:p w14:paraId="4A255EBB" w14:textId="77777777" w:rsidR="00F31F3B" w:rsidRPr="003C6B47" w:rsidRDefault="00F31F3B" w:rsidP="003C6B47">
      <w:pPr>
        <w:rPr>
          <w:b/>
          <w:bCs/>
          <w:sz w:val="24"/>
          <w:szCs w:val="24"/>
        </w:rPr>
      </w:pPr>
      <w:r w:rsidRPr="003C6B47">
        <w:rPr>
          <w:b/>
          <w:bCs/>
          <w:sz w:val="24"/>
          <w:szCs w:val="24"/>
        </w:rPr>
        <w:t>im. Gabriela Narutowicza w Krakowie</w:t>
      </w:r>
    </w:p>
    <w:p w14:paraId="77D7C5BF" w14:textId="77777777" w:rsidR="00986737" w:rsidRPr="003C6B47" w:rsidRDefault="00F31F3B" w:rsidP="003C6B47">
      <w:pPr>
        <w:rPr>
          <w:sz w:val="24"/>
          <w:szCs w:val="24"/>
        </w:rPr>
      </w:pPr>
      <w:r w:rsidRPr="003C6B47">
        <w:rPr>
          <w:sz w:val="24"/>
          <w:szCs w:val="24"/>
        </w:rPr>
        <w:t>ul. Prądnicka</w:t>
      </w:r>
      <w:r w:rsidR="00986737" w:rsidRPr="003C6B47">
        <w:rPr>
          <w:sz w:val="24"/>
          <w:szCs w:val="24"/>
        </w:rPr>
        <w:t xml:space="preserve"> </w:t>
      </w:r>
      <w:r w:rsidRPr="003C6B47">
        <w:rPr>
          <w:sz w:val="24"/>
          <w:szCs w:val="24"/>
        </w:rPr>
        <w:t>35-37</w:t>
      </w:r>
    </w:p>
    <w:p w14:paraId="01AAD80B" w14:textId="68AC7458" w:rsidR="00986737" w:rsidRDefault="00F31F3B" w:rsidP="003C6B47">
      <w:pPr>
        <w:rPr>
          <w:sz w:val="24"/>
          <w:szCs w:val="24"/>
        </w:rPr>
      </w:pPr>
      <w:r w:rsidRPr="003C6B47">
        <w:rPr>
          <w:sz w:val="24"/>
          <w:szCs w:val="24"/>
        </w:rPr>
        <w:t>31-202</w:t>
      </w:r>
      <w:r w:rsidR="00986737" w:rsidRPr="003C6B47">
        <w:rPr>
          <w:sz w:val="24"/>
          <w:szCs w:val="24"/>
        </w:rPr>
        <w:t xml:space="preserve"> </w:t>
      </w:r>
      <w:r w:rsidRPr="003C6B47">
        <w:rPr>
          <w:sz w:val="24"/>
          <w:szCs w:val="24"/>
        </w:rPr>
        <w:t>Kraków</w:t>
      </w:r>
    </w:p>
    <w:p w14:paraId="5ECB66D1" w14:textId="77777777" w:rsidR="003C6B47" w:rsidRPr="003C6B47" w:rsidRDefault="003C6B47" w:rsidP="003C6B4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C6B47" w14:paraId="26A8BD5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2EC0D7" w14:textId="77777777" w:rsidR="00986737" w:rsidRPr="003C6B47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C6B4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EBDC63F" w14:textId="76CFA8DE" w:rsidR="00986737" w:rsidRPr="003C6B47" w:rsidRDefault="003C6B47" w:rsidP="003C6B4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3C6B47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3C6B47">
        <w:rPr>
          <w:sz w:val="24"/>
          <w:szCs w:val="24"/>
        </w:rPr>
        <w:t>postępowania o udzielenie zamówienia publicznego</w:t>
      </w:r>
      <w:r w:rsidR="00986737" w:rsidRPr="003C6B4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C6B47" w14:paraId="7358710D" w14:textId="77777777" w:rsidTr="005A632E">
        <w:tc>
          <w:tcPr>
            <w:tcW w:w="2269" w:type="dxa"/>
            <w:shd w:val="clear" w:color="auto" w:fill="auto"/>
          </w:tcPr>
          <w:p w14:paraId="116B3A01" w14:textId="77777777" w:rsidR="00986737" w:rsidRPr="003C6B47" w:rsidRDefault="00986737" w:rsidP="003C6B4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3C6B4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9CE70B" w14:textId="77777777" w:rsidR="00986737" w:rsidRPr="003C6B47" w:rsidRDefault="00F31F3B" w:rsidP="003C6B4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C6B47">
              <w:rPr>
                <w:bCs/>
                <w:sz w:val="24"/>
                <w:szCs w:val="24"/>
              </w:rPr>
              <w:t>Zakup i dostawa produktów farmaceutycznych (programy lekowe, substancje czynne w chemioterapii, pozostałe leki)</w:t>
            </w:r>
            <w:r w:rsidR="00986737" w:rsidRPr="003C6B47">
              <w:rPr>
                <w:bCs/>
                <w:sz w:val="24"/>
                <w:szCs w:val="24"/>
              </w:rPr>
              <w:t>.</w:t>
            </w:r>
          </w:p>
        </w:tc>
      </w:tr>
      <w:tr w:rsidR="00F31F3B" w:rsidRPr="003C6B47" w14:paraId="5281627B" w14:textId="77777777" w:rsidTr="007E1427">
        <w:tc>
          <w:tcPr>
            <w:tcW w:w="2269" w:type="dxa"/>
            <w:shd w:val="clear" w:color="auto" w:fill="auto"/>
          </w:tcPr>
          <w:p w14:paraId="22F5FAAF" w14:textId="77777777" w:rsidR="00F31F3B" w:rsidRPr="003C6B47" w:rsidRDefault="00F31F3B" w:rsidP="003C6B4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3C6B4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9EC1E6" w14:textId="77777777" w:rsidR="00F31F3B" w:rsidRPr="003C6B47" w:rsidRDefault="00F31F3B" w:rsidP="003C6B4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C6B47">
              <w:rPr>
                <w:bCs/>
                <w:sz w:val="24"/>
                <w:szCs w:val="24"/>
              </w:rPr>
              <w:t>ZP/37/2024</w:t>
            </w:r>
          </w:p>
        </w:tc>
      </w:tr>
    </w:tbl>
    <w:p w14:paraId="48ABDEED" w14:textId="77777777" w:rsidR="00A80738" w:rsidRPr="003C6B4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04940690" w14:textId="77777777" w:rsidR="00D665F5" w:rsidRPr="003C6B47" w:rsidRDefault="00D665F5" w:rsidP="003C6B47">
      <w:pPr>
        <w:spacing w:before="120"/>
        <w:jc w:val="both"/>
        <w:rPr>
          <w:sz w:val="24"/>
          <w:szCs w:val="24"/>
        </w:rPr>
      </w:pPr>
      <w:r w:rsidRPr="003C6B47">
        <w:rPr>
          <w:sz w:val="24"/>
          <w:szCs w:val="24"/>
        </w:rPr>
        <w:t>Zamawiający, działając na podstawie art. 22</w:t>
      </w:r>
      <w:r w:rsidR="00FC7F5E" w:rsidRPr="003C6B47">
        <w:rPr>
          <w:sz w:val="24"/>
          <w:szCs w:val="24"/>
        </w:rPr>
        <w:t>2</w:t>
      </w:r>
      <w:r w:rsidRPr="003C6B47">
        <w:rPr>
          <w:sz w:val="24"/>
          <w:szCs w:val="24"/>
        </w:rPr>
        <w:t xml:space="preserve"> ust. 5 </w:t>
      </w:r>
      <w:r w:rsidRPr="003C6B47">
        <w:rPr>
          <w:bCs/>
          <w:sz w:val="24"/>
          <w:szCs w:val="24"/>
        </w:rPr>
        <w:t>ustawy z dnia 11 września 2019 r. Prawo zamówień publicznych</w:t>
      </w:r>
      <w:r w:rsidRPr="003C6B47">
        <w:rPr>
          <w:sz w:val="24"/>
          <w:szCs w:val="24"/>
        </w:rPr>
        <w:t xml:space="preserve"> </w:t>
      </w:r>
      <w:r w:rsidR="00F31F3B" w:rsidRPr="003C6B47">
        <w:rPr>
          <w:sz w:val="24"/>
          <w:szCs w:val="24"/>
        </w:rPr>
        <w:t>(</w:t>
      </w:r>
      <w:proofErr w:type="spellStart"/>
      <w:r w:rsidR="00F31F3B" w:rsidRPr="003C6B47">
        <w:rPr>
          <w:sz w:val="24"/>
          <w:szCs w:val="24"/>
        </w:rPr>
        <w:t>t.j</w:t>
      </w:r>
      <w:proofErr w:type="spellEnd"/>
      <w:r w:rsidR="00F31F3B" w:rsidRPr="003C6B47">
        <w:rPr>
          <w:sz w:val="24"/>
          <w:szCs w:val="24"/>
        </w:rPr>
        <w:t>. Dz. U. z 2023r. poz. 1605)</w:t>
      </w:r>
      <w:r w:rsidR="00490DC0" w:rsidRPr="003C6B47">
        <w:rPr>
          <w:sz w:val="24"/>
          <w:szCs w:val="24"/>
        </w:rPr>
        <w:t xml:space="preserve"> </w:t>
      </w:r>
      <w:r w:rsidRPr="003C6B47">
        <w:rPr>
          <w:sz w:val="24"/>
          <w:szCs w:val="24"/>
        </w:rPr>
        <w:t>udostępnia</w:t>
      </w:r>
      <w:r w:rsidR="00F95C33" w:rsidRPr="003C6B47">
        <w:rPr>
          <w:sz w:val="24"/>
          <w:szCs w:val="24"/>
        </w:rPr>
        <w:t xml:space="preserve"> </w:t>
      </w:r>
      <w:r w:rsidR="004C7E9B" w:rsidRPr="003C6B47">
        <w:rPr>
          <w:sz w:val="24"/>
          <w:szCs w:val="24"/>
        </w:rPr>
        <w:t>informacj</w:t>
      </w:r>
      <w:r w:rsidR="00577BC6" w:rsidRPr="003C6B47">
        <w:rPr>
          <w:sz w:val="24"/>
          <w:szCs w:val="24"/>
        </w:rPr>
        <w:t>ę</w:t>
      </w:r>
      <w:r w:rsidR="00035488" w:rsidRPr="003C6B47">
        <w:rPr>
          <w:sz w:val="24"/>
          <w:szCs w:val="24"/>
        </w:rPr>
        <w:t xml:space="preserve"> z otwarcia ofert</w:t>
      </w:r>
      <w:r w:rsidR="00577BC6" w:rsidRPr="003C6B47">
        <w:rPr>
          <w:sz w:val="24"/>
          <w:szCs w:val="24"/>
        </w:rPr>
        <w:t>.</w:t>
      </w:r>
    </w:p>
    <w:p w14:paraId="3DCC7B55" w14:textId="77777777" w:rsidR="00A80738" w:rsidRPr="003C6B47" w:rsidRDefault="00D665F5" w:rsidP="003C6B47">
      <w:pPr>
        <w:spacing w:before="120" w:after="60"/>
        <w:jc w:val="both"/>
        <w:rPr>
          <w:sz w:val="24"/>
          <w:szCs w:val="24"/>
        </w:rPr>
      </w:pPr>
      <w:r w:rsidRPr="003C6B47">
        <w:rPr>
          <w:sz w:val="24"/>
          <w:szCs w:val="24"/>
        </w:rPr>
        <w:t>Podczas otwarcia ofert, mającego miejsce</w:t>
      </w:r>
      <w:r w:rsidR="00FF4AB1" w:rsidRPr="003C6B47">
        <w:rPr>
          <w:sz w:val="24"/>
          <w:szCs w:val="24"/>
        </w:rPr>
        <w:t xml:space="preserve"> w dniu </w:t>
      </w:r>
      <w:r w:rsidR="00F31F3B" w:rsidRPr="003C6B47">
        <w:rPr>
          <w:sz w:val="24"/>
          <w:szCs w:val="24"/>
        </w:rPr>
        <w:t>14/06/2024</w:t>
      </w:r>
      <w:r w:rsidR="00FF4AB1" w:rsidRPr="003C6B47">
        <w:rPr>
          <w:sz w:val="24"/>
          <w:szCs w:val="24"/>
        </w:rPr>
        <w:t xml:space="preserve"> o godz. </w:t>
      </w:r>
      <w:r w:rsidR="00F31F3B" w:rsidRPr="003C6B47">
        <w:rPr>
          <w:sz w:val="24"/>
          <w:szCs w:val="24"/>
        </w:rPr>
        <w:t>12:00</w:t>
      </w:r>
      <w:r w:rsidRPr="003C6B4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C6B47" w14:paraId="0100C719" w14:textId="77777777" w:rsidTr="005A632E">
        <w:tc>
          <w:tcPr>
            <w:tcW w:w="1276" w:type="dxa"/>
            <w:shd w:val="clear" w:color="auto" w:fill="F2F2F2"/>
            <w:vAlign w:val="center"/>
          </w:tcPr>
          <w:p w14:paraId="68A44E7B" w14:textId="77777777" w:rsidR="006B27ED" w:rsidRPr="003C6B47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C6B47">
              <w:rPr>
                <w:sz w:val="24"/>
                <w:szCs w:val="24"/>
              </w:rPr>
              <w:t>Oferta n</w:t>
            </w:r>
            <w:r w:rsidR="006B27ED" w:rsidRPr="003C6B47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263C663" w14:textId="77777777" w:rsidR="006B27ED" w:rsidRPr="003C6B47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C6B47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8BE878D" w14:textId="77777777" w:rsidR="006B27ED" w:rsidRPr="003C6B47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C6B4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062FFEB" w14:textId="1D562E77" w:rsidR="006B27ED" w:rsidRPr="003C6B47" w:rsidRDefault="003C6B4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pakietu brutto</w:t>
            </w:r>
          </w:p>
        </w:tc>
      </w:tr>
      <w:tr w:rsidR="00F31F3B" w:rsidRPr="003C6B47" w14:paraId="7B9E308A" w14:textId="77777777" w:rsidTr="007E1427">
        <w:tc>
          <w:tcPr>
            <w:tcW w:w="1276" w:type="dxa"/>
            <w:shd w:val="clear" w:color="auto" w:fill="auto"/>
            <w:vAlign w:val="center"/>
          </w:tcPr>
          <w:p w14:paraId="15E2ACB4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825B9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4</w:t>
            </w:r>
          </w:p>
        </w:tc>
        <w:tc>
          <w:tcPr>
            <w:tcW w:w="3969" w:type="dxa"/>
            <w:shd w:val="clear" w:color="auto" w:fill="auto"/>
          </w:tcPr>
          <w:p w14:paraId="379BEF41" w14:textId="77777777" w:rsidR="00F31F3B" w:rsidRPr="003C6B47" w:rsidRDefault="00F31F3B" w:rsidP="007E1427">
            <w:pPr>
              <w:spacing w:before="80" w:after="40"/>
            </w:pPr>
            <w:r w:rsidRPr="003C6B47">
              <w:t>Sanofi Sp. z o.o.</w:t>
            </w:r>
          </w:p>
          <w:p w14:paraId="743665EB" w14:textId="2E4AFB2A" w:rsidR="00F31F3B" w:rsidRPr="003C6B47" w:rsidRDefault="003C6B47" w:rsidP="007E1427">
            <w:r>
              <w:t xml:space="preserve">ul. </w:t>
            </w:r>
            <w:r w:rsidR="00F31F3B" w:rsidRPr="003C6B47">
              <w:t>Kasprzaka</w:t>
            </w:r>
            <w:r w:rsidR="00F31F3B" w:rsidRPr="003C6B47">
              <w:t xml:space="preserve"> </w:t>
            </w:r>
            <w:r w:rsidR="00F31F3B" w:rsidRPr="003C6B47">
              <w:t>6</w:t>
            </w:r>
            <w:r w:rsidR="00F31F3B" w:rsidRPr="003C6B47">
              <w:t xml:space="preserve"> </w:t>
            </w:r>
          </w:p>
          <w:p w14:paraId="65F0CDAC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01-211</w:t>
            </w:r>
            <w:r w:rsidRPr="003C6B47">
              <w:t xml:space="preserve"> </w:t>
            </w:r>
            <w:r w:rsidRPr="003C6B47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0F2F80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694.54 zł</w:t>
            </w:r>
          </w:p>
        </w:tc>
      </w:tr>
      <w:tr w:rsidR="00F31F3B" w:rsidRPr="003C6B47" w14:paraId="2C33880F" w14:textId="77777777" w:rsidTr="007E1427">
        <w:tc>
          <w:tcPr>
            <w:tcW w:w="1276" w:type="dxa"/>
            <w:shd w:val="clear" w:color="auto" w:fill="auto"/>
            <w:vAlign w:val="center"/>
          </w:tcPr>
          <w:p w14:paraId="7EB925AD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E74E51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3969" w:type="dxa"/>
            <w:shd w:val="clear" w:color="auto" w:fill="auto"/>
          </w:tcPr>
          <w:p w14:paraId="07B445A2" w14:textId="77777777" w:rsidR="00F31F3B" w:rsidRPr="003C6B47" w:rsidRDefault="00F31F3B" w:rsidP="007E1427">
            <w:pPr>
              <w:spacing w:before="80" w:after="40"/>
            </w:pPr>
            <w:r w:rsidRPr="003C6B47">
              <w:t>Sanofi Sp. z o.o.</w:t>
            </w:r>
          </w:p>
          <w:p w14:paraId="29E000EA" w14:textId="0E0A82CD" w:rsidR="00F31F3B" w:rsidRPr="003C6B47" w:rsidRDefault="003C6B47" w:rsidP="007E1427">
            <w:r>
              <w:t xml:space="preserve">ul. </w:t>
            </w:r>
            <w:r w:rsidR="00F31F3B" w:rsidRPr="003C6B47">
              <w:t>Kasprzaka</w:t>
            </w:r>
            <w:r w:rsidR="00F31F3B" w:rsidRPr="003C6B47">
              <w:t xml:space="preserve"> </w:t>
            </w:r>
            <w:r w:rsidR="00F31F3B" w:rsidRPr="003C6B47">
              <w:t>6</w:t>
            </w:r>
            <w:r w:rsidR="00F31F3B" w:rsidRPr="003C6B47">
              <w:t xml:space="preserve"> </w:t>
            </w:r>
          </w:p>
          <w:p w14:paraId="118FD92B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01-211</w:t>
            </w:r>
            <w:r w:rsidRPr="003C6B47">
              <w:t xml:space="preserve"> </w:t>
            </w:r>
            <w:r w:rsidRPr="003C6B47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8AF706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8 262.00 zł</w:t>
            </w:r>
          </w:p>
        </w:tc>
      </w:tr>
      <w:tr w:rsidR="00F31F3B" w:rsidRPr="003C6B47" w14:paraId="31475870" w14:textId="77777777" w:rsidTr="007E1427">
        <w:tc>
          <w:tcPr>
            <w:tcW w:w="1276" w:type="dxa"/>
            <w:shd w:val="clear" w:color="auto" w:fill="auto"/>
            <w:vAlign w:val="center"/>
          </w:tcPr>
          <w:p w14:paraId="4FF769FC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A9CDC6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8</w:t>
            </w:r>
          </w:p>
        </w:tc>
        <w:tc>
          <w:tcPr>
            <w:tcW w:w="3969" w:type="dxa"/>
            <w:shd w:val="clear" w:color="auto" w:fill="auto"/>
          </w:tcPr>
          <w:p w14:paraId="4A480DFB" w14:textId="77777777" w:rsidR="00F31F3B" w:rsidRPr="003C6B47" w:rsidRDefault="00F31F3B" w:rsidP="007E1427">
            <w:pPr>
              <w:spacing w:before="80" w:after="40"/>
            </w:pPr>
            <w:proofErr w:type="spellStart"/>
            <w:r w:rsidRPr="003C6B47">
              <w:t>Servier</w:t>
            </w:r>
            <w:proofErr w:type="spellEnd"/>
            <w:r w:rsidRPr="003C6B47">
              <w:t xml:space="preserve"> Polska Services Sp. z o.o.</w:t>
            </w:r>
          </w:p>
          <w:p w14:paraId="494D22FC" w14:textId="62F6DD87" w:rsidR="00F31F3B" w:rsidRPr="003C6B47" w:rsidRDefault="003C6B47" w:rsidP="007E1427">
            <w:r>
              <w:t xml:space="preserve">ul. </w:t>
            </w:r>
            <w:r w:rsidR="00F31F3B" w:rsidRPr="003C6B47">
              <w:t>Burakowska</w:t>
            </w:r>
            <w:r w:rsidR="00F31F3B" w:rsidRPr="003C6B47">
              <w:t xml:space="preserve"> </w:t>
            </w:r>
            <w:r w:rsidR="00F31F3B" w:rsidRPr="003C6B47">
              <w:t>14</w:t>
            </w:r>
            <w:r w:rsidR="00F31F3B" w:rsidRPr="003C6B47">
              <w:t xml:space="preserve"> </w:t>
            </w:r>
          </w:p>
          <w:p w14:paraId="2F43FE5B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01-066</w:t>
            </w:r>
            <w:r w:rsidRPr="003C6B47">
              <w:t xml:space="preserve"> </w:t>
            </w:r>
            <w:r w:rsidRPr="003C6B47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81B69C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55 175.90 zł</w:t>
            </w:r>
          </w:p>
        </w:tc>
      </w:tr>
      <w:tr w:rsidR="00F31F3B" w:rsidRPr="003C6B47" w14:paraId="5A8B303A" w14:textId="77777777" w:rsidTr="007E1427">
        <w:tc>
          <w:tcPr>
            <w:tcW w:w="1276" w:type="dxa"/>
            <w:shd w:val="clear" w:color="auto" w:fill="auto"/>
            <w:vAlign w:val="center"/>
          </w:tcPr>
          <w:p w14:paraId="19188B65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A858D6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</w:t>
            </w:r>
          </w:p>
        </w:tc>
        <w:tc>
          <w:tcPr>
            <w:tcW w:w="3969" w:type="dxa"/>
            <w:shd w:val="clear" w:color="auto" w:fill="auto"/>
          </w:tcPr>
          <w:p w14:paraId="1E64FDF5" w14:textId="77777777" w:rsidR="00F31F3B" w:rsidRPr="003C6B47" w:rsidRDefault="00F31F3B" w:rsidP="007E1427">
            <w:pPr>
              <w:spacing w:before="80" w:after="40"/>
            </w:pPr>
            <w:r w:rsidRPr="003C6B47">
              <w:t>Farmacol Logistyka Sp. z o.o.</w:t>
            </w:r>
          </w:p>
          <w:p w14:paraId="236F6F48" w14:textId="051EABA8" w:rsidR="00F31F3B" w:rsidRPr="003C6B47" w:rsidRDefault="003C6B47" w:rsidP="007E1427">
            <w:r>
              <w:t xml:space="preserve">ul. </w:t>
            </w:r>
            <w:r w:rsidR="00F31F3B" w:rsidRPr="003C6B47">
              <w:t>Szopienicka</w:t>
            </w:r>
            <w:r w:rsidR="00F31F3B" w:rsidRPr="003C6B47">
              <w:t xml:space="preserve"> </w:t>
            </w:r>
            <w:r w:rsidR="00F31F3B" w:rsidRPr="003C6B47">
              <w:t>77</w:t>
            </w:r>
            <w:r w:rsidR="00F31F3B" w:rsidRPr="003C6B47">
              <w:t xml:space="preserve"> </w:t>
            </w:r>
          </w:p>
          <w:p w14:paraId="050CD761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40-431</w:t>
            </w:r>
            <w:r w:rsidRPr="003C6B47">
              <w:t xml:space="preserve"> </w:t>
            </w:r>
            <w:r w:rsidRPr="003C6B47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AF5CE2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12 572.02 zł</w:t>
            </w:r>
          </w:p>
        </w:tc>
      </w:tr>
      <w:tr w:rsidR="00F31F3B" w:rsidRPr="003C6B47" w14:paraId="5EFC4690" w14:textId="77777777" w:rsidTr="007E1427">
        <w:tc>
          <w:tcPr>
            <w:tcW w:w="1276" w:type="dxa"/>
            <w:shd w:val="clear" w:color="auto" w:fill="auto"/>
            <w:vAlign w:val="center"/>
          </w:tcPr>
          <w:p w14:paraId="28C61104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87882A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12</w:t>
            </w:r>
          </w:p>
        </w:tc>
        <w:tc>
          <w:tcPr>
            <w:tcW w:w="3969" w:type="dxa"/>
            <w:shd w:val="clear" w:color="auto" w:fill="auto"/>
          </w:tcPr>
          <w:p w14:paraId="577F988F" w14:textId="77777777" w:rsidR="00F31F3B" w:rsidRPr="003C6B47" w:rsidRDefault="00F31F3B" w:rsidP="007E1427">
            <w:pPr>
              <w:spacing w:before="80" w:after="40"/>
            </w:pPr>
            <w:r w:rsidRPr="003C6B47">
              <w:t>Farmacol Logistyka Sp. z o.o.</w:t>
            </w:r>
          </w:p>
          <w:p w14:paraId="550C95F7" w14:textId="59308F92" w:rsidR="00F31F3B" w:rsidRPr="003C6B47" w:rsidRDefault="003C6B47" w:rsidP="007E1427">
            <w:r>
              <w:t xml:space="preserve">ul. </w:t>
            </w:r>
            <w:r w:rsidR="00F31F3B" w:rsidRPr="003C6B47">
              <w:t>Szopienicka</w:t>
            </w:r>
            <w:r w:rsidR="00F31F3B" w:rsidRPr="003C6B47">
              <w:t xml:space="preserve"> </w:t>
            </w:r>
            <w:r w:rsidR="00F31F3B" w:rsidRPr="003C6B47">
              <w:t>77</w:t>
            </w:r>
            <w:r w:rsidR="00F31F3B" w:rsidRPr="003C6B47">
              <w:t xml:space="preserve"> </w:t>
            </w:r>
          </w:p>
          <w:p w14:paraId="5EE213C6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40-431</w:t>
            </w:r>
            <w:r w:rsidRPr="003C6B47">
              <w:t xml:space="preserve"> </w:t>
            </w:r>
            <w:r w:rsidRPr="003C6B47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1D741D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23 426.82 zł</w:t>
            </w:r>
          </w:p>
        </w:tc>
      </w:tr>
      <w:tr w:rsidR="00F31F3B" w:rsidRPr="003C6B47" w14:paraId="355F5C82" w14:textId="77777777" w:rsidTr="007E1427">
        <w:tc>
          <w:tcPr>
            <w:tcW w:w="1276" w:type="dxa"/>
            <w:shd w:val="clear" w:color="auto" w:fill="auto"/>
            <w:vAlign w:val="center"/>
          </w:tcPr>
          <w:p w14:paraId="0F2BEDD7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4FF752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9</w:t>
            </w:r>
          </w:p>
        </w:tc>
        <w:tc>
          <w:tcPr>
            <w:tcW w:w="3969" w:type="dxa"/>
            <w:shd w:val="clear" w:color="auto" w:fill="auto"/>
          </w:tcPr>
          <w:p w14:paraId="4DCFD0B1" w14:textId="77777777" w:rsidR="00F31F3B" w:rsidRPr="003C6B47" w:rsidRDefault="00F31F3B" w:rsidP="007E1427">
            <w:pPr>
              <w:spacing w:before="80" w:after="40"/>
            </w:pPr>
            <w:r w:rsidRPr="003C6B47">
              <w:t>Baxter Polska Sp. z o.o.</w:t>
            </w:r>
          </w:p>
          <w:p w14:paraId="3885F037" w14:textId="4757C7D5" w:rsidR="00F31F3B" w:rsidRPr="003C6B47" w:rsidRDefault="003C6B47" w:rsidP="007E1427">
            <w:r>
              <w:t xml:space="preserve">ul. </w:t>
            </w:r>
            <w:r w:rsidR="00F31F3B" w:rsidRPr="003C6B47">
              <w:t>Kruczkowskiego</w:t>
            </w:r>
            <w:r w:rsidR="00F31F3B" w:rsidRPr="003C6B47">
              <w:t xml:space="preserve"> </w:t>
            </w:r>
            <w:r w:rsidR="00F31F3B" w:rsidRPr="003C6B47">
              <w:t>8</w:t>
            </w:r>
            <w:r w:rsidR="00F31F3B" w:rsidRPr="003C6B47">
              <w:t xml:space="preserve"> </w:t>
            </w:r>
          </w:p>
          <w:p w14:paraId="055D46A0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00-380</w:t>
            </w:r>
            <w:r w:rsidRPr="003C6B47">
              <w:t xml:space="preserve"> </w:t>
            </w:r>
            <w:r w:rsidRPr="003C6B47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6B1707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86 810.40 zł</w:t>
            </w:r>
          </w:p>
        </w:tc>
      </w:tr>
      <w:tr w:rsidR="00F31F3B" w:rsidRPr="003C6B47" w14:paraId="15619873" w14:textId="77777777" w:rsidTr="007E1427">
        <w:tc>
          <w:tcPr>
            <w:tcW w:w="1276" w:type="dxa"/>
            <w:shd w:val="clear" w:color="auto" w:fill="auto"/>
            <w:vAlign w:val="center"/>
          </w:tcPr>
          <w:p w14:paraId="266CAF76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93F93E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13</w:t>
            </w:r>
          </w:p>
        </w:tc>
        <w:tc>
          <w:tcPr>
            <w:tcW w:w="3969" w:type="dxa"/>
            <w:shd w:val="clear" w:color="auto" w:fill="auto"/>
          </w:tcPr>
          <w:p w14:paraId="71CD7BEA" w14:textId="77777777" w:rsidR="00F31F3B" w:rsidRPr="003C6B47" w:rsidRDefault="00F31F3B" w:rsidP="007E1427">
            <w:pPr>
              <w:spacing w:before="80" w:after="40"/>
            </w:pPr>
            <w:r w:rsidRPr="003C6B47">
              <w:t xml:space="preserve">AstraZeneca </w:t>
            </w:r>
            <w:proofErr w:type="spellStart"/>
            <w:r w:rsidRPr="003C6B47">
              <w:t>Kft</w:t>
            </w:r>
            <w:proofErr w:type="spellEnd"/>
            <w:r w:rsidRPr="003C6B47">
              <w:t>.</w:t>
            </w:r>
          </w:p>
          <w:p w14:paraId="6DC610EF" w14:textId="0D9A20A1" w:rsidR="00F31F3B" w:rsidRPr="003C6B47" w:rsidRDefault="00F31F3B" w:rsidP="003C6B47">
            <w:r w:rsidRPr="003C6B47">
              <w:t xml:space="preserve">1117 </w:t>
            </w:r>
            <w:proofErr w:type="spellStart"/>
            <w:r w:rsidRPr="003C6B47">
              <w:t>Budapest</w:t>
            </w:r>
            <w:proofErr w:type="spellEnd"/>
            <w:r w:rsidRPr="003C6B47">
              <w:t xml:space="preserve">, </w:t>
            </w:r>
            <w:proofErr w:type="spellStart"/>
            <w:r w:rsidRPr="003C6B47">
              <w:t>Alíz</w:t>
            </w:r>
            <w:proofErr w:type="spellEnd"/>
            <w:r w:rsidRPr="003C6B47">
              <w:t xml:space="preserve"> </w:t>
            </w:r>
            <w:proofErr w:type="spellStart"/>
            <w:r w:rsidRPr="003C6B47">
              <w:t>utca</w:t>
            </w:r>
            <w:proofErr w:type="spellEnd"/>
            <w:r w:rsidRPr="003C6B47">
              <w:t xml:space="preserve"> 4. B. </w:t>
            </w:r>
            <w:proofErr w:type="spellStart"/>
            <w:r w:rsidRPr="003C6B47">
              <w:t>ép</w:t>
            </w:r>
            <w:proofErr w:type="spellEnd"/>
            <w:r w:rsidRPr="003C6B47">
              <w:t>.</w:t>
            </w:r>
            <w:r w:rsidRPr="003C6B47">
              <w:t xml:space="preserve"> </w:t>
            </w:r>
            <w:r w:rsidRPr="003C6B47">
              <w:t>0</w:t>
            </w:r>
            <w:r w:rsidRPr="003C6B47">
              <w:t xml:space="preserve"> </w:t>
            </w:r>
            <w:r w:rsidRPr="003C6B47">
              <w:t>0</w:t>
            </w:r>
            <w:r w:rsidRPr="003C6B47">
              <w:t xml:space="preserve"> </w:t>
            </w:r>
            <w:r w:rsidRPr="003C6B47"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84A2AC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31 499.99 zł</w:t>
            </w:r>
          </w:p>
        </w:tc>
      </w:tr>
      <w:tr w:rsidR="00F31F3B" w:rsidRPr="003C6B47" w14:paraId="02CC5E4E" w14:textId="77777777" w:rsidTr="007E1427">
        <w:tc>
          <w:tcPr>
            <w:tcW w:w="1276" w:type="dxa"/>
            <w:shd w:val="clear" w:color="auto" w:fill="auto"/>
            <w:vAlign w:val="center"/>
          </w:tcPr>
          <w:p w14:paraId="5C221FD5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2C2717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5</w:t>
            </w:r>
          </w:p>
        </w:tc>
        <w:tc>
          <w:tcPr>
            <w:tcW w:w="3969" w:type="dxa"/>
            <w:shd w:val="clear" w:color="auto" w:fill="auto"/>
          </w:tcPr>
          <w:p w14:paraId="4CE468BC" w14:textId="4CFDB829" w:rsidR="00F31F3B" w:rsidRPr="003C6B47" w:rsidRDefault="00F31F3B" w:rsidP="007E1427">
            <w:pPr>
              <w:spacing w:before="80" w:after="40"/>
            </w:pPr>
            <w:r w:rsidRPr="003C6B47">
              <w:t xml:space="preserve">Medyk-Lek Panek </w:t>
            </w:r>
            <w:r w:rsidR="003C6B47">
              <w:t>Sp. k.</w:t>
            </w:r>
          </w:p>
          <w:p w14:paraId="7192C3CB" w14:textId="292425C0" w:rsidR="00F31F3B" w:rsidRPr="003C6B47" w:rsidRDefault="003C6B47" w:rsidP="007E1427">
            <w:r>
              <w:t xml:space="preserve">ul. </w:t>
            </w:r>
            <w:r w:rsidR="00F31F3B" w:rsidRPr="003C6B47">
              <w:t>Pawła Włodkowica</w:t>
            </w:r>
            <w:r w:rsidR="00F31F3B" w:rsidRPr="003C6B47">
              <w:t xml:space="preserve"> </w:t>
            </w:r>
            <w:r w:rsidR="00F31F3B" w:rsidRPr="003C6B47">
              <w:t>2 c</w:t>
            </w:r>
            <w:r w:rsidR="00F31F3B" w:rsidRPr="003C6B47">
              <w:t xml:space="preserve"> </w:t>
            </w:r>
          </w:p>
          <w:p w14:paraId="266E383C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03-262</w:t>
            </w:r>
            <w:r w:rsidRPr="003C6B47">
              <w:t xml:space="preserve"> </w:t>
            </w:r>
            <w:r w:rsidRPr="003C6B47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702871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24 850.80 zł</w:t>
            </w:r>
          </w:p>
        </w:tc>
      </w:tr>
      <w:tr w:rsidR="00F31F3B" w:rsidRPr="003C6B47" w14:paraId="034BB34F" w14:textId="77777777" w:rsidTr="007E1427">
        <w:tc>
          <w:tcPr>
            <w:tcW w:w="1276" w:type="dxa"/>
            <w:shd w:val="clear" w:color="auto" w:fill="auto"/>
            <w:vAlign w:val="center"/>
          </w:tcPr>
          <w:p w14:paraId="754A957F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562E10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5</w:t>
            </w:r>
          </w:p>
        </w:tc>
        <w:tc>
          <w:tcPr>
            <w:tcW w:w="3969" w:type="dxa"/>
            <w:shd w:val="clear" w:color="auto" w:fill="auto"/>
          </w:tcPr>
          <w:p w14:paraId="0A31EF36" w14:textId="506C071B" w:rsidR="00F31F3B" w:rsidRPr="003C6B47" w:rsidRDefault="003C6B47" w:rsidP="007E1427">
            <w:pPr>
              <w:spacing w:before="80" w:after="40"/>
            </w:pPr>
            <w:r>
              <w:t>Genesis Pharm</w:t>
            </w:r>
            <w:r w:rsidR="00F31F3B" w:rsidRPr="003C6B47">
              <w:t xml:space="preserve"> Sp. z o. o. Sp. </w:t>
            </w:r>
            <w:r>
              <w:t>k</w:t>
            </w:r>
            <w:r w:rsidR="00F31F3B" w:rsidRPr="003C6B47">
              <w:t>.</w:t>
            </w:r>
          </w:p>
          <w:p w14:paraId="38B2A476" w14:textId="6FFCDADC" w:rsidR="00F31F3B" w:rsidRPr="003C6B47" w:rsidRDefault="003C6B47" w:rsidP="007E1427">
            <w:r>
              <w:t xml:space="preserve">ul. </w:t>
            </w:r>
            <w:r w:rsidR="00F31F3B" w:rsidRPr="003C6B47">
              <w:t>Obywatelska</w:t>
            </w:r>
            <w:r w:rsidR="00F31F3B" w:rsidRPr="003C6B47">
              <w:t xml:space="preserve"> </w:t>
            </w:r>
            <w:r w:rsidR="00F31F3B" w:rsidRPr="003C6B47">
              <w:t>128/152</w:t>
            </w:r>
            <w:r w:rsidR="00F31F3B" w:rsidRPr="003C6B47">
              <w:t xml:space="preserve"> </w:t>
            </w:r>
          </w:p>
          <w:p w14:paraId="385C2566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94-104</w:t>
            </w:r>
            <w:r w:rsidRPr="003C6B47">
              <w:t xml:space="preserve"> </w:t>
            </w:r>
            <w:r w:rsidRPr="003C6B47"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138E6D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19 116.00 zł</w:t>
            </w:r>
          </w:p>
        </w:tc>
      </w:tr>
      <w:tr w:rsidR="00F31F3B" w:rsidRPr="003C6B47" w14:paraId="3C27AC5F" w14:textId="77777777" w:rsidTr="007E1427">
        <w:tc>
          <w:tcPr>
            <w:tcW w:w="1276" w:type="dxa"/>
            <w:shd w:val="clear" w:color="auto" w:fill="auto"/>
            <w:vAlign w:val="center"/>
          </w:tcPr>
          <w:p w14:paraId="0A2A8AA9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62847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</w:t>
            </w:r>
          </w:p>
        </w:tc>
        <w:tc>
          <w:tcPr>
            <w:tcW w:w="3969" w:type="dxa"/>
            <w:shd w:val="clear" w:color="auto" w:fill="auto"/>
          </w:tcPr>
          <w:p w14:paraId="7613DCB5" w14:textId="77777777" w:rsidR="00F31F3B" w:rsidRPr="003C6B47" w:rsidRDefault="00F31F3B" w:rsidP="007E1427">
            <w:pPr>
              <w:spacing w:before="80" w:after="40"/>
            </w:pPr>
            <w:r w:rsidRPr="003C6B47">
              <w:t>Urtica Sp. z o.o.</w:t>
            </w:r>
          </w:p>
          <w:p w14:paraId="73071428" w14:textId="13700028" w:rsidR="00F31F3B" w:rsidRPr="003C6B47" w:rsidRDefault="003C6B47" w:rsidP="007E1427">
            <w:r>
              <w:t xml:space="preserve">ul. </w:t>
            </w:r>
            <w:r w:rsidR="00F31F3B" w:rsidRPr="003C6B47">
              <w:t>Krzemieniecka</w:t>
            </w:r>
            <w:r w:rsidR="00F31F3B" w:rsidRPr="003C6B47">
              <w:t xml:space="preserve"> </w:t>
            </w:r>
            <w:r w:rsidR="00F31F3B" w:rsidRPr="003C6B47">
              <w:t>120</w:t>
            </w:r>
            <w:r w:rsidR="00F31F3B" w:rsidRPr="003C6B47">
              <w:t xml:space="preserve"> </w:t>
            </w:r>
          </w:p>
          <w:p w14:paraId="719D49A0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54-640</w:t>
            </w:r>
            <w:r w:rsidRPr="003C6B47">
              <w:t xml:space="preserve"> </w:t>
            </w:r>
            <w:r w:rsidRPr="003C6B47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1E6C25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13 154.40 zł</w:t>
            </w:r>
          </w:p>
        </w:tc>
      </w:tr>
      <w:tr w:rsidR="00F31F3B" w:rsidRPr="003C6B47" w14:paraId="150598EF" w14:textId="77777777" w:rsidTr="007E1427">
        <w:tc>
          <w:tcPr>
            <w:tcW w:w="1276" w:type="dxa"/>
            <w:shd w:val="clear" w:color="auto" w:fill="auto"/>
            <w:vAlign w:val="center"/>
          </w:tcPr>
          <w:p w14:paraId="590C85B0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718E39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3</w:t>
            </w:r>
          </w:p>
        </w:tc>
        <w:tc>
          <w:tcPr>
            <w:tcW w:w="3969" w:type="dxa"/>
            <w:shd w:val="clear" w:color="auto" w:fill="auto"/>
          </w:tcPr>
          <w:p w14:paraId="2F6A0004" w14:textId="77777777" w:rsidR="00F31F3B" w:rsidRPr="003C6B47" w:rsidRDefault="00F31F3B" w:rsidP="007E1427">
            <w:pPr>
              <w:spacing w:before="80" w:after="40"/>
            </w:pPr>
            <w:r w:rsidRPr="003C6B47">
              <w:t>Urtica Sp. z o.o.</w:t>
            </w:r>
          </w:p>
          <w:p w14:paraId="108F7518" w14:textId="126AD369" w:rsidR="00F31F3B" w:rsidRPr="003C6B47" w:rsidRDefault="003C6B47" w:rsidP="007E1427">
            <w:r>
              <w:t xml:space="preserve">ul. </w:t>
            </w:r>
            <w:r w:rsidR="00F31F3B" w:rsidRPr="003C6B47">
              <w:t>Krzemieniecka</w:t>
            </w:r>
            <w:r w:rsidR="00F31F3B" w:rsidRPr="003C6B47">
              <w:t xml:space="preserve"> </w:t>
            </w:r>
            <w:r w:rsidR="00F31F3B" w:rsidRPr="003C6B47">
              <w:t>120</w:t>
            </w:r>
            <w:r w:rsidR="00F31F3B" w:rsidRPr="003C6B47">
              <w:t xml:space="preserve"> </w:t>
            </w:r>
          </w:p>
          <w:p w14:paraId="6A8BD2D0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54-640</w:t>
            </w:r>
            <w:r w:rsidRPr="003C6B47">
              <w:t xml:space="preserve"> </w:t>
            </w:r>
            <w:r w:rsidRPr="003C6B47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235F24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14 248.01 zł</w:t>
            </w:r>
          </w:p>
        </w:tc>
      </w:tr>
      <w:tr w:rsidR="00F31F3B" w:rsidRPr="003C6B47" w14:paraId="10421DC0" w14:textId="77777777" w:rsidTr="007E1427">
        <w:tc>
          <w:tcPr>
            <w:tcW w:w="1276" w:type="dxa"/>
            <w:shd w:val="clear" w:color="auto" w:fill="auto"/>
            <w:vAlign w:val="center"/>
          </w:tcPr>
          <w:p w14:paraId="12C8CCCA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650B31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6</w:t>
            </w:r>
          </w:p>
        </w:tc>
        <w:tc>
          <w:tcPr>
            <w:tcW w:w="3969" w:type="dxa"/>
            <w:shd w:val="clear" w:color="auto" w:fill="auto"/>
          </w:tcPr>
          <w:p w14:paraId="0B6B3E48" w14:textId="77777777" w:rsidR="00F31F3B" w:rsidRPr="003C6B47" w:rsidRDefault="00F31F3B" w:rsidP="007E1427">
            <w:pPr>
              <w:spacing w:before="80" w:after="40"/>
            </w:pPr>
            <w:r w:rsidRPr="003C6B47">
              <w:t>Urtica Sp. z o.o.</w:t>
            </w:r>
          </w:p>
          <w:p w14:paraId="2C40FDB7" w14:textId="2A2AF791" w:rsidR="00F31F3B" w:rsidRPr="003C6B47" w:rsidRDefault="003C6B47" w:rsidP="007E1427">
            <w:r>
              <w:t xml:space="preserve">ul. </w:t>
            </w:r>
            <w:r w:rsidR="00F31F3B" w:rsidRPr="003C6B47">
              <w:t>Krzemieniecka</w:t>
            </w:r>
            <w:r w:rsidR="00F31F3B" w:rsidRPr="003C6B47">
              <w:t xml:space="preserve"> </w:t>
            </w:r>
            <w:r w:rsidR="00F31F3B" w:rsidRPr="003C6B47">
              <w:t>120</w:t>
            </w:r>
            <w:r w:rsidR="00F31F3B" w:rsidRPr="003C6B47">
              <w:t xml:space="preserve"> </w:t>
            </w:r>
          </w:p>
          <w:p w14:paraId="545219BD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54-640</w:t>
            </w:r>
            <w:r w:rsidRPr="003C6B47">
              <w:t xml:space="preserve"> </w:t>
            </w:r>
            <w:r w:rsidRPr="003C6B47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B253B4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16 577.35 zł</w:t>
            </w:r>
          </w:p>
        </w:tc>
      </w:tr>
      <w:tr w:rsidR="00F31F3B" w:rsidRPr="003C6B47" w14:paraId="122CD6F5" w14:textId="77777777" w:rsidTr="007E1427">
        <w:tc>
          <w:tcPr>
            <w:tcW w:w="1276" w:type="dxa"/>
            <w:shd w:val="clear" w:color="auto" w:fill="auto"/>
            <w:vAlign w:val="center"/>
          </w:tcPr>
          <w:p w14:paraId="537BFDE1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C7843E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12</w:t>
            </w:r>
          </w:p>
        </w:tc>
        <w:tc>
          <w:tcPr>
            <w:tcW w:w="3969" w:type="dxa"/>
            <w:shd w:val="clear" w:color="auto" w:fill="auto"/>
          </w:tcPr>
          <w:p w14:paraId="3F2920C1" w14:textId="77777777" w:rsidR="00F31F3B" w:rsidRPr="003C6B47" w:rsidRDefault="00F31F3B" w:rsidP="007E1427">
            <w:pPr>
              <w:spacing w:before="80" w:after="40"/>
            </w:pPr>
            <w:r w:rsidRPr="003C6B47">
              <w:t>Urtica Sp. z o.o.</w:t>
            </w:r>
          </w:p>
          <w:p w14:paraId="27DA6AF9" w14:textId="3A215417" w:rsidR="00F31F3B" w:rsidRPr="003C6B47" w:rsidRDefault="003C6B47" w:rsidP="007E1427">
            <w:r>
              <w:t xml:space="preserve">ul. </w:t>
            </w:r>
            <w:r w:rsidR="00F31F3B" w:rsidRPr="003C6B47">
              <w:t>Krzemieniecka</w:t>
            </w:r>
            <w:r w:rsidR="00F31F3B" w:rsidRPr="003C6B47">
              <w:t xml:space="preserve"> </w:t>
            </w:r>
            <w:r w:rsidR="00F31F3B" w:rsidRPr="003C6B47">
              <w:t>120</w:t>
            </w:r>
            <w:r w:rsidR="00F31F3B" w:rsidRPr="003C6B47">
              <w:t xml:space="preserve"> </w:t>
            </w:r>
          </w:p>
          <w:p w14:paraId="0146AAA7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54-640</w:t>
            </w:r>
            <w:r w:rsidRPr="003C6B47">
              <w:t xml:space="preserve"> </w:t>
            </w:r>
            <w:r w:rsidRPr="003C6B47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0D7421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22 778.71 zł</w:t>
            </w:r>
          </w:p>
        </w:tc>
      </w:tr>
      <w:tr w:rsidR="00F31F3B" w:rsidRPr="003C6B47" w14:paraId="0B8FA6B9" w14:textId="77777777" w:rsidTr="007E1427">
        <w:tc>
          <w:tcPr>
            <w:tcW w:w="1276" w:type="dxa"/>
            <w:shd w:val="clear" w:color="auto" w:fill="auto"/>
            <w:vAlign w:val="center"/>
          </w:tcPr>
          <w:p w14:paraId="5D3F2020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C046C6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2</w:t>
            </w:r>
          </w:p>
        </w:tc>
        <w:tc>
          <w:tcPr>
            <w:tcW w:w="3969" w:type="dxa"/>
            <w:shd w:val="clear" w:color="auto" w:fill="auto"/>
          </w:tcPr>
          <w:p w14:paraId="406805AD" w14:textId="77777777" w:rsidR="00F31F3B" w:rsidRPr="003C6B47" w:rsidRDefault="00F31F3B" w:rsidP="007E1427">
            <w:pPr>
              <w:spacing w:before="80" w:after="40"/>
            </w:pPr>
            <w:proofErr w:type="spellStart"/>
            <w:r w:rsidRPr="003C6B47">
              <w:t>Asclepios</w:t>
            </w:r>
            <w:proofErr w:type="spellEnd"/>
            <w:r w:rsidRPr="003C6B47">
              <w:t xml:space="preserve"> S.A.</w:t>
            </w:r>
          </w:p>
          <w:p w14:paraId="71AE9F54" w14:textId="4BAA2F3B" w:rsidR="00F31F3B" w:rsidRPr="003C6B47" w:rsidRDefault="003C6B47" w:rsidP="007E1427">
            <w:r>
              <w:t xml:space="preserve">ul. </w:t>
            </w:r>
            <w:proofErr w:type="spellStart"/>
            <w:r w:rsidR="00F31F3B" w:rsidRPr="003C6B47">
              <w:t>Hubska</w:t>
            </w:r>
            <w:proofErr w:type="spellEnd"/>
            <w:r w:rsidR="00F31F3B" w:rsidRPr="003C6B47">
              <w:t xml:space="preserve"> </w:t>
            </w:r>
            <w:r w:rsidR="00F31F3B" w:rsidRPr="003C6B47">
              <w:t>44</w:t>
            </w:r>
            <w:r w:rsidR="00F31F3B" w:rsidRPr="003C6B47">
              <w:t xml:space="preserve"> </w:t>
            </w:r>
          </w:p>
          <w:p w14:paraId="53233F6B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50-502</w:t>
            </w:r>
            <w:r w:rsidRPr="003C6B47">
              <w:t xml:space="preserve"> </w:t>
            </w:r>
            <w:r w:rsidRPr="003C6B47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44C6EA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11 980.55 zł</w:t>
            </w:r>
          </w:p>
        </w:tc>
      </w:tr>
      <w:tr w:rsidR="00F31F3B" w:rsidRPr="003C6B47" w14:paraId="398318AC" w14:textId="77777777" w:rsidTr="007E1427">
        <w:tc>
          <w:tcPr>
            <w:tcW w:w="1276" w:type="dxa"/>
            <w:shd w:val="clear" w:color="auto" w:fill="auto"/>
            <w:vAlign w:val="center"/>
          </w:tcPr>
          <w:p w14:paraId="20FBC506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C24B65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3969" w:type="dxa"/>
            <w:shd w:val="clear" w:color="auto" w:fill="auto"/>
          </w:tcPr>
          <w:p w14:paraId="39D36830" w14:textId="77777777" w:rsidR="00F31F3B" w:rsidRPr="003C6B47" w:rsidRDefault="00F31F3B" w:rsidP="007E1427">
            <w:pPr>
              <w:spacing w:before="80" w:after="40"/>
            </w:pPr>
            <w:proofErr w:type="spellStart"/>
            <w:r w:rsidRPr="003C6B47">
              <w:t>Asclepios</w:t>
            </w:r>
            <w:proofErr w:type="spellEnd"/>
            <w:r w:rsidRPr="003C6B47">
              <w:t xml:space="preserve"> S.A.</w:t>
            </w:r>
          </w:p>
          <w:p w14:paraId="7E50D512" w14:textId="1041D470" w:rsidR="00F31F3B" w:rsidRPr="003C6B47" w:rsidRDefault="003C6B47" w:rsidP="007E1427">
            <w:r>
              <w:t xml:space="preserve">ul. </w:t>
            </w:r>
            <w:proofErr w:type="spellStart"/>
            <w:r w:rsidR="00F31F3B" w:rsidRPr="003C6B47">
              <w:t>Hubska</w:t>
            </w:r>
            <w:proofErr w:type="spellEnd"/>
            <w:r w:rsidR="00F31F3B" w:rsidRPr="003C6B47">
              <w:t xml:space="preserve"> </w:t>
            </w:r>
            <w:r w:rsidR="00F31F3B" w:rsidRPr="003C6B47">
              <w:t>44</w:t>
            </w:r>
            <w:r w:rsidR="00F31F3B" w:rsidRPr="003C6B47">
              <w:t xml:space="preserve"> </w:t>
            </w:r>
          </w:p>
          <w:p w14:paraId="7E0B195C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50-502</w:t>
            </w:r>
            <w:r w:rsidRPr="003C6B47">
              <w:t xml:space="preserve"> </w:t>
            </w:r>
            <w:r w:rsidRPr="003C6B47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D8C826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9 695.70 zł</w:t>
            </w:r>
          </w:p>
        </w:tc>
      </w:tr>
      <w:tr w:rsidR="00F31F3B" w:rsidRPr="003C6B47" w14:paraId="46B8FFFE" w14:textId="77777777" w:rsidTr="007E1427">
        <w:tc>
          <w:tcPr>
            <w:tcW w:w="1276" w:type="dxa"/>
            <w:shd w:val="clear" w:color="auto" w:fill="auto"/>
            <w:vAlign w:val="center"/>
          </w:tcPr>
          <w:p w14:paraId="7556412B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0F01CA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</w:t>
            </w:r>
          </w:p>
        </w:tc>
        <w:tc>
          <w:tcPr>
            <w:tcW w:w="3969" w:type="dxa"/>
            <w:shd w:val="clear" w:color="auto" w:fill="auto"/>
          </w:tcPr>
          <w:p w14:paraId="1FC45CE7" w14:textId="77777777" w:rsidR="00F31F3B" w:rsidRPr="003C6B47" w:rsidRDefault="00F31F3B" w:rsidP="007E1427">
            <w:pPr>
              <w:spacing w:before="80" w:after="40"/>
            </w:pPr>
            <w:r w:rsidRPr="003C6B47">
              <w:t>Salus International Sp. z o.o.</w:t>
            </w:r>
          </w:p>
          <w:p w14:paraId="4B2CDE70" w14:textId="47FCB9C4" w:rsidR="00F31F3B" w:rsidRPr="003C6B47" w:rsidRDefault="003C6B47" w:rsidP="007E1427">
            <w:r>
              <w:t xml:space="preserve">ul. </w:t>
            </w:r>
            <w:r w:rsidR="00F31F3B" w:rsidRPr="003C6B47">
              <w:t>Pułaskiego</w:t>
            </w:r>
            <w:r w:rsidR="00F31F3B" w:rsidRPr="003C6B47">
              <w:t xml:space="preserve"> </w:t>
            </w:r>
            <w:r w:rsidR="00F31F3B" w:rsidRPr="003C6B47">
              <w:t>9</w:t>
            </w:r>
            <w:r w:rsidR="00F31F3B" w:rsidRPr="003C6B47">
              <w:t xml:space="preserve"> </w:t>
            </w:r>
          </w:p>
          <w:p w14:paraId="135E4455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40-273</w:t>
            </w:r>
            <w:r w:rsidRPr="003C6B47">
              <w:t xml:space="preserve"> </w:t>
            </w:r>
            <w:r w:rsidRPr="003C6B47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703BF6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12 903.84 zł</w:t>
            </w:r>
          </w:p>
        </w:tc>
      </w:tr>
      <w:tr w:rsidR="00F31F3B" w:rsidRPr="003C6B47" w14:paraId="58303778" w14:textId="77777777" w:rsidTr="007E1427">
        <w:tc>
          <w:tcPr>
            <w:tcW w:w="1276" w:type="dxa"/>
            <w:shd w:val="clear" w:color="auto" w:fill="auto"/>
            <w:vAlign w:val="center"/>
          </w:tcPr>
          <w:p w14:paraId="424192E2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ACB93F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6</w:t>
            </w:r>
          </w:p>
        </w:tc>
        <w:tc>
          <w:tcPr>
            <w:tcW w:w="3969" w:type="dxa"/>
            <w:shd w:val="clear" w:color="auto" w:fill="auto"/>
          </w:tcPr>
          <w:p w14:paraId="454B9B39" w14:textId="77777777" w:rsidR="00F31F3B" w:rsidRPr="003C6B47" w:rsidRDefault="00F31F3B" w:rsidP="007E1427">
            <w:pPr>
              <w:spacing w:before="80" w:after="40"/>
            </w:pPr>
            <w:r w:rsidRPr="003C6B47">
              <w:t>Salus International Sp. z o.o.</w:t>
            </w:r>
          </w:p>
          <w:p w14:paraId="008EC4C9" w14:textId="7A5081EC" w:rsidR="00F31F3B" w:rsidRPr="003C6B47" w:rsidRDefault="003C6B47" w:rsidP="007E1427">
            <w:r>
              <w:t xml:space="preserve">ul. </w:t>
            </w:r>
            <w:r w:rsidR="00F31F3B" w:rsidRPr="003C6B47">
              <w:t>Pułaskiego</w:t>
            </w:r>
            <w:r w:rsidR="00F31F3B" w:rsidRPr="003C6B47">
              <w:t xml:space="preserve"> </w:t>
            </w:r>
            <w:r w:rsidR="00F31F3B" w:rsidRPr="003C6B47">
              <w:t>9</w:t>
            </w:r>
            <w:r w:rsidR="00F31F3B" w:rsidRPr="003C6B47">
              <w:t xml:space="preserve"> </w:t>
            </w:r>
          </w:p>
          <w:p w14:paraId="001FF5CA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40-273</w:t>
            </w:r>
            <w:r w:rsidRPr="003C6B47">
              <w:t xml:space="preserve"> </w:t>
            </w:r>
            <w:r w:rsidRPr="003C6B47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2504A6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15 521.76 zł</w:t>
            </w:r>
          </w:p>
        </w:tc>
      </w:tr>
      <w:tr w:rsidR="00F31F3B" w:rsidRPr="003C6B47" w14:paraId="1D7D70E6" w14:textId="77777777" w:rsidTr="007E1427">
        <w:tc>
          <w:tcPr>
            <w:tcW w:w="1276" w:type="dxa"/>
            <w:shd w:val="clear" w:color="auto" w:fill="auto"/>
            <w:vAlign w:val="center"/>
          </w:tcPr>
          <w:p w14:paraId="4CCCDEE5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8FCB09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7</w:t>
            </w:r>
          </w:p>
        </w:tc>
        <w:tc>
          <w:tcPr>
            <w:tcW w:w="3969" w:type="dxa"/>
            <w:shd w:val="clear" w:color="auto" w:fill="auto"/>
          </w:tcPr>
          <w:p w14:paraId="296CFBED" w14:textId="77777777" w:rsidR="00F31F3B" w:rsidRPr="003C6B47" w:rsidRDefault="00F31F3B" w:rsidP="007E1427">
            <w:pPr>
              <w:spacing w:before="80" w:after="40"/>
            </w:pPr>
            <w:r w:rsidRPr="003C6B47">
              <w:t>Salus International Sp. z o.o.</w:t>
            </w:r>
          </w:p>
          <w:p w14:paraId="55097CE7" w14:textId="6045E7FE" w:rsidR="00F31F3B" w:rsidRPr="003C6B47" w:rsidRDefault="003C6B47" w:rsidP="007E1427">
            <w:r>
              <w:t xml:space="preserve">ul. </w:t>
            </w:r>
            <w:r w:rsidR="00F31F3B" w:rsidRPr="003C6B47">
              <w:t>Pułaskiego</w:t>
            </w:r>
            <w:r w:rsidR="00F31F3B" w:rsidRPr="003C6B47">
              <w:t xml:space="preserve"> </w:t>
            </w:r>
            <w:r w:rsidR="00F31F3B" w:rsidRPr="003C6B47">
              <w:t>9</w:t>
            </w:r>
            <w:r w:rsidR="00F31F3B" w:rsidRPr="003C6B47">
              <w:t xml:space="preserve"> </w:t>
            </w:r>
          </w:p>
          <w:p w14:paraId="68098088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40-273</w:t>
            </w:r>
            <w:r w:rsidRPr="003C6B47">
              <w:t xml:space="preserve"> </w:t>
            </w:r>
            <w:r w:rsidRPr="003C6B47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94E0B5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229 828.67 zł</w:t>
            </w:r>
          </w:p>
        </w:tc>
      </w:tr>
      <w:tr w:rsidR="00F31F3B" w:rsidRPr="003C6B47" w14:paraId="47EC61D5" w14:textId="77777777" w:rsidTr="007E1427">
        <w:tc>
          <w:tcPr>
            <w:tcW w:w="1276" w:type="dxa"/>
            <w:shd w:val="clear" w:color="auto" w:fill="auto"/>
            <w:vAlign w:val="center"/>
          </w:tcPr>
          <w:p w14:paraId="7060E5AB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57C137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3969" w:type="dxa"/>
            <w:shd w:val="clear" w:color="auto" w:fill="auto"/>
          </w:tcPr>
          <w:p w14:paraId="519C2AA1" w14:textId="77777777" w:rsidR="00F31F3B" w:rsidRPr="003C6B47" w:rsidRDefault="00F31F3B" w:rsidP="007E1427">
            <w:pPr>
              <w:spacing w:before="80" w:after="40"/>
            </w:pPr>
            <w:r w:rsidRPr="003C6B47">
              <w:t>Salus International Sp. z o.o.</w:t>
            </w:r>
          </w:p>
          <w:p w14:paraId="6F1C3F8C" w14:textId="029F93B2" w:rsidR="00F31F3B" w:rsidRPr="003C6B47" w:rsidRDefault="003C6B47" w:rsidP="007E1427">
            <w:r>
              <w:t xml:space="preserve">ul. </w:t>
            </w:r>
            <w:r w:rsidR="00F31F3B" w:rsidRPr="003C6B47">
              <w:t>Pułaskiego</w:t>
            </w:r>
            <w:r w:rsidR="00F31F3B" w:rsidRPr="003C6B47">
              <w:t xml:space="preserve"> </w:t>
            </w:r>
            <w:r w:rsidR="00F31F3B" w:rsidRPr="003C6B47">
              <w:t>9</w:t>
            </w:r>
            <w:r w:rsidR="00F31F3B" w:rsidRPr="003C6B47">
              <w:t xml:space="preserve"> </w:t>
            </w:r>
          </w:p>
          <w:p w14:paraId="29BECEA1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40-273</w:t>
            </w:r>
            <w:r w:rsidRPr="003C6B47">
              <w:t xml:space="preserve"> </w:t>
            </w:r>
            <w:r w:rsidRPr="003C6B47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09B834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9 603.36 zł</w:t>
            </w:r>
          </w:p>
        </w:tc>
      </w:tr>
      <w:tr w:rsidR="00F31F3B" w:rsidRPr="003C6B47" w14:paraId="39EB5872" w14:textId="77777777" w:rsidTr="007E1427">
        <w:tc>
          <w:tcPr>
            <w:tcW w:w="1276" w:type="dxa"/>
            <w:shd w:val="clear" w:color="auto" w:fill="auto"/>
            <w:vAlign w:val="center"/>
          </w:tcPr>
          <w:p w14:paraId="5271F208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5F0BF2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11</w:t>
            </w:r>
          </w:p>
        </w:tc>
        <w:tc>
          <w:tcPr>
            <w:tcW w:w="3969" w:type="dxa"/>
            <w:shd w:val="clear" w:color="auto" w:fill="auto"/>
          </w:tcPr>
          <w:p w14:paraId="715A4A75" w14:textId="77777777" w:rsidR="00F31F3B" w:rsidRPr="003C6B47" w:rsidRDefault="00F31F3B" w:rsidP="007E1427">
            <w:pPr>
              <w:spacing w:before="80" w:after="40"/>
            </w:pPr>
            <w:r w:rsidRPr="003C6B47">
              <w:t>Salus International Sp. z o.o.</w:t>
            </w:r>
          </w:p>
          <w:p w14:paraId="2FE75AF9" w14:textId="0DCF6B7A" w:rsidR="00F31F3B" w:rsidRPr="003C6B47" w:rsidRDefault="003C6B47" w:rsidP="007E1427">
            <w:r>
              <w:t xml:space="preserve">ul. </w:t>
            </w:r>
            <w:r w:rsidR="00F31F3B" w:rsidRPr="003C6B47">
              <w:t>Pułaskiego</w:t>
            </w:r>
            <w:r w:rsidR="00F31F3B" w:rsidRPr="003C6B47">
              <w:t xml:space="preserve"> </w:t>
            </w:r>
            <w:r w:rsidR="00F31F3B" w:rsidRPr="003C6B47">
              <w:t>9</w:t>
            </w:r>
            <w:r w:rsidR="00F31F3B" w:rsidRPr="003C6B47">
              <w:t xml:space="preserve"> </w:t>
            </w:r>
          </w:p>
          <w:p w14:paraId="5999CEA8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40-273</w:t>
            </w:r>
            <w:r w:rsidRPr="003C6B47">
              <w:t xml:space="preserve"> </w:t>
            </w:r>
            <w:r w:rsidRPr="003C6B47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99F8D1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49 899.32 zł</w:t>
            </w:r>
          </w:p>
        </w:tc>
      </w:tr>
      <w:tr w:rsidR="00F31F3B" w:rsidRPr="003C6B47" w14:paraId="62244749" w14:textId="77777777" w:rsidTr="007E1427">
        <w:tc>
          <w:tcPr>
            <w:tcW w:w="1276" w:type="dxa"/>
            <w:shd w:val="clear" w:color="auto" w:fill="auto"/>
            <w:vAlign w:val="center"/>
          </w:tcPr>
          <w:p w14:paraId="14ACE442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BD7F75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12</w:t>
            </w:r>
          </w:p>
        </w:tc>
        <w:tc>
          <w:tcPr>
            <w:tcW w:w="3969" w:type="dxa"/>
            <w:shd w:val="clear" w:color="auto" w:fill="auto"/>
          </w:tcPr>
          <w:p w14:paraId="4BCF9048" w14:textId="77777777" w:rsidR="00F31F3B" w:rsidRPr="003C6B47" w:rsidRDefault="00F31F3B" w:rsidP="007E1427">
            <w:pPr>
              <w:spacing w:before="80" w:after="40"/>
            </w:pPr>
            <w:r w:rsidRPr="003C6B47">
              <w:t>Salus International Sp. z o.o.</w:t>
            </w:r>
          </w:p>
          <w:p w14:paraId="74DEFFC2" w14:textId="04DC0E1B" w:rsidR="00F31F3B" w:rsidRPr="003C6B47" w:rsidRDefault="003C6B47" w:rsidP="007E1427">
            <w:r>
              <w:t xml:space="preserve">ul. </w:t>
            </w:r>
            <w:r w:rsidR="00F31F3B" w:rsidRPr="003C6B47">
              <w:t>Pułaskiego</w:t>
            </w:r>
            <w:r w:rsidR="00F31F3B" w:rsidRPr="003C6B47">
              <w:t xml:space="preserve"> </w:t>
            </w:r>
            <w:r w:rsidR="00F31F3B" w:rsidRPr="003C6B47">
              <w:t>9</w:t>
            </w:r>
            <w:r w:rsidR="00F31F3B" w:rsidRPr="003C6B47">
              <w:t xml:space="preserve"> </w:t>
            </w:r>
          </w:p>
          <w:p w14:paraId="2A069B02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40-273</w:t>
            </w:r>
            <w:r w:rsidRPr="003C6B47">
              <w:t xml:space="preserve"> </w:t>
            </w:r>
            <w:r w:rsidRPr="003C6B47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7553FF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28 263.82 zł</w:t>
            </w:r>
          </w:p>
        </w:tc>
      </w:tr>
      <w:tr w:rsidR="00F31F3B" w:rsidRPr="003C6B47" w14:paraId="38F2E730" w14:textId="77777777" w:rsidTr="007E1427">
        <w:tc>
          <w:tcPr>
            <w:tcW w:w="1276" w:type="dxa"/>
            <w:shd w:val="clear" w:color="auto" w:fill="auto"/>
            <w:vAlign w:val="center"/>
          </w:tcPr>
          <w:p w14:paraId="24CF99B5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487498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14</w:t>
            </w:r>
          </w:p>
        </w:tc>
        <w:tc>
          <w:tcPr>
            <w:tcW w:w="3969" w:type="dxa"/>
            <w:shd w:val="clear" w:color="auto" w:fill="auto"/>
          </w:tcPr>
          <w:p w14:paraId="35ADBBC5" w14:textId="77777777" w:rsidR="00F31F3B" w:rsidRPr="003C6B47" w:rsidRDefault="00F31F3B" w:rsidP="007E1427">
            <w:pPr>
              <w:spacing w:before="80" w:after="40"/>
            </w:pPr>
            <w:r w:rsidRPr="003C6B47">
              <w:t>Salus International Sp. z o.o.</w:t>
            </w:r>
          </w:p>
          <w:p w14:paraId="65093228" w14:textId="4D7E2ECD" w:rsidR="00F31F3B" w:rsidRPr="003C6B47" w:rsidRDefault="003C6B47" w:rsidP="007E1427">
            <w:r>
              <w:t xml:space="preserve">ul. </w:t>
            </w:r>
            <w:r w:rsidR="00F31F3B" w:rsidRPr="003C6B47">
              <w:t>Pułaskiego</w:t>
            </w:r>
            <w:r w:rsidR="00F31F3B" w:rsidRPr="003C6B47">
              <w:t xml:space="preserve"> </w:t>
            </w:r>
            <w:r w:rsidR="00F31F3B" w:rsidRPr="003C6B47">
              <w:t>9</w:t>
            </w:r>
            <w:r w:rsidR="00F31F3B" w:rsidRPr="003C6B47">
              <w:t xml:space="preserve"> </w:t>
            </w:r>
          </w:p>
          <w:p w14:paraId="2CD60E36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40-273</w:t>
            </w:r>
            <w:r w:rsidRPr="003C6B47">
              <w:t xml:space="preserve"> </w:t>
            </w:r>
            <w:r w:rsidRPr="003C6B47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EBF3C0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25 130.93 zł</w:t>
            </w:r>
          </w:p>
        </w:tc>
      </w:tr>
      <w:tr w:rsidR="00F31F3B" w:rsidRPr="003C6B47" w14:paraId="3C498212" w14:textId="77777777" w:rsidTr="007E1427">
        <w:tc>
          <w:tcPr>
            <w:tcW w:w="1276" w:type="dxa"/>
            <w:shd w:val="clear" w:color="auto" w:fill="auto"/>
            <w:vAlign w:val="center"/>
          </w:tcPr>
          <w:p w14:paraId="599BFF7E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A5638F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5</w:t>
            </w:r>
          </w:p>
        </w:tc>
        <w:tc>
          <w:tcPr>
            <w:tcW w:w="3969" w:type="dxa"/>
            <w:shd w:val="clear" w:color="auto" w:fill="auto"/>
          </w:tcPr>
          <w:p w14:paraId="73E9362B" w14:textId="77777777" w:rsidR="00F31F3B" w:rsidRPr="003C6B47" w:rsidRDefault="00F31F3B" w:rsidP="007E1427">
            <w:pPr>
              <w:spacing w:before="80" w:after="40"/>
            </w:pPr>
            <w:proofErr w:type="spellStart"/>
            <w:r w:rsidRPr="003C6B47">
              <w:t>Bialmed</w:t>
            </w:r>
            <w:proofErr w:type="spellEnd"/>
            <w:r w:rsidRPr="003C6B47">
              <w:t xml:space="preserve"> Sp. z o.o.</w:t>
            </w:r>
          </w:p>
          <w:p w14:paraId="54D00BED" w14:textId="039E2D3D" w:rsidR="00F31F3B" w:rsidRPr="003C6B47" w:rsidRDefault="003C6B47" w:rsidP="007E1427">
            <w:r>
              <w:t xml:space="preserve">ul. </w:t>
            </w:r>
            <w:r w:rsidR="00F31F3B" w:rsidRPr="003C6B47">
              <w:t>Kazimierzowska</w:t>
            </w:r>
            <w:r w:rsidR="00F31F3B" w:rsidRPr="003C6B47">
              <w:t xml:space="preserve"> </w:t>
            </w:r>
            <w:r w:rsidR="00F31F3B" w:rsidRPr="003C6B47">
              <w:t>46/48/35</w:t>
            </w:r>
            <w:r w:rsidR="00F31F3B" w:rsidRPr="003C6B47">
              <w:t xml:space="preserve"> </w:t>
            </w:r>
          </w:p>
          <w:p w14:paraId="4C666A20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02-546</w:t>
            </w:r>
            <w:r w:rsidRPr="003C6B47">
              <w:t xml:space="preserve"> </w:t>
            </w:r>
            <w:r w:rsidRPr="003C6B47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021E1A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14 846.76 zł</w:t>
            </w:r>
          </w:p>
        </w:tc>
      </w:tr>
      <w:tr w:rsidR="00F31F3B" w:rsidRPr="003C6B47" w14:paraId="135880C7" w14:textId="77777777" w:rsidTr="007E1427">
        <w:tc>
          <w:tcPr>
            <w:tcW w:w="1276" w:type="dxa"/>
            <w:shd w:val="clear" w:color="auto" w:fill="auto"/>
            <w:vAlign w:val="center"/>
          </w:tcPr>
          <w:p w14:paraId="6B0FAFF9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DECF94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11</w:t>
            </w:r>
          </w:p>
        </w:tc>
        <w:tc>
          <w:tcPr>
            <w:tcW w:w="3969" w:type="dxa"/>
            <w:shd w:val="clear" w:color="auto" w:fill="auto"/>
          </w:tcPr>
          <w:p w14:paraId="25CE3ECD" w14:textId="77777777" w:rsidR="00F31F3B" w:rsidRPr="003C6B47" w:rsidRDefault="00F31F3B" w:rsidP="007E1427">
            <w:pPr>
              <w:spacing w:before="80" w:after="40"/>
            </w:pPr>
            <w:proofErr w:type="spellStart"/>
            <w:r w:rsidRPr="003C6B47">
              <w:t>Bialmed</w:t>
            </w:r>
            <w:proofErr w:type="spellEnd"/>
            <w:r w:rsidRPr="003C6B47">
              <w:t xml:space="preserve"> Sp. z o.o.</w:t>
            </w:r>
          </w:p>
          <w:p w14:paraId="744C16BC" w14:textId="169B170C" w:rsidR="00F31F3B" w:rsidRPr="003C6B47" w:rsidRDefault="003C6B47" w:rsidP="007E1427">
            <w:r>
              <w:t xml:space="preserve">ul. </w:t>
            </w:r>
            <w:r w:rsidR="00F31F3B" w:rsidRPr="003C6B47">
              <w:t>Kazimierzowska</w:t>
            </w:r>
            <w:r w:rsidR="00F31F3B" w:rsidRPr="003C6B47">
              <w:t xml:space="preserve"> </w:t>
            </w:r>
            <w:r w:rsidR="00F31F3B" w:rsidRPr="003C6B47">
              <w:t>46/48/35</w:t>
            </w:r>
            <w:r w:rsidR="00F31F3B" w:rsidRPr="003C6B47">
              <w:t xml:space="preserve"> </w:t>
            </w:r>
          </w:p>
          <w:p w14:paraId="26112974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02-546</w:t>
            </w:r>
            <w:r w:rsidRPr="003C6B47">
              <w:t xml:space="preserve"> </w:t>
            </w:r>
            <w:r w:rsidRPr="003C6B47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70040E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54 023.11 zł</w:t>
            </w:r>
          </w:p>
        </w:tc>
      </w:tr>
      <w:tr w:rsidR="00F31F3B" w:rsidRPr="003C6B47" w14:paraId="4B96AC30" w14:textId="77777777" w:rsidTr="007E1427">
        <w:tc>
          <w:tcPr>
            <w:tcW w:w="1276" w:type="dxa"/>
            <w:shd w:val="clear" w:color="auto" w:fill="auto"/>
            <w:vAlign w:val="center"/>
          </w:tcPr>
          <w:p w14:paraId="45511727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lastRenderedPageBreak/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F20A3C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6</w:t>
            </w:r>
          </w:p>
        </w:tc>
        <w:tc>
          <w:tcPr>
            <w:tcW w:w="3969" w:type="dxa"/>
            <w:shd w:val="clear" w:color="auto" w:fill="auto"/>
          </w:tcPr>
          <w:p w14:paraId="2A7F7C2F" w14:textId="77777777" w:rsidR="00F31F3B" w:rsidRPr="003C6B47" w:rsidRDefault="00F31F3B" w:rsidP="007E1427">
            <w:pPr>
              <w:spacing w:before="80" w:after="40"/>
            </w:pPr>
            <w:proofErr w:type="spellStart"/>
            <w:r w:rsidRPr="003C6B47">
              <w:t>Tramco</w:t>
            </w:r>
            <w:proofErr w:type="spellEnd"/>
            <w:r w:rsidRPr="003C6B47">
              <w:t xml:space="preserve"> </w:t>
            </w:r>
            <w:proofErr w:type="spellStart"/>
            <w:r w:rsidRPr="003C6B47">
              <w:t>Sp</w:t>
            </w:r>
            <w:proofErr w:type="spellEnd"/>
            <w:r w:rsidRPr="003C6B47">
              <w:t xml:space="preserve"> z o. o.</w:t>
            </w:r>
          </w:p>
          <w:p w14:paraId="77CBEF7D" w14:textId="7DCEE3A3" w:rsidR="00F31F3B" w:rsidRPr="003C6B47" w:rsidRDefault="00F31F3B" w:rsidP="007E1427">
            <w:r w:rsidRPr="003C6B47">
              <w:t>ul.</w:t>
            </w:r>
            <w:r w:rsidR="003C6B47">
              <w:t xml:space="preserve"> </w:t>
            </w:r>
            <w:r w:rsidRPr="003C6B47">
              <w:t>Wolska</w:t>
            </w:r>
            <w:r w:rsidRPr="003C6B47">
              <w:t xml:space="preserve"> </w:t>
            </w:r>
            <w:r w:rsidRPr="003C6B47">
              <w:t>14</w:t>
            </w:r>
            <w:r w:rsidRPr="003C6B47">
              <w:t xml:space="preserve"> </w:t>
            </w:r>
          </w:p>
          <w:p w14:paraId="65AF7523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05-860</w:t>
            </w:r>
            <w:r w:rsidRPr="003C6B47">
              <w:t xml:space="preserve"> </w:t>
            </w:r>
            <w:r w:rsidRPr="003C6B47"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2D9AC1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15 070.32 zł</w:t>
            </w:r>
          </w:p>
        </w:tc>
      </w:tr>
      <w:tr w:rsidR="00F31F3B" w:rsidRPr="003C6B47" w14:paraId="1574837F" w14:textId="77777777" w:rsidTr="007E1427">
        <w:tc>
          <w:tcPr>
            <w:tcW w:w="1276" w:type="dxa"/>
            <w:shd w:val="clear" w:color="auto" w:fill="auto"/>
            <w:vAlign w:val="center"/>
          </w:tcPr>
          <w:p w14:paraId="6E58919D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D72E9E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11</w:t>
            </w:r>
          </w:p>
        </w:tc>
        <w:tc>
          <w:tcPr>
            <w:tcW w:w="3969" w:type="dxa"/>
            <w:shd w:val="clear" w:color="auto" w:fill="auto"/>
          </w:tcPr>
          <w:p w14:paraId="18244389" w14:textId="77777777" w:rsidR="00F31F3B" w:rsidRPr="003C6B47" w:rsidRDefault="00F31F3B" w:rsidP="007E1427">
            <w:pPr>
              <w:spacing w:before="80" w:after="40"/>
            </w:pPr>
            <w:proofErr w:type="spellStart"/>
            <w:r w:rsidRPr="003C6B47">
              <w:t>Tramco</w:t>
            </w:r>
            <w:proofErr w:type="spellEnd"/>
            <w:r w:rsidRPr="003C6B47">
              <w:t xml:space="preserve"> </w:t>
            </w:r>
            <w:proofErr w:type="spellStart"/>
            <w:r w:rsidRPr="003C6B47">
              <w:t>Sp</w:t>
            </w:r>
            <w:proofErr w:type="spellEnd"/>
            <w:r w:rsidRPr="003C6B47">
              <w:t xml:space="preserve"> z o. o.</w:t>
            </w:r>
          </w:p>
          <w:p w14:paraId="423F93F8" w14:textId="66CB3B8C" w:rsidR="00F31F3B" w:rsidRPr="003C6B47" w:rsidRDefault="00F31F3B" w:rsidP="007E1427">
            <w:r w:rsidRPr="003C6B47">
              <w:t>ul.</w:t>
            </w:r>
            <w:r w:rsidR="003C6B47">
              <w:t xml:space="preserve"> </w:t>
            </w:r>
            <w:r w:rsidRPr="003C6B47">
              <w:t>Wolska</w:t>
            </w:r>
            <w:r w:rsidRPr="003C6B47">
              <w:t xml:space="preserve"> </w:t>
            </w:r>
            <w:r w:rsidRPr="003C6B47">
              <w:t>14</w:t>
            </w:r>
            <w:r w:rsidRPr="003C6B47">
              <w:t xml:space="preserve"> </w:t>
            </w:r>
          </w:p>
          <w:p w14:paraId="1C1C6996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05-860</w:t>
            </w:r>
            <w:r w:rsidRPr="003C6B47">
              <w:t xml:space="preserve"> </w:t>
            </w:r>
            <w:r w:rsidRPr="003C6B47"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0B66D4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51 496.47 zł</w:t>
            </w:r>
          </w:p>
        </w:tc>
      </w:tr>
      <w:tr w:rsidR="00F31F3B" w:rsidRPr="003C6B47" w14:paraId="448D12D1" w14:textId="77777777" w:rsidTr="007E1427">
        <w:tc>
          <w:tcPr>
            <w:tcW w:w="1276" w:type="dxa"/>
            <w:shd w:val="clear" w:color="auto" w:fill="auto"/>
            <w:vAlign w:val="center"/>
          </w:tcPr>
          <w:p w14:paraId="31E5669F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9EA02D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12</w:t>
            </w:r>
          </w:p>
        </w:tc>
        <w:tc>
          <w:tcPr>
            <w:tcW w:w="3969" w:type="dxa"/>
            <w:shd w:val="clear" w:color="auto" w:fill="auto"/>
          </w:tcPr>
          <w:p w14:paraId="0873C3F4" w14:textId="77777777" w:rsidR="00F31F3B" w:rsidRPr="003C6B47" w:rsidRDefault="00F31F3B" w:rsidP="007E1427">
            <w:pPr>
              <w:spacing w:before="80" w:after="40"/>
            </w:pPr>
            <w:proofErr w:type="spellStart"/>
            <w:r w:rsidRPr="003C6B47">
              <w:t>Tramco</w:t>
            </w:r>
            <w:proofErr w:type="spellEnd"/>
            <w:r w:rsidRPr="003C6B47">
              <w:t xml:space="preserve"> </w:t>
            </w:r>
            <w:proofErr w:type="spellStart"/>
            <w:r w:rsidRPr="003C6B47">
              <w:t>Sp</w:t>
            </w:r>
            <w:proofErr w:type="spellEnd"/>
            <w:r w:rsidRPr="003C6B47">
              <w:t xml:space="preserve"> z o. o.</w:t>
            </w:r>
          </w:p>
          <w:p w14:paraId="5C3126CE" w14:textId="46485F4E" w:rsidR="00F31F3B" w:rsidRPr="003C6B47" w:rsidRDefault="00F31F3B" w:rsidP="007E1427">
            <w:r w:rsidRPr="003C6B47">
              <w:t>ul.</w:t>
            </w:r>
            <w:r w:rsidR="003C6B47">
              <w:t xml:space="preserve"> </w:t>
            </w:r>
            <w:r w:rsidRPr="003C6B47">
              <w:t>Wolska</w:t>
            </w:r>
            <w:r w:rsidRPr="003C6B47">
              <w:t xml:space="preserve"> </w:t>
            </w:r>
            <w:r w:rsidRPr="003C6B47">
              <w:t>14</w:t>
            </w:r>
            <w:r w:rsidRPr="003C6B47">
              <w:t xml:space="preserve"> </w:t>
            </w:r>
          </w:p>
          <w:p w14:paraId="64AA8B65" w14:textId="77777777" w:rsidR="00F31F3B" w:rsidRPr="003C6B47" w:rsidRDefault="00F31F3B" w:rsidP="007E1427">
            <w:pPr>
              <w:spacing w:after="80"/>
              <w:jc w:val="both"/>
            </w:pPr>
            <w:r w:rsidRPr="003C6B47">
              <w:t>05-860</w:t>
            </w:r>
            <w:r w:rsidRPr="003C6B47">
              <w:t xml:space="preserve"> </w:t>
            </w:r>
            <w:r w:rsidRPr="003C6B47"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B2845E" w14:textId="77777777" w:rsidR="00F31F3B" w:rsidRPr="003C6B47" w:rsidRDefault="00F31F3B" w:rsidP="007E1427">
            <w:pPr>
              <w:spacing w:before="80" w:after="80"/>
              <w:jc w:val="center"/>
            </w:pPr>
            <w:r w:rsidRPr="003C6B47">
              <w:t>28 123.85 zł</w:t>
            </w:r>
          </w:p>
        </w:tc>
      </w:tr>
      <w:bookmarkEnd w:id="0"/>
    </w:tbl>
    <w:p w14:paraId="7170DD2E" w14:textId="63E8EBCF" w:rsidR="00C236D3" w:rsidRPr="003C6B47" w:rsidRDefault="00C236D3" w:rsidP="00173B20">
      <w:pPr>
        <w:jc w:val="right"/>
        <w:rPr>
          <w:sz w:val="22"/>
          <w:szCs w:val="22"/>
        </w:rPr>
      </w:pPr>
    </w:p>
    <w:sectPr w:rsidR="00C236D3" w:rsidRPr="003C6B47" w:rsidSect="003C6B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6B611" w14:textId="77777777" w:rsidR="00FE3DFE" w:rsidRDefault="00FE3DFE">
      <w:r>
        <w:separator/>
      </w:r>
    </w:p>
  </w:endnote>
  <w:endnote w:type="continuationSeparator" w:id="0">
    <w:p w14:paraId="14C1B74C" w14:textId="77777777" w:rsidR="00FE3DFE" w:rsidRDefault="00FE3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FCF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624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51DF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20AC4C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DFB6299" w14:textId="6E716138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B33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7D4821" w14:textId="77777777" w:rsidR="009F189D" w:rsidRDefault="009F189D">
    <w:pPr>
      <w:pStyle w:val="Stopka"/>
      <w:tabs>
        <w:tab w:val="clear" w:pos="4536"/>
      </w:tabs>
      <w:jc w:val="center"/>
    </w:pPr>
  </w:p>
  <w:p w14:paraId="2344E4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4D355A" w14:textId="77777777" w:rsidR="00FE3DFE" w:rsidRDefault="00FE3DFE">
      <w:r>
        <w:separator/>
      </w:r>
    </w:p>
  </w:footnote>
  <w:footnote w:type="continuationSeparator" w:id="0">
    <w:p w14:paraId="3FCE6214" w14:textId="77777777" w:rsidR="00FE3DFE" w:rsidRDefault="00FE3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42DDF" w14:textId="77777777" w:rsidR="00F31F3B" w:rsidRDefault="00F31F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93C4C" w14:textId="77777777" w:rsidR="00F31F3B" w:rsidRDefault="00F31F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BF34E" w14:textId="77777777" w:rsidR="00F31F3B" w:rsidRDefault="00F31F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DFE"/>
    <w:rsid w:val="00007727"/>
    <w:rsid w:val="00017720"/>
    <w:rsid w:val="00035488"/>
    <w:rsid w:val="000D7F25"/>
    <w:rsid w:val="000E00E5"/>
    <w:rsid w:val="00173B20"/>
    <w:rsid w:val="001C69FF"/>
    <w:rsid w:val="0023318D"/>
    <w:rsid w:val="003C6B47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1F3B"/>
    <w:rsid w:val="00F95C33"/>
    <w:rsid w:val="00FC7F5E"/>
    <w:rsid w:val="00FE3DF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07B7FA"/>
  <w15:chartTrackingRefBased/>
  <w15:docId w15:val="{81B83192-EE82-417E-AC90-5A2566F8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498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2024-06-14T10:40:00Z</cp:lastPrinted>
  <dcterms:created xsi:type="dcterms:W3CDTF">2024-06-14T10:34:00Z</dcterms:created>
  <dcterms:modified xsi:type="dcterms:W3CDTF">2024-06-14T10:40:00Z</dcterms:modified>
</cp:coreProperties>
</file>