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2FB00" w14:textId="2CAD921E" w:rsidR="005103B9" w:rsidRPr="00D8659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D86593">
        <w:rPr>
          <w:bCs/>
          <w:i w:val="0"/>
          <w:szCs w:val="24"/>
        </w:rPr>
        <w:t xml:space="preserve">Załącznik nr </w:t>
      </w:r>
      <w:r w:rsidR="00D86593">
        <w:rPr>
          <w:bCs/>
          <w:i w:val="0"/>
          <w:szCs w:val="24"/>
        </w:rPr>
        <w:t>3</w:t>
      </w:r>
      <w:r w:rsidR="00B36ABD" w:rsidRPr="00D86593">
        <w:rPr>
          <w:bCs/>
          <w:i w:val="0"/>
          <w:szCs w:val="24"/>
        </w:rPr>
        <w:t xml:space="preserve"> do SWZ</w:t>
      </w:r>
    </w:p>
    <w:p w14:paraId="25140159" w14:textId="77777777" w:rsidR="00C4103F" w:rsidRPr="00D8659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Zamawiający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0B847EB7" w14:textId="77777777" w:rsidR="006676AE" w:rsidRPr="00D86593" w:rsidRDefault="001E7AB3" w:rsidP="00E24546">
      <w:pPr>
        <w:pStyle w:val="Tekstpodstawowy"/>
        <w:spacing w:after="0"/>
        <w:ind w:left="4111"/>
      </w:pPr>
      <w:r w:rsidRPr="00D86593">
        <w:t>SZPITAL WOJEWÓDZKI W POZNANIU</w:t>
      </w:r>
    </w:p>
    <w:p w14:paraId="74FDDB9D" w14:textId="56AC914B" w:rsidR="006676AE" w:rsidRPr="00D86593" w:rsidRDefault="00D86593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1E7AB3" w:rsidRPr="00D86593">
        <w:t>Juraszów</w:t>
      </w:r>
      <w:r w:rsidR="006676AE" w:rsidRPr="00D86593">
        <w:t xml:space="preserve"> </w:t>
      </w:r>
      <w:r w:rsidR="001E7AB3" w:rsidRPr="00D86593">
        <w:t>7/19</w:t>
      </w:r>
      <w:r w:rsidR="006676AE" w:rsidRPr="00D86593">
        <w:t xml:space="preserve"> </w:t>
      </w:r>
    </w:p>
    <w:p w14:paraId="49DF0B86" w14:textId="77777777" w:rsidR="00F90CD1" w:rsidRPr="00D86593" w:rsidRDefault="001E7AB3" w:rsidP="00F90CD1">
      <w:pPr>
        <w:pStyle w:val="Tekstpodstawowy"/>
        <w:spacing w:after="0" w:line="276" w:lineRule="auto"/>
        <w:ind w:left="4111"/>
      </w:pPr>
      <w:r w:rsidRPr="00D86593">
        <w:t>60-479</w:t>
      </w:r>
      <w:r w:rsidR="006676AE" w:rsidRPr="00D86593">
        <w:t xml:space="preserve"> </w:t>
      </w:r>
      <w:r w:rsidRPr="00D86593">
        <w:t>Poznań</w:t>
      </w:r>
    </w:p>
    <w:p w14:paraId="698E85CB" w14:textId="354EDA6A" w:rsidR="00C4103F" w:rsidRPr="00D86593" w:rsidRDefault="00C4103F" w:rsidP="00F90CD1">
      <w:pPr>
        <w:pStyle w:val="Tekstpodstawowy"/>
        <w:spacing w:after="0" w:line="276" w:lineRule="auto"/>
        <w:ind w:left="4111"/>
      </w:pPr>
    </w:p>
    <w:p w14:paraId="1BAFB3BC" w14:textId="77777777" w:rsidR="00C4103F" w:rsidRPr="00D8659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Wykonawca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3E8EF7DB" w14:textId="6FD20390" w:rsidR="00757EFB" w:rsidRPr="00D8659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…………………………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0DC76E1E" w14:textId="77777777" w:rsidR="007118F0" w:rsidRPr="00D8659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D8659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D8659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D86593">
        <w:rPr>
          <w:rFonts w:ascii="Times New Roman" w:hAnsi="Times New Roman"/>
          <w:i/>
          <w:sz w:val="24"/>
          <w:szCs w:val="24"/>
        </w:rPr>
        <w:t>KRS/CEiDG)</w:t>
      </w:r>
    </w:p>
    <w:p w14:paraId="36D83B68" w14:textId="77777777" w:rsidR="00C4103F" w:rsidRPr="00D8659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D8659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06BDBB3" w14:textId="77777777" w:rsidR="00757EFB" w:rsidRPr="00D8659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64D8307A" w14:textId="77777777" w:rsidR="00484F88" w:rsidRPr="00D865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(imię, n</w:t>
      </w:r>
      <w:r w:rsidR="00825A09" w:rsidRPr="00D8659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D8659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D86593">
        <w:rPr>
          <w:rFonts w:ascii="Times New Roman" w:hAnsi="Times New Roman"/>
          <w:i/>
          <w:sz w:val="24"/>
          <w:szCs w:val="24"/>
        </w:rPr>
        <w:t>reprezentacji</w:t>
      </w:r>
      <w:r w:rsidRPr="00D8659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E7AB3" w:rsidRPr="00D86593" w14:paraId="23992973" w14:textId="77777777" w:rsidTr="009F2617">
        <w:tc>
          <w:tcPr>
            <w:tcW w:w="9104" w:type="dxa"/>
            <w:shd w:val="clear" w:color="auto" w:fill="D9D9D9"/>
          </w:tcPr>
          <w:p w14:paraId="54C898FA" w14:textId="77777777" w:rsidR="001E7AB3" w:rsidRPr="00D86593" w:rsidRDefault="001E7AB3" w:rsidP="009F261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2EA194CD" w14:textId="77777777" w:rsidR="001E7AB3" w:rsidRPr="00D86593" w:rsidRDefault="001E7AB3" w:rsidP="009F26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07D6381F" w14:textId="77777777" w:rsidR="001E7AB3" w:rsidRPr="00D86593" w:rsidRDefault="001E7AB3" w:rsidP="009F261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4033A0DA" w14:textId="77777777" w:rsidR="001E7AB3" w:rsidRPr="00D86593" w:rsidRDefault="001E7AB3" w:rsidP="009F2617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17AEAFC0" w14:textId="77777777" w:rsidR="001E7AB3" w:rsidRPr="00D86593" w:rsidRDefault="001E7AB3" w:rsidP="009F2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5D7EC4E" w14:textId="77777777" w:rsidR="00E50194" w:rsidRPr="00D8659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Na potrzeby postę</w:t>
      </w:r>
      <w:r w:rsidR="008D0487" w:rsidRPr="00D8659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D86593">
        <w:rPr>
          <w:rFonts w:ascii="Times New Roman" w:hAnsi="Times New Roman"/>
          <w:sz w:val="24"/>
          <w:szCs w:val="24"/>
        </w:rPr>
        <w:t>zamówienia publicznego</w:t>
      </w:r>
      <w:r w:rsidR="00E50194" w:rsidRPr="00D86593">
        <w:rPr>
          <w:rFonts w:ascii="Times New Roman" w:hAnsi="Times New Roman"/>
          <w:sz w:val="24"/>
          <w:szCs w:val="24"/>
        </w:rPr>
        <w:t xml:space="preserve"> pn.:</w:t>
      </w:r>
    </w:p>
    <w:p w14:paraId="079149C6" w14:textId="20496889" w:rsidR="00E50194" w:rsidRPr="00D86593" w:rsidRDefault="00A45F1A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Środki dezynfekcyjne</w:t>
      </w:r>
    </w:p>
    <w:p w14:paraId="6BC7F7CF" w14:textId="398BEEDF" w:rsidR="00A44833" w:rsidRPr="00D8659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Znak sprawy:</w:t>
      </w:r>
      <w:r w:rsidRPr="00D86593">
        <w:rPr>
          <w:rFonts w:ascii="Times New Roman" w:hAnsi="Times New Roman"/>
          <w:b/>
          <w:sz w:val="24"/>
          <w:szCs w:val="24"/>
        </w:rPr>
        <w:t xml:space="preserve"> </w:t>
      </w:r>
      <w:r w:rsidR="001E7AB3" w:rsidRPr="00D86593">
        <w:rPr>
          <w:rFonts w:ascii="Times New Roman" w:hAnsi="Times New Roman"/>
          <w:b/>
          <w:sz w:val="24"/>
          <w:szCs w:val="24"/>
        </w:rPr>
        <w:t>SZW/DZP/</w:t>
      </w:r>
      <w:r w:rsidR="00A45F1A">
        <w:rPr>
          <w:rFonts w:ascii="Times New Roman" w:hAnsi="Times New Roman"/>
          <w:b/>
          <w:sz w:val="24"/>
          <w:szCs w:val="24"/>
        </w:rPr>
        <w:t>50</w:t>
      </w:r>
      <w:r w:rsidR="001E7AB3" w:rsidRPr="00D86593">
        <w:rPr>
          <w:rFonts w:ascii="Times New Roman" w:hAnsi="Times New Roman"/>
          <w:b/>
          <w:sz w:val="24"/>
          <w:szCs w:val="24"/>
        </w:rPr>
        <w:t>/202</w:t>
      </w:r>
      <w:r w:rsidR="00A45F1A">
        <w:rPr>
          <w:rFonts w:ascii="Times New Roman" w:hAnsi="Times New Roman"/>
          <w:b/>
          <w:sz w:val="24"/>
          <w:szCs w:val="24"/>
        </w:rPr>
        <w:t>4</w:t>
      </w:r>
    </w:p>
    <w:p w14:paraId="717AB9F4" w14:textId="66DF9C74" w:rsidR="00F90CD1" w:rsidRPr="00D8659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prowadzonego przez </w:t>
      </w:r>
      <w:r w:rsidR="001E7AB3" w:rsidRPr="00D86593">
        <w:rPr>
          <w:rFonts w:ascii="Times New Roman" w:hAnsi="Times New Roman"/>
          <w:b/>
          <w:sz w:val="24"/>
          <w:szCs w:val="24"/>
        </w:rPr>
        <w:t>SZPITAL WOJEWÓDZKI W POZNANIU</w:t>
      </w:r>
      <w:r w:rsidRPr="00D86593">
        <w:rPr>
          <w:rFonts w:ascii="Times New Roman" w:hAnsi="Times New Roman"/>
          <w:b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E65685" w:rsidRPr="00D86593">
        <w:rPr>
          <w:rFonts w:ascii="Times New Roman" w:hAnsi="Times New Roman"/>
          <w:sz w:val="24"/>
          <w:szCs w:val="24"/>
        </w:rPr>
        <w:t>oświa</w:t>
      </w:r>
      <w:r w:rsidR="00825A09" w:rsidRPr="00D86593">
        <w:rPr>
          <w:rFonts w:ascii="Times New Roman" w:hAnsi="Times New Roman"/>
          <w:sz w:val="24"/>
          <w:szCs w:val="24"/>
        </w:rPr>
        <w:t>dczam</w:t>
      </w:r>
      <w:r w:rsidR="00E65685" w:rsidRPr="00D86593">
        <w:rPr>
          <w:rFonts w:ascii="Times New Roman" w:hAnsi="Times New Roman"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D86593">
        <w:rPr>
          <w:rFonts w:ascii="Times New Roman" w:hAnsi="Times New Roman"/>
          <w:sz w:val="24"/>
          <w:szCs w:val="24"/>
        </w:rPr>
        <w:br/>
      </w:r>
      <w:r w:rsidR="002B2AD9" w:rsidRPr="00D86593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86593" w14:paraId="1375F619" w14:textId="77777777" w:rsidTr="00650D6C">
        <w:tc>
          <w:tcPr>
            <w:tcW w:w="9104" w:type="dxa"/>
            <w:shd w:val="clear" w:color="auto" w:fill="D9D9D9"/>
          </w:tcPr>
          <w:p w14:paraId="0C3CCC4A" w14:textId="77777777" w:rsidR="00E50194" w:rsidRPr="00D8659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6ECDF0" w14:textId="77777777" w:rsidR="00C113BF" w:rsidRPr="00D8659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D86593">
        <w:rPr>
          <w:rFonts w:ascii="Times New Roman" w:hAnsi="Times New Roman"/>
          <w:sz w:val="24"/>
          <w:szCs w:val="24"/>
        </w:rPr>
        <w:t xml:space="preserve">dstawie </w:t>
      </w:r>
      <w:r w:rsidR="002C4137" w:rsidRPr="00D8659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D86593">
        <w:rPr>
          <w:rFonts w:ascii="Times New Roman" w:hAnsi="Times New Roman"/>
          <w:sz w:val="24"/>
          <w:szCs w:val="24"/>
        </w:rPr>
        <w:t>108</w:t>
      </w:r>
      <w:r w:rsidR="002C4137" w:rsidRPr="00D86593">
        <w:rPr>
          <w:rFonts w:ascii="Times New Roman" w:hAnsi="Times New Roman"/>
          <w:sz w:val="24"/>
          <w:szCs w:val="24"/>
        </w:rPr>
        <w:t xml:space="preserve"> ust 1 </w:t>
      </w:r>
      <w:r w:rsidRPr="00D86593">
        <w:rPr>
          <w:rFonts w:ascii="Times New Roman" w:hAnsi="Times New Roman"/>
          <w:sz w:val="24"/>
          <w:szCs w:val="24"/>
        </w:rPr>
        <w:t>ustawy Pzp</w:t>
      </w:r>
      <w:r w:rsidR="00641874" w:rsidRPr="00D86593">
        <w:rPr>
          <w:rFonts w:ascii="Times New Roman" w:hAnsi="Times New Roman"/>
          <w:sz w:val="24"/>
          <w:szCs w:val="24"/>
        </w:rPr>
        <w:t>.</w:t>
      </w:r>
    </w:p>
    <w:p w14:paraId="48DF3426" w14:textId="77777777" w:rsidR="002426FF" w:rsidRPr="00D8659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5E065FB" w14:textId="77777777" w:rsidR="00023477" w:rsidRPr="00D8659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7CB50F4B" w14:textId="77777777" w:rsidR="00023477" w:rsidRPr="00D8659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918AA87" w14:textId="69F89034" w:rsidR="00992BD8" w:rsidRPr="00D8659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D8659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D86593">
        <w:rPr>
          <w:rFonts w:ascii="Times New Roman" w:hAnsi="Times New Roman"/>
          <w:color w:val="0070C0"/>
          <w:sz w:val="24"/>
          <w:szCs w:val="24"/>
        </w:rPr>
        <w:br/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Pr="00D86593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5252E7AA" w14:textId="29909592" w:rsidR="00023477" w:rsidRPr="00D8659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D8659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86593">
        <w:rPr>
          <w:rFonts w:ascii="Times New Roman" w:hAnsi="Times New Roman"/>
          <w:i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D86593">
        <w:rPr>
          <w:rFonts w:ascii="Times New Roman" w:hAnsi="Times New Roman"/>
          <w:sz w:val="24"/>
          <w:szCs w:val="24"/>
        </w:rPr>
        <w:t>110</w:t>
      </w:r>
      <w:r w:rsidRPr="00D86593">
        <w:rPr>
          <w:rFonts w:ascii="Times New Roman" w:hAnsi="Times New Roman"/>
          <w:sz w:val="24"/>
          <w:szCs w:val="24"/>
        </w:rPr>
        <w:t xml:space="preserve">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ust. </w:t>
      </w:r>
      <w:r w:rsidR="00710937" w:rsidRPr="00D86593">
        <w:rPr>
          <w:rFonts w:ascii="Times New Roman" w:hAnsi="Times New Roman"/>
          <w:sz w:val="24"/>
          <w:szCs w:val="24"/>
        </w:rPr>
        <w:t>2</w:t>
      </w:r>
      <w:r w:rsidRPr="00D8659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D86593">
        <w:rPr>
          <w:rFonts w:ascii="Times New Roman" w:hAnsi="Times New Roman"/>
          <w:sz w:val="24"/>
          <w:szCs w:val="24"/>
        </w:rPr>
        <w:t xml:space="preserve"> i zapobiegawcze</w:t>
      </w:r>
      <w:r w:rsidRPr="00D8659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..</w:t>
      </w:r>
      <w:r w:rsidRPr="00D86593">
        <w:rPr>
          <w:rFonts w:ascii="Times New Roman" w:hAnsi="Times New Roman"/>
          <w:sz w:val="24"/>
          <w:szCs w:val="24"/>
        </w:rPr>
        <w:t>……………</w:t>
      </w:r>
      <w:r w:rsidR="00023477" w:rsidRPr="00D86593">
        <w:rPr>
          <w:rFonts w:ascii="Times New Roman" w:hAnsi="Times New Roman"/>
          <w:sz w:val="24"/>
          <w:szCs w:val="24"/>
        </w:rPr>
        <w:t>…</w:t>
      </w: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>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</w:p>
    <w:p w14:paraId="518E50CE" w14:textId="77777777" w:rsidR="007A2BCB" w:rsidRPr="00D8659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BBEC5D4" w14:textId="2C1BAEFB" w:rsidR="0011306C" w:rsidRPr="00D86593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D8659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D8659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86593" w14:paraId="74671DDC" w14:textId="77777777" w:rsidTr="00CD4DD1">
        <w:tc>
          <w:tcPr>
            <w:tcW w:w="9104" w:type="dxa"/>
            <w:shd w:val="clear" w:color="auto" w:fill="D9D9D9"/>
          </w:tcPr>
          <w:p w14:paraId="40B82B6F" w14:textId="77777777" w:rsidR="0011306C" w:rsidRPr="00D8659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D8659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F16746" w14:textId="3D1495DF" w:rsidR="00D2702A" w:rsidRPr="00D8659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</w:t>
      </w:r>
      <w:r w:rsidR="00313417" w:rsidRPr="00D8659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D8659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D86593">
        <w:rPr>
          <w:rFonts w:ascii="Times New Roman" w:hAnsi="Times New Roman"/>
          <w:sz w:val="24"/>
          <w:szCs w:val="24"/>
        </w:rPr>
        <w:t xml:space="preserve"> warunki udziału </w:t>
      </w:r>
      <w:r w:rsidR="00D86593">
        <w:rPr>
          <w:rFonts w:ascii="Times New Roman" w:hAnsi="Times New Roman"/>
          <w:sz w:val="24"/>
          <w:szCs w:val="24"/>
        </w:rPr>
        <w:br/>
      </w:r>
      <w:r w:rsidR="004541F9" w:rsidRPr="00D8659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6593" w14:paraId="59DA7F3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C710" w14:textId="77777777" w:rsidR="00D2702A" w:rsidRPr="00D8659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9A75" w14:textId="77777777" w:rsidR="00D2702A" w:rsidRPr="00D8659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1E7AB3" w:rsidRPr="00D86593" w14:paraId="1D3019D0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BBBE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5374D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AA73F32" w14:textId="59C658D0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5CBD310C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0053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6019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0EFB60CC" w14:textId="294A045F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74C00F9D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896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16EC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67A168D" w14:textId="17967E11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11A7B8B9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E59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6B9B" w14:textId="036F0595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D8659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016EC5D2" w14:textId="5535C978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70462C2B" w14:textId="5B5454A7" w:rsidR="00E21BB4" w:rsidRPr="00D86593" w:rsidRDefault="00257E73" w:rsidP="00D86593">
      <w:pPr>
        <w:spacing w:before="240" w:after="24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D8659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4F195CAA" w14:textId="2AC6BBCF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D86593">
        <w:rPr>
          <w:rFonts w:ascii="Times New Roman" w:hAnsi="Times New Roman"/>
          <w:sz w:val="24"/>
          <w:szCs w:val="24"/>
        </w:rPr>
        <w:t>Z</w:t>
      </w:r>
      <w:r w:rsidRPr="00D86593">
        <w:rPr>
          <w:rFonts w:ascii="Times New Roman" w:hAnsi="Times New Roman"/>
          <w:sz w:val="24"/>
          <w:szCs w:val="24"/>
        </w:rPr>
        <w:t xml:space="preserve">amawiającego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 następującym zakresie:</w:t>
      </w:r>
    </w:p>
    <w:p w14:paraId="1B04C718" w14:textId="77777777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21569553" w14:textId="77777777" w:rsidR="00721D87" w:rsidRPr="00D8659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86593">
        <w:rPr>
          <w:rFonts w:ascii="Times New Roman" w:hAnsi="Times New Roman"/>
          <w:sz w:val="24"/>
          <w:szCs w:val="24"/>
        </w:rPr>
        <w:t>ego/</w:t>
      </w:r>
      <w:r w:rsidRPr="00D86593">
        <w:rPr>
          <w:rFonts w:ascii="Times New Roman" w:hAnsi="Times New Roman"/>
          <w:sz w:val="24"/>
          <w:szCs w:val="24"/>
        </w:rPr>
        <w:t xml:space="preserve">ych zasoby: </w:t>
      </w:r>
    </w:p>
    <w:p w14:paraId="11AB4E12" w14:textId="77777777" w:rsidR="00721D87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73DED5DD" w14:textId="77777777" w:rsidR="00721D87" w:rsidRPr="00D8659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46BF6A82" w14:textId="77777777" w:rsidR="00721D87" w:rsidRPr="00D8659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3865D45E" w14:textId="77777777" w:rsidR="00E21BB4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D86593">
        <w:rPr>
          <w:rFonts w:ascii="Times New Roman" w:hAnsi="Times New Roman"/>
          <w:sz w:val="24"/>
          <w:szCs w:val="24"/>
        </w:rPr>
        <w:t>………………………….</w:t>
      </w:r>
    </w:p>
    <w:p w14:paraId="3590FD81" w14:textId="77777777" w:rsidR="00E21BB4" w:rsidRPr="00D8659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165A1229" w14:textId="77777777" w:rsidR="00C62F57" w:rsidRPr="00D8659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86593" w14:paraId="3902714B" w14:textId="77777777" w:rsidTr="00CD4DD1">
        <w:tc>
          <w:tcPr>
            <w:tcW w:w="9104" w:type="dxa"/>
            <w:shd w:val="clear" w:color="auto" w:fill="D9D9D9"/>
          </w:tcPr>
          <w:p w14:paraId="18776FA3" w14:textId="77777777" w:rsidR="00BE6F04" w:rsidRPr="00D8659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C1231D" w14:textId="66D8082B" w:rsidR="00FE4E2B" w:rsidRPr="00D8659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D8659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86593" w14:paraId="1AF4BF92" w14:textId="77777777" w:rsidTr="00847232">
        <w:tc>
          <w:tcPr>
            <w:tcW w:w="9104" w:type="dxa"/>
            <w:shd w:val="clear" w:color="auto" w:fill="D9D9D9"/>
          </w:tcPr>
          <w:p w14:paraId="656CD358" w14:textId="77777777" w:rsidR="00E426EB" w:rsidRPr="00D8659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660D6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81CAEDC" w14:textId="77777777" w:rsidR="00E426EB" w:rsidRPr="00D8659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6D1F96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1AC7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76220527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22CA4A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14:paraId="55B55B5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7D9C5B" w14:textId="77777777" w:rsidR="0012157F" w:rsidRPr="00D8659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2E405AE" w14:textId="77777777" w:rsidR="00524951" w:rsidRPr="00D8659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</w:p>
    <w:p w14:paraId="10BACE03" w14:textId="77777777" w:rsidR="00524951" w:rsidRPr="00D865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697E0ED9" w14:textId="57DEE175" w:rsidR="00FE4E2B" w:rsidRPr="00D8659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  </w:t>
      </w:r>
      <w:r w:rsidR="006D536F" w:rsidRPr="00D86593">
        <w:rPr>
          <w:rFonts w:ascii="Times New Roman" w:hAnsi="Times New Roman"/>
          <w:sz w:val="24"/>
          <w:szCs w:val="24"/>
        </w:rPr>
        <w:t>………..</w:t>
      </w:r>
      <w:r w:rsidR="00FE4E2B" w:rsidRPr="00D86593">
        <w:rPr>
          <w:rFonts w:ascii="Times New Roman" w:hAnsi="Times New Roman"/>
          <w:sz w:val="24"/>
          <w:szCs w:val="24"/>
        </w:rPr>
        <w:t>…</w:t>
      </w:r>
      <w:r w:rsidR="006D536F" w:rsidRPr="00D86593">
        <w:rPr>
          <w:rFonts w:ascii="Times New Roman" w:hAnsi="Times New Roman"/>
          <w:sz w:val="24"/>
          <w:szCs w:val="24"/>
        </w:rPr>
        <w:t>………..….</w:t>
      </w:r>
      <w:r w:rsidR="00FE4E2B" w:rsidRPr="00D86593">
        <w:rPr>
          <w:rFonts w:ascii="Times New Roman" w:hAnsi="Times New Roman"/>
          <w:sz w:val="24"/>
          <w:szCs w:val="24"/>
        </w:rPr>
        <w:t>…………………………………</w:t>
      </w:r>
    </w:p>
    <w:p w14:paraId="240C78CB" w14:textId="77777777" w:rsidR="00484F88" w:rsidRPr="00D8659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D8659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D86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526F3" w14:textId="77777777" w:rsidR="00AB5AC6" w:rsidRDefault="00AB5AC6" w:rsidP="0038231F">
      <w:pPr>
        <w:spacing w:after="0" w:line="240" w:lineRule="auto"/>
      </w:pPr>
      <w:r>
        <w:separator/>
      </w:r>
    </w:p>
  </w:endnote>
  <w:endnote w:type="continuationSeparator" w:id="0">
    <w:p w14:paraId="4D8088E9" w14:textId="77777777" w:rsidR="00AB5AC6" w:rsidRDefault="00AB5A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AB3E1" w14:textId="77777777" w:rsidR="001E7AB3" w:rsidRDefault="001E7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61F8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9462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E0B35" w14:textId="77777777" w:rsidR="001E7AB3" w:rsidRDefault="001E7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2EDA7" w14:textId="77777777" w:rsidR="00AB5AC6" w:rsidRDefault="00AB5AC6" w:rsidP="0038231F">
      <w:pPr>
        <w:spacing w:after="0" w:line="240" w:lineRule="auto"/>
      </w:pPr>
      <w:r>
        <w:separator/>
      </w:r>
    </w:p>
  </w:footnote>
  <w:footnote w:type="continuationSeparator" w:id="0">
    <w:p w14:paraId="76D8AC00" w14:textId="77777777" w:rsidR="00AB5AC6" w:rsidRDefault="00AB5AC6" w:rsidP="0038231F">
      <w:pPr>
        <w:spacing w:after="0" w:line="240" w:lineRule="auto"/>
      </w:pPr>
      <w:r>
        <w:continuationSeparator/>
      </w:r>
    </w:p>
  </w:footnote>
  <w:footnote w:id="1">
    <w:p w14:paraId="007624F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F74CA7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87C33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59230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40F04" w14:textId="77777777" w:rsidR="001E7AB3" w:rsidRDefault="001E7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0B4E3" w14:textId="77777777" w:rsidR="001E7AB3" w:rsidRDefault="001E7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57F02" w14:textId="77777777" w:rsidR="001E7AB3" w:rsidRDefault="001E7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846808">
    <w:abstractNumId w:val="11"/>
  </w:num>
  <w:num w:numId="2" w16cid:durableId="469251117">
    <w:abstractNumId w:val="0"/>
  </w:num>
  <w:num w:numId="3" w16cid:durableId="1343312760">
    <w:abstractNumId w:val="10"/>
  </w:num>
  <w:num w:numId="4" w16cid:durableId="1716663422">
    <w:abstractNumId w:val="13"/>
  </w:num>
  <w:num w:numId="5" w16cid:durableId="36710987">
    <w:abstractNumId w:val="12"/>
  </w:num>
  <w:num w:numId="6" w16cid:durableId="1101411559">
    <w:abstractNumId w:val="9"/>
  </w:num>
  <w:num w:numId="7" w16cid:durableId="1284993204">
    <w:abstractNumId w:val="1"/>
  </w:num>
  <w:num w:numId="8" w16cid:durableId="1961181866">
    <w:abstractNumId w:val="6"/>
  </w:num>
  <w:num w:numId="9" w16cid:durableId="1036084243">
    <w:abstractNumId w:val="4"/>
  </w:num>
  <w:num w:numId="10" w16cid:durableId="195898092">
    <w:abstractNumId w:val="7"/>
  </w:num>
  <w:num w:numId="11" w16cid:durableId="1411809169">
    <w:abstractNumId w:val="5"/>
  </w:num>
  <w:num w:numId="12" w16cid:durableId="922837543">
    <w:abstractNumId w:val="8"/>
  </w:num>
  <w:num w:numId="13" w16cid:durableId="943731701">
    <w:abstractNumId w:val="3"/>
  </w:num>
  <w:num w:numId="14" w16cid:durableId="21831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6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7AB3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57EC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5F1A"/>
    <w:rsid w:val="00A90D0E"/>
    <w:rsid w:val="00AB5AC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4834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6593"/>
    <w:rsid w:val="00DA6EC7"/>
    <w:rsid w:val="00DC6614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57D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532D"/>
  <w15:docId w15:val="{C3B0736F-3C94-45C8-8E80-3522C2ECB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713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2022-10-21T11:18:00Z</dcterms:created>
  <dcterms:modified xsi:type="dcterms:W3CDTF">2024-05-28T12:22:00Z</dcterms:modified>
</cp:coreProperties>
</file>