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AD45A9" w:rsidRDefault="00882A1E" w:rsidP="00882A1E">
      <w:pPr>
        <w:jc w:val="right"/>
        <w:rPr>
          <w:rFonts w:ascii="Arial" w:hAnsi="Arial" w:cs="Arial"/>
          <w:sz w:val="24"/>
          <w:szCs w:val="24"/>
        </w:rPr>
      </w:pPr>
      <w:r w:rsidRPr="003A6144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="003A6144" w:rsidRPr="003A6144">
        <w:rPr>
          <w:rFonts w:ascii="Arial" w:hAnsi="Arial" w:cs="Arial"/>
          <w:sz w:val="24"/>
          <w:szCs w:val="24"/>
        </w:rPr>
        <w:t>2024-06-14</w:t>
      </w:r>
    </w:p>
    <w:p w:rsidR="00843A88" w:rsidRPr="00AD45A9" w:rsidRDefault="003A6144" w:rsidP="00882A1E">
      <w:pPr>
        <w:rPr>
          <w:rFonts w:ascii="Arial" w:hAnsi="Arial" w:cs="Arial"/>
          <w:b/>
          <w:bCs/>
          <w:sz w:val="24"/>
          <w:szCs w:val="24"/>
        </w:rPr>
      </w:pPr>
      <w:r w:rsidRPr="003A6144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7E3AB1" w:rsidRDefault="003A6144" w:rsidP="00882A1E">
      <w:pPr>
        <w:rPr>
          <w:rFonts w:ascii="Arial" w:hAnsi="Arial" w:cs="Arial"/>
          <w:b/>
          <w:sz w:val="24"/>
          <w:szCs w:val="24"/>
        </w:rPr>
      </w:pPr>
      <w:r w:rsidRPr="007E3AB1">
        <w:rPr>
          <w:rFonts w:ascii="Arial" w:hAnsi="Arial" w:cs="Arial"/>
          <w:b/>
          <w:sz w:val="24"/>
          <w:szCs w:val="24"/>
        </w:rPr>
        <w:t>ul. Warszawska 24</w:t>
      </w:r>
      <w:r w:rsidR="00843A88" w:rsidRPr="007E3AB1">
        <w:rPr>
          <w:rFonts w:ascii="Arial" w:hAnsi="Arial" w:cs="Arial"/>
          <w:b/>
          <w:sz w:val="24"/>
          <w:szCs w:val="24"/>
        </w:rPr>
        <w:t xml:space="preserve"> </w:t>
      </w:r>
    </w:p>
    <w:p w:rsidR="00843A88" w:rsidRPr="007E3AB1" w:rsidRDefault="003A6144" w:rsidP="00882A1E">
      <w:pPr>
        <w:rPr>
          <w:rFonts w:ascii="Arial" w:hAnsi="Arial" w:cs="Arial"/>
          <w:b/>
          <w:sz w:val="24"/>
          <w:szCs w:val="24"/>
        </w:rPr>
      </w:pPr>
      <w:r w:rsidRPr="007E3AB1">
        <w:rPr>
          <w:rFonts w:ascii="Arial" w:hAnsi="Arial" w:cs="Arial"/>
          <w:b/>
          <w:sz w:val="24"/>
          <w:szCs w:val="24"/>
        </w:rPr>
        <w:t>31-155</w:t>
      </w:r>
      <w:r w:rsidR="00843A88" w:rsidRPr="007E3AB1">
        <w:rPr>
          <w:rFonts w:ascii="Arial" w:hAnsi="Arial" w:cs="Arial"/>
          <w:b/>
          <w:sz w:val="24"/>
          <w:szCs w:val="24"/>
        </w:rPr>
        <w:t xml:space="preserve"> </w:t>
      </w:r>
      <w:r w:rsidR="00882A1E" w:rsidRPr="007E3AB1">
        <w:rPr>
          <w:rFonts w:ascii="Arial" w:hAnsi="Arial" w:cs="Arial"/>
          <w:b/>
          <w:sz w:val="24"/>
          <w:szCs w:val="24"/>
        </w:rPr>
        <w:t>Kraków</w:t>
      </w:r>
    </w:p>
    <w:p w:rsidR="00882A1E" w:rsidRDefault="00882A1E" w:rsidP="00882A1E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bookmarkStart w:id="0" w:name="_GoBack"/>
      <w:bookmarkEnd w:id="0"/>
    </w:p>
    <w:p w:rsidR="00882A1E" w:rsidRDefault="00882A1E" w:rsidP="00882A1E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4E4B64" w:rsidRPr="004E4B64" w:rsidRDefault="004E4B64" w:rsidP="00882A1E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882A1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3A6144" w:rsidP="00882A1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A6144">
              <w:rPr>
                <w:rFonts w:ascii="Arial" w:hAnsi="Arial" w:cs="Arial"/>
                <w:bCs/>
                <w:sz w:val="24"/>
                <w:szCs w:val="24"/>
              </w:rPr>
              <w:t xml:space="preserve">Remont toalet w budynku W-13 (10-29) WIL PK </w:t>
            </w:r>
            <w:r w:rsidR="0048104E">
              <w:rPr>
                <w:rFonts w:ascii="Arial" w:hAnsi="Arial" w:cs="Arial"/>
                <w:bCs/>
                <w:sz w:val="24"/>
                <w:szCs w:val="24"/>
              </w:rPr>
              <w:t xml:space="preserve">                         </w:t>
            </w:r>
            <w:r w:rsidRPr="003A6144">
              <w:rPr>
                <w:rFonts w:ascii="Arial" w:hAnsi="Arial" w:cs="Arial"/>
                <w:bCs/>
                <w:sz w:val="24"/>
                <w:szCs w:val="24"/>
              </w:rPr>
              <w:t>przy ul. Warszawskiej 24 w Krakowie.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A6144" w:rsidRPr="004E4B64" w:rsidTr="006622D7">
        <w:tc>
          <w:tcPr>
            <w:tcW w:w="2269" w:type="dxa"/>
            <w:shd w:val="clear" w:color="auto" w:fill="auto"/>
          </w:tcPr>
          <w:p w:rsidR="003A6144" w:rsidRPr="004E4B64" w:rsidRDefault="003A6144" w:rsidP="00882A1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A6144" w:rsidRPr="004E4B64" w:rsidRDefault="003A6144" w:rsidP="00882A1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A6144">
              <w:rPr>
                <w:rFonts w:ascii="Arial" w:hAnsi="Arial" w:cs="Arial"/>
                <w:bCs/>
                <w:sz w:val="24"/>
                <w:szCs w:val="24"/>
              </w:rPr>
              <w:t>KA-2/050/2024</w:t>
            </w:r>
          </w:p>
        </w:tc>
      </w:tr>
    </w:tbl>
    <w:p w:rsidR="004E4B64" w:rsidRPr="00AD45A9" w:rsidRDefault="004E4B64" w:rsidP="00882A1E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882A1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461C6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                                      I KOREKTA PRZEDMIARU</w:t>
            </w:r>
          </w:p>
        </w:tc>
      </w:tr>
    </w:tbl>
    <w:p w:rsidR="00882A1E" w:rsidRDefault="00882A1E" w:rsidP="00882A1E">
      <w:pPr>
        <w:jc w:val="both"/>
        <w:rPr>
          <w:rFonts w:ascii="Arial" w:hAnsi="Arial" w:cs="Arial"/>
          <w:sz w:val="24"/>
          <w:szCs w:val="24"/>
        </w:rPr>
      </w:pPr>
    </w:p>
    <w:p w:rsidR="0012774F" w:rsidRPr="00E935D6" w:rsidRDefault="00520165" w:rsidP="00882A1E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3A6144" w:rsidRPr="003A6144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3A6144" w:rsidRPr="003A6144">
        <w:rPr>
          <w:rFonts w:ascii="Arial" w:hAnsi="Arial" w:cs="Arial"/>
          <w:sz w:val="24"/>
          <w:szCs w:val="24"/>
        </w:rPr>
        <w:t>(</w:t>
      </w:r>
      <w:proofErr w:type="spellStart"/>
      <w:r w:rsidR="003A6144" w:rsidRPr="003A6144">
        <w:rPr>
          <w:rFonts w:ascii="Arial" w:hAnsi="Arial" w:cs="Arial"/>
          <w:sz w:val="24"/>
          <w:szCs w:val="24"/>
        </w:rPr>
        <w:t>t.j</w:t>
      </w:r>
      <w:proofErr w:type="spellEnd"/>
      <w:r w:rsidR="003A6144" w:rsidRPr="003A6144">
        <w:rPr>
          <w:rFonts w:ascii="Arial" w:hAnsi="Arial" w:cs="Arial"/>
          <w:sz w:val="24"/>
          <w:szCs w:val="24"/>
        </w:rPr>
        <w:t>. Dz. U. z 2023r. poz. 1605)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A6144" w:rsidRPr="00E935D6" w:rsidTr="006622D7">
        <w:tc>
          <w:tcPr>
            <w:tcW w:w="9356" w:type="dxa"/>
            <w:shd w:val="clear" w:color="auto" w:fill="auto"/>
          </w:tcPr>
          <w:p w:rsidR="00882A1E" w:rsidRDefault="00882A1E" w:rsidP="00882A1E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3A6144" w:rsidRPr="004E4B64" w:rsidRDefault="003A6144" w:rsidP="00882A1E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3A6144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3A6144" w:rsidRPr="003A6144" w:rsidRDefault="003A6144" w:rsidP="00882A1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6144">
              <w:rPr>
                <w:rFonts w:ascii="Arial" w:hAnsi="Arial" w:cs="Arial"/>
                <w:sz w:val="24"/>
                <w:szCs w:val="24"/>
              </w:rPr>
              <w:t xml:space="preserve">Proszę o informację dotyczącą: 1. PRZEDSIONKA 1.1 braku konieczności wydzielenia kabiny z przestrzeni przedsionka z umywalką poprzez budowę ścian na pełną wysokość pomieszczenia (i tym samym zmianę wymiarów w pomieszczeniu) 1.2 braku montażu drzwi "90" z samozamykaczem i kratką do pomieszczenia opisanego w 1.1. (wg rysunku - kabiny) 1.3 braku indywidualnego podłączenia wydzielonego pomieszczenia do pionu wentylacyjnego/instalacji wyciągowej 1.4 montażu umywalki w odległości min. 30 cm od ściany 2. POMIESZCZENIA - TOALETY DLA </w:t>
            </w:r>
            <w:proofErr w:type="spellStart"/>
            <w:r w:rsidRPr="003A6144">
              <w:rPr>
                <w:rFonts w:ascii="Arial" w:hAnsi="Arial" w:cs="Arial"/>
                <w:sz w:val="24"/>
                <w:szCs w:val="24"/>
              </w:rPr>
              <w:t>OzN</w:t>
            </w:r>
            <w:proofErr w:type="spellEnd"/>
            <w:r w:rsidRPr="003A6144">
              <w:rPr>
                <w:rFonts w:ascii="Arial" w:hAnsi="Arial" w:cs="Arial"/>
                <w:sz w:val="24"/>
                <w:szCs w:val="24"/>
              </w:rPr>
              <w:t xml:space="preserve"> 2.1 jaka jest odległość muszli od ściany 2.2. jaka jest odległość muszli od umywalki 2.3 w jaki sposób otwierane są drzwi przez osobę na wózku 2.4 powodu zmiany sposobu otwierania drzwi do pomieszczenia (drzwi do sanitariatu "prawe", do pomieszczenia dla </w:t>
            </w:r>
            <w:proofErr w:type="spellStart"/>
            <w:r w:rsidRPr="003A6144">
              <w:rPr>
                <w:rFonts w:ascii="Arial" w:hAnsi="Arial" w:cs="Arial"/>
                <w:sz w:val="24"/>
                <w:szCs w:val="24"/>
              </w:rPr>
              <w:t>OzN</w:t>
            </w:r>
            <w:proofErr w:type="spellEnd"/>
            <w:r w:rsidRPr="003A6144">
              <w:rPr>
                <w:rFonts w:ascii="Arial" w:hAnsi="Arial" w:cs="Arial"/>
                <w:sz w:val="24"/>
                <w:szCs w:val="24"/>
              </w:rPr>
              <w:t xml:space="preserve"> "lewe")</w:t>
            </w:r>
          </w:p>
          <w:p w:rsidR="00882A1E" w:rsidRDefault="00882A1E" w:rsidP="00882A1E">
            <w:pPr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  <w:p w:rsidR="003A6144" w:rsidRPr="004E4B64" w:rsidRDefault="003A6144" w:rsidP="00882A1E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3A6144" w:rsidRPr="003A6144" w:rsidRDefault="003A6144" w:rsidP="00882A1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6144">
              <w:rPr>
                <w:rFonts w:ascii="Arial" w:hAnsi="Arial" w:cs="Arial"/>
                <w:sz w:val="24"/>
                <w:szCs w:val="24"/>
              </w:rPr>
              <w:t>1.1</w:t>
            </w:r>
            <w:r w:rsidRPr="003A6144">
              <w:rPr>
                <w:rFonts w:ascii="Arial" w:hAnsi="Arial" w:cs="Arial"/>
                <w:sz w:val="24"/>
                <w:szCs w:val="24"/>
              </w:rPr>
              <w:tab/>
              <w:t>Zakres należy wykonać zgodnie z zaktualizowanym rysunkiem, załącznik (plik) - poziom 0.pdf</w:t>
            </w:r>
          </w:p>
          <w:p w:rsidR="003A6144" w:rsidRPr="003A6144" w:rsidRDefault="003A6144" w:rsidP="00882A1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6144">
              <w:rPr>
                <w:rFonts w:ascii="Arial" w:hAnsi="Arial" w:cs="Arial"/>
                <w:sz w:val="24"/>
                <w:szCs w:val="24"/>
              </w:rPr>
              <w:t>1.2</w:t>
            </w:r>
            <w:r w:rsidRPr="003A6144">
              <w:rPr>
                <w:rFonts w:ascii="Arial" w:hAnsi="Arial" w:cs="Arial"/>
                <w:sz w:val="24"/>
                <w:szCs w:val="24"/>
              </w:rPr>
              <w:tab/>
              <w:t>Zakres należy wykonać zgodnie z zaktualizowanym rysunkiem, załącznik (plik) - poziom 0.pdf</w:t>
            </w:r>
          </w:p>
          <w:p w:rsidR="003A6144" w:rsidRPr="003A6144" w:rsidRDefault="003A6144" w:rsidP="00882A1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6144">
              <w:rPr>
                <w:rFonts w:ascii="Arial" w:hAnsi="Arial" w:cs="Arial"/>
                <w:sz w:val="24"/>
                <w:szCs w:val="24"/>
              </w:rPr>
              <w:t>1.3</w:t>
            </w:r>
            <w:r w:rsidRPr="003A6144">
              <w:rPr>
                <w:rFonts w:ascii="Arial" w:hAnsi="Arial" w:cs="Arial"/>
                <w:sz w:val="24"/>
                <w:szCs w:val="24"/>
              </w:rPr>
              <w:tab/>
              <w:t>Zakres zależy wykonać zgodnie z opublikowaną dokumentacją przetargową (wraz z zaktualizowanym rysunkiem) oraz aktualnie obowiązującymi przepisami</w:t>
            </w:r>
          </w:p>
          <w:p w:rsidR="003A6144" w:rsidRPr="003A6144" w:rsidRDefault="003A6144" w:rsidP="00882A1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6144">
              <w:rPr>
                <w:rFonts w:ascii="Arial" w:hAnsi="Arial" w:cs="Arial"/>
                <w:sz w:val="24"/>
                <w:szCs w:val="24"/>
              </w:rPr>
              <w:t>1.4</w:t>
            </w:r>
            <w:r w:rsidRPr="003A6144">
              <w:rPr>
                <w:rFonts w:ascii="Arial" w:hAnsi="Arial" w:cs="Arial"/>
                <w:sz w:val="24"/>
                <w:szCs w:val="24"/>
              </w:rPr>
              <w:tab/>
              <w:t>Należy wykonać zgodnie z zaktualizowanym rysunkiem, załącznik (plik) - poziom 0.pdf</w:t>
            </w:r>
          </w:p>
          <w:p w:rsidR="003A6144" w:rsidRPr="003A6144" w:rsidRDefault="003A6144" w:rsidP="00882A1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6144">
              <w:rPr>
                <w:rFonts w:ascii="Arial" w:hAnsi="Arial" w:cs="Arial"/>
                <w:sz w:val="24"/>
                <w:szCs w:val="24"/>
              </w:rPr>
              <w:t>1.5</w:t>
            </w:r>
            <w:r w:rsidRPr="003A6144">
              <w:rPr>
                <w:rFonts w:ascii="Arial" w:hAnsi="Arial" w:cs="Arial"/>
                <w:sz w:val="24"/>
                <w:szCs w:val="24"/>
              </w:rPr>
              <w:tab/>
              <w:t>Należy wykonać zgodnie z zaktualizowanym rysunkiem, załącznik (plik) - poziom 0.pdf</w:t>
            </w:r>
          </w:p>
          <w:p w:rsidR="003A6144" w:rsidRPr="003A6144" w:rsidRDefault="003A6144" w:rsidP="00882A1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6144">
              <w:rPr>
                <w:rFonts w:ascii="Arial" w:hAnsi="Arial" w:cs="Arial"/>
                <w:sz w:val="24"/>
                <w:szCs w:val="24"/>
              </w:rPr>
              <w:t>1.6</w:t>
            </w:r>
            <w:r w:rsidRPr="003A6144">
              <w:rPr>
                <w:rFonts w:ascii="Arial" w:hAnsi="Arial" w:cs="Arial"/>
                <w:sz w:val="24"/>
                <w:szCs w:val="24"/>
              </w:rPr>
              <w:tab/>
              <w:t>Należy wykonać zgodnie z zaktualizowanym rysunkiem, załącznik (plik) - poziom 0.pdf</w:t>
            </w:r>
          </w:p>
          <w:p w:rsidR="003A6144" w:rsidRPr="003A6144" w:rsidRDefault="003A6144" w:rsidP="00882A1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6144">
              <w:rPr>
                <w:rFonts w:ascii="Arial" w:hAnsi="Arial" w:cs="Arial"/>
                <w:sz w:val="24"/>
                <w:szCs w:val="24"/>
              </w:rPr>
              <w:t>1.7</w:t>
            </w:r>
            <w:r w:rsidRPr="003A6144">
              <w:rPr>
                <w:rFonts w:ascii="Arial" w:hAnsi="Arial" w:cs="Arial"/>
                <w:sz w:val="24"/>
                <w:szCs w:val="24"/>
              </w:rPr>
              <w:tab/>
              <w:t>Należy wykonać zgodnie z zaktualizowanym rysunkiem, załącznik (plik) - poziom 0.pdf</w:t>
            </w:r>
          </w:p>
          <w:p w:rsidR="003A6144" w:rsidRPr="003A6144" w:rsidRDefault="003A6144" w:rsidP="00882A1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6144">
              <w:rPr>
                <w:rFonts w:ascii="Arial" w:hAnsi="Arial" w:cs="Arial"/>
                <w:sz w:val="24"/>
                <w:szCs w:val="24"/>
              </w:rPr>
              <w:t>1.8</w:t>
            </w:r>
            <w:r w:rsidRPr="003A6144">
              <w:rPr>
                <w:rFonts w:ascii="Arial" w:hAnsi="Arial" w:cs="Arial"/>
                <w:sz w:val="24"/>
                <w:szCs w:val="24"/>
              </w:rPr>
              <w:tab/>
              <w:t>Należy wykonać zgodnie z zaktualizowanym rysunkiem, załącznik (plik) - poziom 0.pdf</w:t>
            </w:r>
          </w:p>
          <w:p w:rsidR="003A6144" w:rsidRPr="003A6144" w:rsidRDefault="003A6144" w:rsidP="00882A1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82A1E" w:rsidRDefault="00882A1E" w:rsidP="00882A1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82A1E" w:rsidRDefault="00882A1E" w:rsidP="00882A1E">
            <w:pPr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82A1E">
              <w:rPr>
                <w:rFonts w:ascii="Arial" w:hAnsi="Arial" w:cs="Arial"/>
                <w:b/>
                <w:sz w:val="24"/>
                <w:szCs w:val="24"/>
              </w:rPr>
              <w:t xml:space="preserve">Pytanie nr 2 </w:t>
            </w:r>
          </w:p>
          <w:p w:rsidR="00882A1E" w:rsidRDefault="00882A1E" w:rsidP="00882A1E">
            <w:pPr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A6144">
              <w:rPr>
                <w:rFonts w:ascii="Arial" w:hAnsi="Arial" w:cs="Arial"/>
                <w:sz w:val="24"/>
                <w:szCs w:val="24"/>
              </w:rPr>
              <w:t>czy Zamawiający dopuszcza zmiany w: 1.1 projekcie umowie 1.2 projekcie, na podstawie którego będzie realizowana przebudowa sanitariatów na potrzeby osób ze szczególnymi potrzebami wg załączonej propozycji</w:t>
            </w:r>
          </w:p>
          <w:p w:rsidR="00882A1E" w:rsidRDefault="00882A1E" w:rsidP="00882A1E">
            <w:pPr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82A1E" w:rsidRPr="00882A1E" w:rsidRDefault="00882A1E" w:rsidP="00882A1E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82A1E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3A6144" w:rsidRPr="003A6144" w:rsidRDefault="00882A1E" w:rsidP="00882A1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Pełny katalog rodzaju i zakresu zmian </w:t>
            </w:r>
            <w:r w:rsidR="0048104E">
              <w:rPr>
                <w:rFonts w:ascii="Arial" w:hAnsi="Arial" w:cs="Arial"/>
                <w:sz w:val="24"/>
                <w:szCs w:val="24"/>
              </w:rPr>
              <w:t>oraz szczegółowe warunki ich wprowadzenia zawiera załącznik nr 5 do SWZ Projekt umowy.</w:t>
            </w:r>
          </w:p>
          <w:p w:rsidR="003A6144" w:rsidRPr="003A6144" w:rsidRDefault="003A6144" w:rsidP="00882A1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A6144" w:rsidRPr="004E4B64" w:rsidRDefault="003A6144" w:rsidP="00882A1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E3AB1" w:rsidRDefault="007E3AB1" w:rsidP="007E3AB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Ponadto, </w:t>
      </w:r>
      <w:r w:rsidRPr="007E3AB1">
        <w:rPr>
          <w:rFonts w:ascii="Arial" w:hAnsi="Arial" w:cs="Arial"/>
          <w:sz w:val="22"/>
          <w:szCs w:val="22"/>
        </w:rPr>
        <w:t>działając na podstawie art. 286 ust. 1 i 7 ustawy z dnia 11 września 2019r. Prawo zamówień publicznych (</w:t>
      </w:r>
      <w:proofErr w:type="spellStart"/>
      <w:r w:rsidRPr="007E3AB1">
        <w:rPr>
          <w:rFonts w:ascii="Arial" w:hAnsi="Arial" w:cs="Arial"/>
          <w:sz w:val="22"/>
          <w:szCs w:val="22"/>
        </w:rPr>
        <w:t>t.j</w:t>
      </w:r>
      <w:proofErr w:type="spellEnd"/>
      <w:r w:rsidRPr="007E3AB1">
        <w:rPr>
          <w:rFonts w:ascii="Arial" w:hAnsi="Arial" w:cs="Arial"/>
          <w:sz w:val="22"/>
          <w:szCs w:val="22"/>
        </w:rPr>
        <w:t xml:space="preserve">. Dz. U. z 2023r. poz. 1605), informuje o </w:t>
      </w:r>
      <w:r>
        <w:rPr>
          <w:rFonts w:ascii="Arial" w:hAnsi="Arial" w:cs="Arial"/>
          <w:sz w:val="22"/>
          <w:szCs w:val="22"/>
        </w:rPr>
        <w:t>korekcie przedmiaru robót. Przedmiar robót opublikowany z załącznikiem nr 1 do SWZ Opis przedmiotu zamówienia (plik zip. ) jest już nieaktualny.</w:t>
      </w:r>
    </w:p>
    <w:p w:rsidR="007E3AB1" w:rsidRDefault="007E3AB1" w:rsidP="007E3AB1">
      <w:pPr>
        <w:jc w:val="both"/>
        <w:rPr>
          <w:rFonts w:ascii="Arial" w:hAnsi="Arial" w:cs="Arial"/>
          <w:sz w:val="22"/>
          <w:szCs w:val="22"/>
        </w:rPr>
      </w:pPr>
    </w:p>
    <w:p w:rsidR="007E3AB1" w:rsidRDefault="007E3AB1" w:rsidP="007E3AB1">
      <w:pPr>
        <w:jc w:val="both"/>
        <w:rPr>
          <w:rFonts w:ascii="Arial" w:hAnsi="Arial" w:cs="Arial"/>
          <w:b/>
          <w:sz w:val="22"/>
          <w:szCs w:val="22"/>
        </w:rPr>
      </w:pPr>
      <w:r w:rsidRPr="007E3AB1">
        <w:rPr>
          <w:rFonts w:ascii="Arial" w:hAnsi="Arial" w:cs="Arial"/>
          <w:b/>
          <w:sz w:val="22"/>
          <w:szCs w:val="22"/>
        </w:rPr>
        <w:t>Obowiązujący w postępowaniu przedmiar zostaje opublikowany pod nazwą :                        Przedmiar NOWY</w:t>
      </w:r>
      <w:r>
        <w:rPr>
          <w:rFonts w:ascii="Arial" w:hAnsi="Arial" w:cs="Arial"/>
          <w:b/>
          <w:sz w:val="22"/>
          <w:szCs w:val="22"/>
        </w:rPr>
        <w:t>.</w:t>
      </w:r>
    </w:p>
    <w:p w:rsidR="007E3AB1" w:rsidRDefault="007E3AB1" w:rsidP="007E3AB1">
      <w:pPr>
        <w:jc w:val="both"/>
        <w:rPr>
          <w:rFonts w:ascii="Arial" w:hAnsi="Arial" w:cs="Arial"/>
          <w:b/>
          <w:sz w:val="22"/>
          <w:szCs w:val="22"/>
        </w:rPr>
      </w:pPr>
    </w:p>
    <w:p w:rsidR="007E3AB1" w:rsidRPr="007E3AB1" w:rsidRDefault="007E3AB1" w:rsidP="007E3AB1">
      <w:pPr>
        <w:jc w:val="both"/>
        <w:rPr>
          <w:rFonts w:ascii="Arial" w:hAnsi="Arial" w:cs="Arial"/>
          <w:b/>
          <w:sz w:val="22"/>
          <w:szCs w:val="22"/>
        </w:rPr>
      </w:pPr>
    </w:p>
    <w:p w:rsidR="00BE7BFD" w:rsidRPr="00E935D6" w:rsidRDefault="00BE7BFD" w:rsidP="00882A1E">
      <w:pPr>
        <w:jc w:val="both"/>
        <w:rPr>
          <w:rFonts w:ascii="Arial" w:hAnsi="Arial" w:cs="Arial"/>
          <w:sz w:val="22"/>
          <w:szCs w:val="22"/>
        </w:rPr>
      </w:pPr>
    </w:p>
    <w:p w:rsidR="007E3AB1" w:rsidRDefault="007E3AB1" w:rsidP="0048104E">
      <w:pPr>
        <w:pStyle w:val="Tekstpodstawowy"/>
        <w:ind w:left="3119" w:firstLine="425"/>
        <w:jc w:val="center"/>
        <w:rPr>
          <w:rFonts w:ascii="Arial" w:hAnsi="Arial" w:cs="Arial"/>
          <w:sz w:val="24"/>
          <w:szCs w:val="24"/>
        </w:rPr>
      </w:pPr>
    </w:p>
    <w:p w:rsidR="007E3AB1" w:rsidRDefault="007E3AB1" w:rsidP="0048104E">
      <w:pPr>
        <w:pStyle w:val="Tekstpodstawowy"/>
        <w:ind w:left="3119" w:firstLine="425"/>
        <w:jc w:val="center"/>
        <w:rPr>
          <w:rFonts w:ascii="Arial" w:hAnsi="Arial" w:cs="Arial"/>
          <w:sz w:val="24"/>
          <w:szCs w:val="24"/>
        </w:rPr>
      </w:pPr>
    </w:p>
    <w:p w:rsidR="006D4AB3" w:rsidRPr="00E935D6" w:rsidRDefault="0048104E" w:rsidP="0048104E">
      <w:pPr>
        <w:pStyle w:val="Tekstpodstawowy"/>
        <w:ind w:left="3119" w:firstLine="425"/>
        <w:jc w:val="center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2F55" w:rsidRDefault="001F2F55">
      <w:r>
        <w:separator/>
      </w:r>
    </w:p>
  </w:endnote>
  <w:endnote w:type="continuationSeparator" w:id="0">
    <w:p w:rsidR="001F2F55" w:rsidRDefault="001F2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2F55" w:rsidRDefault="001F2F55">
      <w:r>
        <w:separator/>
      </w:r>
    </w:p>
  </w:footnote>
  <w:footnote w:type="continuationSeparator" w:id="0">
    <w:p w:rsidR="001F2F55" w:rsidRDefault="001F2F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144" w:rsidRDefault="003A61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144" w:rsidRDefault="003A61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144" w:rsidRDefault="003A61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2F55"/>
    <w:rsid w:val="00031374"/>
    <w:rsid w:val="000A1097"/>
    <w:rsid w:val="000E2A8F"/>
    <w:rsid w:val="0012774F"/>
    <w:rsid w:val="00144B7A"/>
    <w:rsid w:val="00180C6E"/>
    <w:rsid w:val="001F2F55"/>
    <w:rsid w:val="0029606A"/>
    <w:rsid w:val="003A6144"/>
    <w:rsid w:val="00461C68"/>
    <w:rsid w:val="0048104E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E3AB1"/>
    <w:rsid w:val="00843A88"/>
    <w:rsid w:val="00864A4B"/>
    <w:rsid w:val="00870F9F"/>
    <w:rsid w:val="008804B6"/>
    <w:rsid w:val="00882A1E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19DD4CA"/>
  <w15:chartTrackingRefBased/>
  <w15:docId w15:val="{715A3917-5F75-4E8C-969B-98AB1A542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2</Pages>
  <Words>425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5</cp:revision>
  <cp:lastPrinted>2024-06-14T11:45:00Z</cp:lastPrinted>
  <dcterms:created xsi:type="dcterms:W3CDTF">2024-06-14T11:13:00Z</dcterms:created>
  <dcterms:modified xsi:type="dcterms:W3CDTF">2024-06-14T11:47:00Z</dcterms:modified>
</cp:coreProperties>
</file>