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FD26C1" w14:textId="77777777" w:rsidR="00D34297" w:rsidRPr="00A05F25" w:rsidRDefault="008E09AF" w:rsidP="00D34297">
      <w:pPr>
        <w:spacing w:after="480"/>
        <w:jc w:val="right"/>
        <w:rPr>
          <w:rFonts w:ascii="Arial Narrow" w:hAnsi="Arial Narrow" w:cs="Arial"/>
          <w:sz w:val="24"/>
          <w:szCs w:val="24"/>
        </w:rPr>
      </w:pPr>
      <w:r w:rsidRPr="00A05F25">
        <w:rPr>
          <w:rFonts w:ascii="Arial Narrow" w:hAnsi="Arial Narrow" w:cs="Arial"/>
          <w:sz w:val="24"/>
          <w:szCs w:val="24"/>
        </w:rPr>
        <w:t>Bydgoszcz</w:t>
      </w:r>
      <w:r w:rsidR="00D34297" w:rsidRPr="00A05F25">
        <w:rPr>
          <w:rFonts w:ascii="Arial Narrow" w:hAnsi="Arial Narrow" w:cs="Arial"/>
          <w:sz w:val="24"/>
          <w:szCs w:val="24"/>
        </w:rPr>
        <w:t xml:space="preserve"> dnia: </w:t>
      </w:r>
      <w:r w:rsidRPr="00A05F25">
        <w:rPr>
          <w:rFonts w:ascii="Arial Narrow" w:hAnsi="Arial Narrow" w:cs="Arial"/>
          <w:sz w:val="24"/>
          <w:szCs w:val="24"/>
        </w:rPr>
        <w:t>2024-06-17</w:t>
      </w:r>
    </w:p>
    <w:p w14:paraId="25C4989A" w14:textId="77777777" w:rsidR="00D34297" w:rsidRPr="00A05F25" w:rsidRDefault="008E09AF" w:rsidP="00D34297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A05F25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021F014C" w14:textId="77777777" w:rsidR="00D34297" w:rsidRPr="00A05F25" w:rsidRDefault="008E09AF" w:rsidP="00D34297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A05F25">
        <w:rPr>
          <w:rFonts w:ascii="Arial Narrow" w:hAnsi="Arial Narrow" w:cs="Arial"/>
          <w:sz w:val="24"/>
          <w:szCs w:val="24"/>
        </w:rPr>
        <w:t>Powstańców Warszawy</w:t>
      </w:r>
      <w:r w:rsidR="00D34297" w:rsidRPr="00A05F25">
        <w:rPr>
          <w:rFonts w:ascii="Arial Narrow" w:hAnsi="Arial Narrow" w:cs="Arial"/>
          <w:sz w:val="24"/>
          <w:szCs w:val="24"/>
        </w:rPr>
        <w:t xml:space="preserve"> </w:t>
      </w:r>
      <w:r w:rsidRPr="00A05F25">
        <w:rPr>
          <w:rFonts w:ascii="Arial Narrow" w:hAnsi="Arial Narrow" w:cs="Arial"/>
          <w:sz w:val="24"/>
          <w:szCs w:val="24"/>
        </w:rPr>
        <w:t>5</w:t>
      </w:r>
    </w:p>
    <w:p w14:paraId="7A8180AB" w14:textId="77777777" w:rsidR="00D34297" w:rsidRPr="00A05F25" w:rsidRDefault="008E09AF" w:rsidP="00D34297">
      <w:pPr>
        <w:rPr>
          <w:rFonts w:ascii="Arial Narrow" w:hAnsi="Arial Narrow" w:cs="Arial"/>
          <w:sz w:val="24"/>
          <w:szCs w:val="24"/>
        </w:rPr>
      </w:pPr>
      <w:r w:rsidRPr="00A05F25">
        <w:rPr>
          <w:rFonts w:ascii="Arial Narrow" w:hAnsi="Arial Narrow" w:cs="Arial"/>
          <w:sz w:val="24"/>
          <w:szCs w:val="24"/>
        </w:rPr>
        <w:t>85-681</w:t>
      </w:r>
      <w:r w:rsidR="00D34297" w:rsidRPr="00A05F25">
        <w:rPr>
          <w:rFonts w:ascii="Arial Narrow" w:hAnsi="Arial Narrow" w:cs="Arial"/>
          <w:sz w:val="24"/>
          <w:szCs w:val="24"/>
        </w:rPr>
        <w:t xml:space="preserve"> </w:t>
      </w:r>
      <w:r w:rsidRPr="00A05F25">
        <w:rPr>
          <w:rFonts w:ascii="Arial Narrow" w:hAnsi="Arial Narrow" w:cs="Arial"/>
          <w:sz w:val="24"/>
          <w:szCs w:val="24"/>
        </w:rPr>
        <w:t>Bydgoszcz</w:t>
      </w:r>
    </w:p>
    <w:p w14:paraId="55322BF0" w14:textId="77777777" w:rsidR="00D34297" w:rsidRPr="00A05F25" w:rsidRDefault="00D34297" w:rsidP="00D34297">
      <w:pPr>
        <w:jc w:val="both"/>
        <w:rPr>
          <w:rFonts w:ascii="Arial Narrow" w:hAnsi="Arial Narrow" w:cs="Arial"/>
          <w:bCs/>
          <w:sz w:val="18"/>
          <w:szCs w:val="18"/>
        </w:rPr>
      </w:pPr>
      <w:r w:rsidRPr="00A05F25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00CC84DC" w14:textId="77777777" w:rsidR="00D34297" w:rsidRPr="00A05F25" w:rsidRDefault="00D34297" w:rsidP="00D34297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A05F25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24B4307D" w14:textId="422DBB52" w:rsidR="00A05F25" w:rsidRPr="00A05F25" w:rsidRDefault="00A05F25" w:rsidP="00D34297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 w:rsidRPr="00A05F25">
        <w:rPr>
          <w:rFonts w:ascii="Arial Narrow" w:hAnsi="Arial Narrow" w:cs="Arial"/>
          <w:b/>
          <w:sz w:val="22"/>
          <w:szCs w:val="22"/>
        </w:rPr>
        <w:t>Pismo nr 4819/24</w:t>
      </w:r>
    </w:p>
    <w:p w14:paraId="4111AA43" w14:textId="77777777" w:rsidR="00D34297" w:rsidRPr="00A05F25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4"/>
          <w:szCs w:val="24"/>
        </w:rPr>
      </w:pPr>
      <w:r w:rsidRPr="00A05F25">
        <w:rPr>
          <w:rFonts w:ascii="Arial Narrow" w:hAnsi="Arial Narrow" w:cs="Arial"/>
          <w:b/>
          <w:sz w:val="24"/>
          <w:szCs w:val="24"/>
        </w:rPr>
        <w:t>WYKONAWCY</w:t>
      </w:r>
    </w:p>
    <w:p w14:paraId="5DBDAAF9" w14:textId="77777777" w:rsidR="00D34297" w:rsidRPr="00A05F25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4"/>
          <w:szCs w:val="24"/>
        </w:rPr>
      </w:pPr>
      <w:r w:rsidRPr="00A05F25">
        <w:rPr>
          <w:rFonts w:ascii="Arial Narrow" w:hAnsi="Arial Narrow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A05F25" w14:paraId="2FC8C0C0" w14:textId="77777777" w:rsidTr="00D34297">
        <w:tc>
          <w:tcPr>
            <w:tcW w:w="9180" w:type="dxa"/>
            <w:shd w:val="clear" w:color="auto" w:fill="F2F2F2"/>
            <w:hideMark/>
          </w:tcPr>
          <w:p w14:paraId="50550792" w14:textId="77777777" w:rsidR="00D34297" w:rsidRPr="00A05F25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A05F25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69104234" w14:textId="77777777" w:rsidR="00D34297" w:rsidRPr="00A05F25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A05F25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unieważnieniu postępowania</w:t>
            </w:r>
          </w:p>
        </w:tc>
      </w:tr>
    </w:tbl>
    <w:p w14:paraId="439742E4" w14:textId="77777777" w:rsidR="00D34297" w:rsidRPr="00A05F25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</w:p>
    <w:p w14:paraId="1CEE0710" w14:textId="77777777" w:rsidR="00D34297" w:rsidRPr="00A05F25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A05F25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A05F25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A05F25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A05F25" w14:paraId="321CE3BA" w14:textId="77777777" w:rsidTr="00310284">
        <w:tc>
          <w:tcPr>
            <w:tcW w:w="2269" w:type="dxa"/>
            <w:shd w:val="clear" w:color="auto" w:fill="auto"/>
          </w:tcPr>
          <w:p w14:paraId="7291A94E" w14:textId="77777777" w:rsidR="00D34297" w:rsidRPr="00A05F25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05F25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91913E3" w14:textId="37F7F194" w:rsidR="00D34297" w:rsidRPr="00A05F25" w:rsidRDefault="008E09AF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A05F25">
              <w:rPr>
                <w:rFonts w:ascii="Arial Narrow" w:hAnsi="Arial Narrow" w:cs="Arial"/>
                <w:bCs/>
                <w:sz w:val="24"/>
                <w:szCs w:val="24"/>
              </w:rPr>
              <w:t xml:space="preserve">Dostawy sukcesywne sprzętu jednorazowego użytku dla Oddziału Klinicznego Urologii i Onkologii </w:t>
            </w:r>
            <w:r w:rsidR="00A05F25" w:rsidRPr="00A05F25">
              <w:rPr>
                <w:rFonts w:ascii="Arial Narrow" w:hAnsi="Arial Narrow" w:cs="Arial"/>
                <w:bCs/>
                <w:sz w:val="24"/>
                <w:szCs w:val="24"/>
              </w:rPr>
              <w:t>Urologicznej oraz</w:t>
            </w:r>
            <w:r w:rsidRPr="00A05F25">
              <w:rPr>
                <w:rFonts w:ascii="Arial Narrow" w:hAnsi="Arial Narrow" w:cs="Arial"/>
                <w:bCs/>
                <w:sz w:val="24"/>
                <w:szCs w:val="24"/>
              </w:rPr>
              <w:t xml:space="preserve"> Poradni Urologicznych na okres 12 miesięcy</w:t>
            </w:r>
          </w:p>
        </w:tc>
      </w:tr>
      <w:tr w:rsidR="008E09AF" w:rsidRPr="00A05F25" w14:paraId="4D333872" w14:textId="77777777" w:rsidTr="0013390A">
        <w:tc>
          <w:tcPr>
            <w:tcW w:w="2269" w:type="dxa"/>
            <w:shd w:val="clear" w:color="auto" w:fill="auto"/>
          </w:tcPr>
          <w:p w14:paraId="19591E81" w14:textId="77777777" w:rsidR="008E09AF" w:rsidRPr="00A05F25" w:rsidRDefault="008E09AF" w:rsidP="0013390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05F25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AF3FCBB" w14:textId="77777777" w:rsidR="008E09AF" w:rsidRPr="00A05F25" w:rsidRDefault="008E09AF" w:rsidP="0013390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A05F25">
              <w:rPr>
                <w:rFonts w:ascii="Arial Narrow" w:hAnsi="Arial Narrow" w:cs="Arial"/>
                <w:bCs/>
                <w:sz w:val="24"/>
                <w:szCs w:val="24"/>
              </w:rPr>
              <w:t>60/2024</w:t>
            </w:r>
          </w:p>
        </w:tc>
      </w:tr>
    </w:tbl>
    <w:p w14:paraId="41095531" w14:textId="77777777" w:rsidR="00010B31" w:rsidRPr="00A05F25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4"/>
          <w:szCs w:val="24"/>
        </w:rPr>
      </w:pPr>
    </w:p>
    <w:p w14:paraId="1E16023C" w14:textId="7E1F5F13" w:rsidR="00010B31" w:rsidRPr="00A05F25" w:rsidRDefault="00EB1359" w:rsidP="00010B31">
      <w:pPr>
        <w:spacing w:line="360" w:lineRule="auto"/>
        <w:jc w:val="both"/>
        <w:rPr>
          <w:rFonts w:ascii="Arial Narrow" w:hAnsi="Arial Narrow" w:cs="Arial"/>
          <w:sz w:val="24"/>
          <w:szCs w:val="24"/>
        </w:rPr>
      </w:pPr>
      <w:r w:rsidRPr="00A05F25">
        <w:rPr>
          <w:rFonts w:ascii="Arial Narrow" w:hAnsi="Arial Narrow" w:cs="Arial"/>
          <w:sz w:val="24"/>
          <w:szCs w:val="24"/>
        </w:rPr>
        <w:t xml:space="preserve">Zamawiający, </w:t>
      </w:r>
      <w:r w:rsidR="008E09AF" w:rsidRPr="00A05F25">
        <w:rPr>
          <w:rFonts w:ascii="Arial Narrow" w:hAnsi="Arial Narrow" w:cs="Arial"/>
          <w:b/>
          <w:sz w:val="24"/>
          <w:szCs w:val="24"/>
        </w:rPr>
        <w:t>10WSzKzP SPZOZ</w:t>
      </w:r>
      <w:r w:rsidRPr="00A05F25">
        <w:rPr>
          <w:rFonts w:ascii="Arial Narrow" w:hAnsi="Arial Narrow" w:cs="Arial"/>
          <w:sz w:val="24"/>
          <w:szCs w:val="24"/>
        </w:rPr>
        <w:t xml:space="preserve">, działając na podstawie art. 260 ustawy z dnia 11 września 2019r. Prawo zamówień publicznych </w:t>
      </w:r>
      <w:r w:rsidR="008E09AF" w:rsidRPr="00A05F25">
        <w:rPr>
          <w:rFonts w:ascii="Arial Narrow" w:hAnsi="Arial Narrow" w:cs="Arial"/>
          <w:sz w:val="24"/>
          <w:szCs w:val="24"/>
        </w:rPr>
        <w:t>(</w:t>
      </w:r>
      <w:proofErr w:type="spellStart"/>
      <w:r w:rsidR="008E09AF" w:rsidRPr="00A05F25">
        <w:rPr>
          <w:rFonts w:ascii="Arial Narrow" w:hAnsi="Arial Narrow" w:cs="Arial"/>
          <w:sz w:val="24"/>
          <w:szCs w:val="24"/>
        </w:rPr>
        <w:t>t.j</w:t>
      </w:r>
      <w:proofErr w:type="spellEnd"/>
      <w:r w:rsidR="008E09AF" w:rsidRPr="00A05F25">
        <w:rPr>
          <w:rFonts w:ascii="Arial Narrow" w:hAnsi="Arial Narrow" w:cs="Arial"/>
          <w:sz w:val="24"/>
          <w:szCs w:val="24"/>
        </w:rPr>
        <w:t>. Dz. U. z 2023r. poz. 1605)</w:t>
      </w:r>
      <w:r w:rsidRPr="00A05F25">
        <w:rPr>
          <w:rFonts w:ascii="Arial Narrow" w:hAnsi="Arial Narrow" w:cs="Arial"/>
          <w:sz w:val="24"/>
          <w:szCs w:val="24"/>
        </w:rPr>
        <w:t xml:space="preserve">, zwanej dalej „ustawą </w:t>
      </w:r>
      <w:proofErr w:type="spellStart"/>
      <w:r w:rsidRPr="00A05F25">
        <w:rPr>
          <w:rFonts w:ascii="Arial Narrow" w:hAnsi="Arial Narrow" w:cs="Arial"/>
          <w:sz w:val="24"/>
          <w:szCs w:val="24"/>
        </w:rPr>
        <w:t>Pzp</w:t>
      </w:r>
      <w:proofErr w:type="spellEnd"/>
      <w:r w:rsidRPr="00A05F25">
        <w:rPr>
          <w:rFonts w:ascii="Arial Narrow" w:hAnsi="Arial Narrow" w:cs="Arial"/>
          <w:sz w:val="24"/>
          <w:szCs w:val="24"/>
        </w:rPr>
        <w:t xml:space="preserve">”, </w:t>
      </w:r>
      <w:r w:rsidR="00A05F25" w:rsidRPr="00A05F25">
        <w:rPr>
          <w:rFonts w:ascii="Arial Narrow" w:hAnsi="Arial Narrow" w:cs="Arial"/>
          <w:sz w:val="24"/>
          <w:szCs w:val="24"/>
        </w:rPr>
        <w:t>zawiadamia,</w:t>
      </w:r>
      <w:r w:rsidRPr="00A05F25">
        <w:rPr>
          <w:rFonts w:ascii="Arial Narrow" w:hAnsi="Arial Narrow" w:cs="Arial"/>
          <w:sz w:val="24"/>
          <w:szCs w:val="24"/>
        </w:rPr>
        <w:t xml:space="preserve"> że unieważnia postępowanie o udzielenie zamówienia publicznego </w:t>
      </w:r>
      <w:r w:rsidR="00010B31" w:rsidRPr="00A05F25">
        <w:rPr>
          <w:rFonts w:ascii="Arial Narrow" w:hAnsi="Arial Narrow" w:cs="Arial"/>
          <w:sz w:val="24"/>
          <w:szCs w:val="24"/>
        </w:rPr>
        <w:t>na</w:t>
      </w:r>
      <w:r w:rsidRPr="00A05F25">
        <w:rPr>
          <w:rFonts w:ascii="Arial Narrow" w:hAnsi="Arial Narrow" w:cs="Arial"/>
          <w:sz w:val="24"/>
          <w:szCs w:val="24"/>
        </w:rPr>
        <w:t xml:space="preserve"> </w:t>
      </w:r>
      <w:r w:rsidR="00D8293D" w:rsidRPr="00A05F25">
        <w:rPr>
          <w:rFonts w:ascii="Arial Narrow" w:hAnsi="Arial Narrow" w:cs="Arial"/>
          <w:sz w:val="24"/>
          <w:szCs w:val="24"/>
        </w:rPr>
        <w:t>na</w:t>
      </w:r>
      <w:r w:rsidR="00010B31" w:rsidRPr="00A05F25">
        <w:rPr>
          <w:rFonts w:ascii="Arial Narrow" w:hAnsi="Arial Narrow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A05F25" w14:paraId="6CC144C7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06B92" w14:textId="77777777" w:rsidR="00D44D12" w:rsidRPr="00A05F25" w:rsidRDefault="00D44D12" w:rsidP="00D34297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05F25">
              <w:rPr>
                <w:rFonts w:ascii="Arial Narrow" w:hAnsi="Arial Narrow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BAD97" w14:textId="77777777" w:rsidR="00D44D12" w:rsidRPr="00A05F25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05F25">
              <w:rPr>
                <w:rFonts w:ascii="Arial Narrow" w:hAnsi="Arial Narrow" w:cs="Arial"/>
                <w:b/>
                <w:sz w:val="24"/>
                <w:szCs w:val="24"/>
              </w:rPr>
              <w:t>Temat</w:t>
            </w:r>
          </w:p>
          <w:p w14:paraId="660F1C65" w14:textId="77777777" w:rsidR="00D44D12" w:rsidRPr="00A05F25" w:rsidRDefault="00D44D12" w:rsidP="00AC1A4B">
            <w:pPr>
              <w:spacing w:after="6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05F25">
              <w:rPr>
                <w:rFonts w:ascii="Arial Narrow" w:hAnsi="Arial Narrow" w:cs="Arial"/>
                <w:sz w:val="24"/>
                <w:szCs w:val="24"/>
              </w:rPr>
              <w:t>Uzasadnienie prawne i faktyczne</w:t>
            </w:r>
          </w:p>
        </w:tc>
      </w:tr>
      <w:tr w:rsidR="008E09AF" w:rsidRPr="00A05F25" w14:paraId="417E2FB1" w14:textId="77777777" w:rsidTr="0013390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86A52" w14:textId="77777777" w:rsidR="008E09AF" w:rsidRPr="00A05F25" w:rsidRDefault="008E09AF" w:rsidP="0013390A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05F25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3B883" w14:textId="77777777" w:rsidR="008E09AF" w:rsidRPr="00A05F25" w:rsidRDefault="008E09AF" w:rsidP="0013390A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05F25">
              <w:rPr>
                <w:rFonts w:ascii="Arial Narrow" w:hAnsi="Arial Narrow" w:cs="Arial"/>
                <w:b/>
                <w:sz w:val="24"/>
                <w:szCs w:val="24"/>
              </w:rPr>
              <w:t>Zadanie 8</w:t>
            </w:r>
          </w:p>
          <w:p w14:paraId="011A4293" w14:textId="77777777" w:rsidR="008E09AF" w:rsidRPr="00A05F25" w:rsidRDefault="008E09AF" w:rsidP="0013390A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05F25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A05F25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6778B1BB" w14:textId="77777777" w:rsidR="008E09AF" w:rsidRPr="00A05F25" w:rsidRDefault="008E09AF" w:rsidP="0013390A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05F25">
              <w:rPr>
                <w:rFonts w:ascii="Arial Narrow" w:hAnsi="Arial Narrow" w:cs="Arial"/>
                <w:sz w:val="24"/>
                <w:szCs w:val="24"/>
              </w:rPr>
              <w:t xml:space="preserve">Art. 255 pkt. 1 ustawy </w:t>
            </w:r>
            <w:proofErr w:type="spellStart"/>
            <w:r w:rsidRPr="00A05F25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A05F25">
              <w:rPr>
                <w:rFonts w:ascii="Arial Narrow" w:hAnsi="Arial Narrow" w:cs="Arial"/>
                <w:sz w:val="24"/>
                <w:szCs w:val="24"/>
              </w:rPr>
              <w:t xml:space="preserve"> - nie złożono żadnego wniosku o dopuszczenie do udziału w postępowaniu albo żadnej oferty.</w:t>
            </w:r>
          </w:p>
          <w:p w14:paraId="1C4732D8" w14:textId="77777777" w:rsidR="008E09AF" w:rsidRPr="00A05F25" w:rsidRDefault="008E09AF" w:rsidP="0013390A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05F25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A05F25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72765A96" w14:textId="77777777" w:rsidR="008E09AF" w:rsidRPr="00A05F25" w:rsidRDefault="008E09AF" w:rsidP="0013390A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05F25">
              <w:rPr>
                <w:rFonts w:ascii="Arial Narrow" w:hAnsi="Arial Narrow" w:cs="Arial"/>
                <w:sz w:val="24"/>
                <w:szCs w:val="24"/>
              </w:rPr>
              <w:t>Na przedmiotowe zadanie nie została złożona żadna oferta.</w:t>
            </w:r>
          </w:p>
        </w:tc>
      </w:tr>
      <w:tr w:rsidR="008E09AF" w:rsidRPr="00A05F25" w14:paraId="3CE8DB4A" w14:textId="77777777" w:rsidTr="0013390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8753D" w14:textId="77777777" w:rsidR="008E09AF" w:rsidRPr="00A05F25" w:rsidRDefault="008E09AF" w:rsidP="0013390A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05F25">
              <w:rPr>
                <w:rFonts w:ascii="Arial Narrow" w:hAnsi="Arial Narrow" w:cs="Arial"/>
                <w:sz w:val="24"/>
                <w:szCs w:val="24"/>
              </w:rPr>
              <w:lastRenderedPageBreak/>
              <w:t>13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67A20" w14:textId="77777777" w:rsidR="008E09AF" w:rsidRPr="00A05F25" w:rsidRDefault="008E09AF" w:rsidP="0013390A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05F25">
              <w:rPr>
                <w:rFonts w:ascii="Arial Narrow" w:hAnsi="Arial Narrow" w:cs="Arial"/>
                <w:b/>
                <w:sz w:val="24"/>
                <w:szCs w:val="24"/>
              </w:rPr>
              <w:t>Zadanie 13</w:t>
            </w:r>
          </w:p>
          <w:p w14:paraId="51781D14" w14:textId="77777777" w:rsidR="008E09AF" w:rsidRPr="00A05F25" w:rsidRDefault="008E09AF" w:rsidP="0013390A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05F25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A05F25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0800610F" w14:textId="77777777" w:rsidR="008E09AF" w:rsidRPr="00A05F25" w:rsidRDefault="008E09AF" w:rsidP="0013390A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05F25">
              <w:rPr>
                <w:rFonts w:ascii="Arial Narrow" w:hAnsi="Arial Narrow" w:cs="Arial"/>
                <w:sz w:val="24"/>
                <w:szCs w:val="24"/>
              </w:rPr>
              <w:t xml:space="preserve">Art. 255 pkt. 1 ustawy </w:t>
            </w:r>
            <w:proofErr w:type="spellStart"/>
            <w:r w:rsidRPr="00A05F25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A05F25">
              <w:rPr>
                <w:rFonts w:ascii="Arial Narrow" w:hAnsi="Arial Narrow" w:cs="Arial"/>
                <w:sz w:val="24"/>
                <w:szCs w:val="24"/>
              </w:rPr>
              <w:t xml:space="preserve"> - nie złożono żadnego wniosku o dopuszczenie do udziału w postępowaniu albo żadnej oferty.</w:t>
            </w:r>
          </w:p>
          <w:p w14:paraId="1198394B" w14:textId="77777777" w:rsidR="008E09AF" w:rsidRPr="00A05F25" w:rsidRDefault="008E09AF" w:rsidP="0013390A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05F25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A05F25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17DAB89B" w14:textId="77777777" w:rsidR="008E09AF" w:rsidRPr="00A05F25" w:rsidRDefault="008E09AF" w:rsidP="0013390A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05F25">
              <w:rPr>
                <w:rFonts w:ascii="Arial Narrow" w:hAnsi="Arial Narrow" w:cs="Arial"/>
                <w:sz w:val="24"/>
                <w:szCs w:val="24"/>
              </w:rPr>
              <w:t>Na przedmiotowe zadanie nie została złożona żadna oferta.</w:t>
            </w:r>
          </w:p>
        </w:tc>
      </w:tr>
      <w:tr w:rsidR="008E09AF" w:rsidRPr="00A05F25" w14:paraId="6A244AD3" w14:textId="77777777" w:rsidTr="0013390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17C93" w14:textId="77777777" w:rsidR="008E09AF" w:rsidRPr="00A05F25" w:rsidRDefault="008E09AF" w:rsidP="0013390A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05F25">
              <w:rPr>
                <w:rFonts w:ascii="Arial Narrow" w:hAnsi="Arial Narrow" w:cs="Arial"/>
                <w:sz w:val="24"/>
                <w:szCs w:val="24"/>
              </w:rPr>
              <w:t>17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4F350" w14:textId="77777777" w:rsidR="008E09AF" w:rsidRPr="00A05F25" w:rsidRDefault="008E09AF" w:rsidP="0013390A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05F25">
              <w:rPr>
                <w:rFonts w:ascii="Arial Narrow" w:hAnsi="Arial Narrow" w:cs="Arial"/>
                <w:b/>
                <w:sz w:val="24"/>
                <w:szCs w:val="24"/>
              </w:rPr>
              <w:t>Zadanie 17</w:t>
            </w:r>
          </w:p>
          <w:p w14:paraId="04770AB9" w14:textId="77777777" w:rsidR="008E09AF" w:rsidRPr="00A05F25" w:rsidRDefault="008E09AF" w:rsidP="0013390A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05F25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A05F25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65E319B2" w14:textId="77777777" w:rsidR="008E09AF" w:rsidRPr="00A05F25" w:rsidRDefault="008E09AF" w:rsidP="0013390A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05F25">
              <w:rPr>
                <w:rFonts w:ascii="Arial Narrow" w:hAnsi="Arial Narrow" w:cs="Arial"/>
                <w:sz w:val="24"/>
                <w:szCs w:val="24"/>
              </w:rPr>
              <w:t xml:space="preserve">Art. 255 pkt. 1 ustawy </w:t>
            </w:r>
            <w:proofErr w:type="spellStart"/>
            <w:r w:rsidRPr="00A05F25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A05F25">
              <w:rPr>
                <w:rFonts w:ascii="Arial Narrow" w:hAnsi="Arial Narrow" w:cs="Arial"/>
                <w:sz w:val="24"/>
                <w:szCs w:val="24"/>
              </w:rPr>
              <w:t xml:space="preserve"> - nie złożono żadnego wniosku o dopuszczenie do udziału w postępowaniu albo żadnej oferty.</w:t>
            </w:r>
          </w:p>
          <w:p w14:paraId="545DAE3C" w14:textId="77777777" w:rsidR="008E09AF" w:rsidRPr="00A05F25" w:rsidRDefault="008E09AF" w:rsidP="0013390A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05F25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A05F25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28F21535" w14:textId="77777777" w:rsidR="008E09AF" w:rsidRPr="00A05F25" w:rsidRDefault="008E09AF" w:rsidP="0013390A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05F25">
              <w:rPr>
                <w:rFonts w:ascii="Arial Narrow" w:hAnsi="Arial Narrow" w:cs="Arial"/>
                <w:sz w:val="24"/>
                <w:szCs w:val="24"/>
              </w:rPr>
              <w:t>Na przedmiotowe zadanie nie została złożona żadna oferta.</w:t>
            </w:r>
          </w:p>
        </w:tc>
      </w:tr>
      <w:tr w:rsidR="008E09AF" w:rsidRPr="00A05F25" w14:paraId="01188985" w14:textId="77777777" w:rsidTr="0013390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75FD1" w14:textId="77777777" w:rsidR="008E09AF" w:rsidRPr="00A05F25" w:rsidRDefault="008E09AF" w:rsidP="0013390A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05F25">
              <w:rPr>
                <w:rFonts w:ascii="Arial Narrow" w:hAnsi="Arial Narrow" w:cs="Arial"/>
                <w:sz w:val="24"/>
                <w:szCs w:val="24"/>
              </w:rPr>
              <w:t>18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37C43" w14:textId="77777777" w:rsidR="008E09AF" w:rsidRPr="00A05F25" w:rsidRDefault="008E09AF" w:rsidP="0013390A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05F25">
              <w:rPr>
                <w:rFonts w:ascii="Arial Narrow" w:hAnsi="Arial Narrow" w:cs="Arial"/>
                <w:b/>
                <w:sz w:val="24"/>
                <w:szCs w:val="24"/>
              </w:rPr>
              <w:t>Zadanie 18</w:t>
            </w:r>
          </w:p>
          <w:p w14:paraId="5CC2FE0A" w14:textId="77777777" w:rsidR="008E09AF" w:rsidRPr="00A05F25" w:rsidRDefault="008E09AF" w:rsidP="0013390A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05F25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A05F25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3F98AE75" w14:textId="77777777" w:rsidR="008E09AF" w:rsidRPr="00A05F25" w:rsidRDefault="008E09AF" w:rsidP="0013390A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05F25">
              <w:rPr>
                <w:rFonts w:ascii="Arial Narrow" w:hAnsi="Arial Narrow" w:cs="Arial"/>
                <w:sz w:val="24"/>
                <w:szCs w:val="24"/>
              </w:rPr>
              <w:t xml:space="preserve">Art. 255 pkt. 1 ustawy </w:t>
            </w:r>
            <w:proofErr w:type="spellStart"/>
            <w:r w:rsidRPr="00A05F25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A05F25">
              <w:rPr>
                <w:rFonts w:ascii="Arial Narrow" w:hAnsi="Arial Narrow" w:cs="Arial"/>
                <w:sz w:val="24"/>
                <w:szCs w:val="24"/>
              </w:rPr>
              <w:t xml:space="preserve"> - nie złożono żadnego wniosku o dopuszczenie do udziału w postępowaniu albo żadnej oferty.</w:t>
            </w:r>
          </w:p>
          <w:p w14:paraId="5F699CC3" w14:textId="77777777" w:rsidR="008E09AF" w:rsidRPr="00A05F25" w:rsidRDefault="008E09AF" w:rsidP="0013390A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05F25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A05F25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71AFD202" w14:textId="77777777" w:rsidR="008E09AF" w:rsidRPr="00A05F25" w:rsidRDefault="008E09AF" w:rsidP="0013390A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05F25">
              <w:rPr>
                <w:rFonts w:ascii="Arial Narrow" w:hAnsi="Arial Narrow" w:cs="Arial"/>
                <w:sz w:val="24"/>
                <w:szCs w:val="24"/>
              </w:rPr>
              <w:t>Na przedmiotowe zadanie nie została złożona żadna oferta.</w:t>
            </w:r>
          </w:p>
        </w:tc>
      </w:tr>
    </w:tbl>
    <w:p w14:paraId="25607149" w14:textId="77777777" w:rsidR="00010B31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A05F25">
        <w:rPr>
          <w:rFonts w:ascii="Arial Narrow" w:hAnsi="Arial Narrow" w:cs="Arial"/>
          <w:i/>
          <w:szCs w:val="24"/>
        </w:rPr>
        <w:t>Zamawiający</w:t>
      </w:r>
    </w:p>
    <w:p w14:paraId="5AF78FF3" w14:textId="77777777" w:rsidR="00F700D9" w:rsidRDefault="00F700D9" w:rsidP="00F700D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B3D954C" w14:textId="77777777" w:rsidR="00F700D9" w:rsidRDefault="00F700D9" w:rsidP="00F700D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E0259BB" w14:textId="77777777" w:rsidR="00F700D9" w:rsidRDefault="00F700D9" w:rsidP="00F700D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B73EF92" w14:textId="77777777" w:rsidR="00F700D9" w:rsidRDefault="00F700D9" w:rsidP="00F700D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2861D92" w14:textId="77777777" w:rsidR="00F700D9" w:rsidRDefault="00F700D9" w:rsidP="00F700D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D82FE69" w14:textId="77777777" w:rsidR="00F700D9" w:rsidRDefault="00F700D9" w:rsidP="00F700D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B4DA807" w14:textId="77777777" w:rsidR="00F700D9" w:rsidRDefault="00F700D9" w:rsidP="00F700D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CF0CFE6" w14:textId="77777777" w:rsidR="00F700D9" w:rsidRDefault="00F700D9" w:rsidP="00F700D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9314F39" w14:textId="77777777" w:rsidR="00F700D9" w:rsidRDefault="00F700D9" w:rsidP="00F700D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D70370C" w14:textId="77777777" w:rsidR="00F700D9" w:rsidRDefault="00F700D9" w:rsidP="00F700D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FCE7913" w14:textId="77777777" w:rsidR="00F700D9" w:rsidRDefault="00F700D9" w:rsidP="00F700D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8809EBB" w14:textId="77777777" w:rsidR="00F700D9" w:rsidRDefault="00F700D9" w:rsidP="00F700D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FAB187C" w14:textId="77777777" w:rsidR="00F700D9" w:rsidRDefault="00F700D9" w:rsidP="00F700D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98ADB23" w14:textId="77777777" w:rsidR="00F700D9" w:rsidRDefault="00F700D9" w:rsidP="00F700D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C5D862E" w14:textId="77777777" w:rsidR="00F700D9" w:rsidRDefault="00F700D9" w:rsidP="00F700D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D50D2C6" w14:textId="77777777" w:rsidR="00F700D9" w:rsidRDefault="00F700D9" w:rsidP="00F700D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859DAB9" w14:textId="424B8D00" w:rsidR="00F700D9" w:rsidRPr="00CA7892" w:rsidRDefault="00F700D9" w:rsidP="00F700D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na </w:t>
      </w:r>
      <w:r w:rsidR="003B5FFA">
        <w:rPr>
          <w:rStyle w:val="Pogrubienie"/>
          <w:rFonts w:ascii="Arial Narrow" w:hAnsi="Arial Narrow" w:cs="Arial"/>
          <w:color w:val="1B1B1B"/>
          <w:sz w:val="18"/>
          <w:szCs w:val="18"/>
        </w:rPr>
        <w:t>1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.ark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</w:p>
    <w:p w14:paraId="4A28A2CE" w14:textId="77777777" w:rsidR="00F700D9" w:rsidRPr="00EC6E80" w:rsidRDefault="00F700D9" w:rsidP="00F700D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EC6E80">
        <w:rPr>
          <w:rFonts w:ascii="Arial Narrow" w:hAnsi="Arial Narrow"/>
          <w:sz w:val="18"/>
          <w:szCs w:val="20"/>
        </w:rPr>
        <w:t xml:space="preserve">Egz. 1 – a/a kancelaria  </w:t>
      </w:r>
    </w:p>
    <w:p w14:paraId="13FA8A23" w14:textId="77777777" w:rsidR="00F700D9" w:rsidRPr="00EC6E80" w:rsidRDefault="00F700D9" w:rsidP="00F700D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  <w:r w:rsidRPr="00EC6E80">
        <w:rPr>
          <w:rFonts w:ascii="Arial Narrow" w:hAnsi="Arial Narrow"/>
          <w:sz w:val="18"/>
          <w:szCs w:val="20"/>
        </w:rPr>
        <w:t xml:space="preserve">Egz. 2 – uczestnicy postępowania str. </w:t>
      </w:r>
      <w:proofErr w:type="spellStart"/>
      <w:r w:rsidRPr="00EC6E80">
        <w:rPr>
          <w:rFonts w:ascii="Arial Narrow" w:hAnsi="Arial Narrow"/>
          <w:sz w:val="18"/>
          <w:szCs w:val="20"/>
        </w:rPr>
        <w:t>int</w:t>
      </w:r>
      <w:proofErr w:type="spellEnd"/>
      <w:r w:rsidRPr="00EC6E80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EC6E80">
        <w:rPr>
          <w:rFonts w:ascii="Arial Narrow" w:hAnsi="Arial Narrow"/>
          <w:sz w:val="18"/>
          <w:szCs w:val="18"/>
        </w:rPr>
        <w:t>SZPubl</w:t>
      </w:r>
      <w:proofErr w:type="spellEnd"/>
      <w:r w:rsidRPr="00EC6E80">
        <w:rPr>
          <w:rFonts w:ascii="Arial Narrow" w:hAnsi="Arial Narrow"/>
          <w:sz w:val="18"/>
          <w:szCs w:val="18"/>
        </w:rPr>
        <w:t>. T2612 B5</w:t>
      </w:r>
    </w:p>
    <w:p w14:paraId="0D921744" w14:textId="77777777" w:rsidR="00F700D9" w:rsidRPr="00B9724A" w:rsidRDefault="00F700D9" w:rsidP="00F700D9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M.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14:paraId="3893482C" w14:textId="02826DC1" w:rsidR="00F700D9" w:rsidRDefault="00F700D9" w:rsidP="00F700D9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>Data:</w:t>
      </w:r>
      <w:r w:rsidR="003B5FFA">
        <w:rPr>
          <w:rFonts w:ascii="Arial Narrow" w:hAnsi="Arial Narrow"/>
          <w:sz w:val="18"/>
        </w:rPr>
        <w:t xml:space="preserve"> 17.06.2024 r.</w:t>
      </w:r>
    </w:p>
    <w:sectPr w:rsidR="00F700D9" w:rsidSect="00D342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309115" w14:textId="77777777" w:rsidR="0067600A" w:rsidRDefault="0067600A" w:rsidP="00D34297">
      <w:r>
        <w:separator/>
      </w:r>
    </w:p>
  </w:endnote>
  <w:endnote w:type="continuationSeparator" w:id="0">
    <w:p w14:paraId="74CEB40E" w14:textId="77777777" w:rsidR="0067600A" w:rsidRDefault="0067600A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717FD2" w14:textId="77777777" w:rsidR="008E09AF" w:rsidRDefault="008E09A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56E33D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7586DA8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0C618A" w14:textId="77777777" w:rsidR="008E09AF" w:rsidRDefault="008E09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80799B" w14:textId="77777777" w:rsidR="0067600A" w:rsidRDefault="0067600A" w:rsidP="00D34297">
      <w:r>
        <w:separator/>
      </w:r>
    </w:p>
  </w:footnote>
  <w:footnote w:type="continuationSeparator" w:id="0">
    <w:p w14:paraId="60CE1F62" w14:textId="77777777" w:rsidR="0067600A" w:rsidRDefault="0067600A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E17B04" w14:textId="77777777" w:rsidR="008E09AF" w:rsidRDefault="008E09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47A70D" w14:textId="77777777" w:rsidR="008E09AF" w:rsidRDefault="008E09A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B4E097" w14:textId="77777777" w:rsidR="008E09AF" w:rsidRDefault="008E09A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7600A"/>
    <w:rsid w:val="00010B31"/>
    <w:rsid w:val="00104963"/>
    <w:rsid w:val="00150F65"/>
    <w:rsid w:val="002A7DFF"/>
    <w:rsid w:val="00310284"/>
    <w:rsid w:val="003B5FFA"/>
    <w:rsid w:val="004B04F7"/>
    <w:rsid w:val="004E2226"/>
    <w:rsid w:val="005464E2"/>
    <w:rsid w:val="0067600A"/>
    <w:rsid w:val="00765DC2"/>
    <w:rsid w:val="00823326"/>
    <w:rsid w:val="00856A3E"/>
    <w:rsid w:val="00894412"/>
    <w:rsid w:val="008E09AF"/>
    <w:rsid w:val="009462DF"/>
    <w:rsid w:val="009500EB"/>
    <w:rsid w:val="00993EFC"/>
    <w:rsid w:val="00A05F25"/>
    <w:rsid w:val="00AB3E72"/>
    <w:rsid w:val="00AC1A4B"/>
    <w:rsid w:val="00D34297"/>
    <w:rsid w:val="00D41670"/>
    <w:rsid w:val="00D44D12"/>
    <w:rsid w:val="00D8293D"/>
    <w:rsid w:val="00E403D2"/>
    <w:rsid w:val="00E742E3"/>
    <w:rsid w:val="00EB1359"/>
    <w:rsid w:val="00EC6E80"/>
    <w:rsid w:val="00F70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86A095"/>
  <w15:chartTrackingRefBased/>
  <w15:docId w15:val="{FE6D5CCB-92A2-412E-931A-F720644C8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paragraph" w:styleId="NormalnyWeb">
    <w:name w:val="Normal (Web)"/>
    <w:basedOn w:val="Normalny"/>
    <w:uiPriority w:val="99"/>
    <w:unhideWhenUsed/>
    <w:rsid w:val="00F700D9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F700D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277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2</cp:revision>
  <cp:lastPrinted>2024-06-17T06:54:00Z</cp:lastPrinted>
  <dcterms:created xsi:type="dcterms:W3CDTF">2024-06-17T06:54:00Z</dcterms:created>
  <dcterms:modified xsi:type="dcterms:W3CDTF">2024-06-17T06:54:00Z</dcterms:modified>
</cp:coreProperties>
</file>