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3122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:rsidR="00C57E61" w:rsidRDefault="00C57E61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</w:p>
    <w:p w:rsidR="00B04206" w:rsidRPr="0002728B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B04206" w:rsidRPr="00E61526">
        <w:rPr>
          <w:rFonts w:ascii="Arial" w:hAnsi="Arial" w:cs="Arial"/>
          <w:b/>
          <w:bCs/>
          <w:sz w:val="24"/>
          <w:szCs w:val="24"/>
        </w:rPr>
        <w:t>Znak sprawy:</w:t>
      </w:r>
      <w:r w:rsidR="00B04206" w:rsidRPr="0002728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KA-2/</w:t>
      </w:r>
      <w:r w:rsidR="00156B0D">
        <w:rPr>
          <w:rFonts w:ascii="Arial" w:hAnsi="Arial" w:cs="Arial"/>
          <w:b/>
          <w:bCs/>
          <w:sz w:val="24"/>
          <w:szCs w:val="24"/>
        </w:rPr>
        <w:t>0</w:t>
      </w:r>
      <w:r w:rsidR="00CA0F72">
        <w:rPr>
          <w:rFonts w:ascii="Arial" w:hAnsi="Arial" w:cs="Arial"/>
          <w:b/>
          <w:bCs/>
          <w:sz w:val="24"/>
          <w:szCs w:val="24"/>
        </w:rPr>
        <w:t>54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/202</w:t>
      </w:r>
      <w:r w:rsidR="00156B0D">
        <w:rPr>
          <w:rFonts w:ascii="Arial" w:hAnsi="Arial" w:cs="Arial"/>
          <w:b/>
          <w:bCs/>
          <w:sz w:val="24"/>
          <w:szCs w:val="24"/>
        </w:rPr>
        <w:t>4</w:t>
      </w:r>
    </w:p>
    <w:p w:rsidR="00B639E0" w:rsidRPr="0002728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2728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477314">
        <w:rPr>
          <w:rFonts w:ascii="Arial" w:hAnsi="Arial" w:cs="Arial"/>
          <w:b/>
          <w:bCs/>
          <w:i w:val="0"/>
          <w:szCs w:val="24"/>
        </w:rPr>
        <w:t>Załącznik nr</w:t>
      </w:r>
      <w:r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="000E4E32">
        <w:rPr>
          <w:rFonts w:ascii="Arial" w:hAnsi="Arial" w:cs="Arial"/>
          <w:b/>
          <w:bCs/>
          <w:i w:val="0"/>
          <w:szCs w:val="24"/>
        </w:rPr>
        <w:t>2</w:t>
      </w:r>
      <w:r w:rsidR="002A054B"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Pr="0002728B">
        <w:rPr>
          <w:rFonts w:ascii="Arial" w:hAnsi="Arial" w:cs="Arial"/>
          <w:b/>
          <w:bCs/>
          <w:i w:val="0"/>
          <w:szCs w:val="24"/>
        </w:rPr>
        <w:t>do SWZ</w:t>
      </w:r>
    </w:p>
    <w:p w:rsidR="00B04206" w:rsidRPr="0002728B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47EE" w:rsidRPr="0014042D" w:rsidRDefault="003B310D" w:rsidP="003B310D">
      <w:pPr>
        <w:pStyle w:val="Nagwek2"/>
        <w:ind w:left="0"/>
        <w:rPr>
          <w:sz w:val="22"/>
        </w:rPr>
      </w:pPr>
      <w:r w:rsidRPr="0014042D">
        <w:rPr>
          <w:sz w:val="22"/>
        </w:rPr>
        <w:t>OFERTA</w:t>
      </w:r>
    </w:p>
    <w:p w:rsidR="00EF47EE" w:rsidRPr="0014042D" w:rsidRDefault="00EF47EE" w:rsidP="00EF47EE">
      <w:pPr>
        <w:rPr>
          <w:sz w:val="22"/>
        </w:rPr>
      </w:pPr>
    </w:p>
    <w:p w:rsidR="00902B46" w:rsidRPr="0014042D" w:rsidRDefault="00902B46" w:rsidP="00DD7835">
      <w:pPr>
        <w:tabs>
          <w:tab w:val="left" w:pos="8250"/>
        </w:tabs>
        <w:spacing w:line="360" w:lineRule="auto"/>
        <w:ind w:hanging="28"/>
        <w:rPr>
          <w:sz w:val="22"/>
        </w:rPr>
      </w:pPr>
      <w:r w:rsidRPr="0014042D">
        <w:rPr>
          <w:sz w:val="22"/>
        </w:rPr>
        <w:t>Nazwa</w:t>
      </w:r>
      <w:r w:rsidR="00D24480" w:rsidRPr="0014042D">
        <w:rPr>
          <w:sz w:val="22"/>
        </w:rPr>
        <w:t>:</w:t>
      </w:r>
      <w:r w:rsidRPr="0014042D">
        <w:rPr>
          <w:sz w:val="22"/>
        </w:rPr>
        <w:t xml:space="preserve"> </w:t>
      </w:r>
      <w:r w:rsidR="00D24480" w:rsidRPr="0014042D">
        <w:rPr>
          <w:sz w:val="22"/>
        </w:rPr>
        <w:t>(</w:t>
      </w:r>
      <w:r w:rsidRPr="0014042D">
        <w:rPr>
          <w:sz w:val="22"/>
        </w:rPr>
        <w:t>Wykonawcy lub Wykonawców w przypadku oferty wspólnej</w:t>
      </w:r>
      <w:r w:rsidR="00D24480" w:rsidRPr="0014042D">
        <w:rPr>
          <w:sz w:val="22"/>
        </w:rPr>
        <w:t>)</w:t>
      </w:r>
      <w:r w:rsidR="00815C90" w:rsidRPr="0014042D">
        <w:rPr>
          <w:rStyle w:val="Odwoanieprzypisudolnego"/>
          <w:sz w:val="22"/>
        </w:rPr>
        <w:footnoteReference w:id="1"/>
      </w:r>
      <w:r w:rsidRPr="0014042D">
        <w:rPr>
          <w:sz w:val="22"/>
        </w:rPr>
        <w:t>:</w:t>
      </w:r>
      <w:r w:rsidR="00DD7835">
        <w:rPr>
          <w:sz w:val="22"/>
        </w:rPr>
        <w:tab/>
      </w:r>
    </w:p>
    <w:p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42">
        <w:rPr>
          <w:sz w:val="22"/>
        </w:rPr>
        <w:t>.......................</w:t>
      </w:r>
    </w:p>
    <w:p w:rsidR="00B639E0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Adres: ul. .....................</w:t>
      </w:r>
      <w:r w:rsidR="00B639E0" w:rsidRPr="0014042D">
        <w:rPr>
          <w:sz w:val="22"/>
        </w:rPr>
        <w:t>...............</w:t>
      </w:r>
      <w:r w:rsidRPr="0014042D">
        <w:rPr>
          <w:sz w:val="22"/>
        </w:rPr>
        <w:t xml:space="preserve">.................... </w:t>
      </w:r>
      <w:r w:rsidR="00B639E0" w:rsidRPr="0014042D">
        <w:rPr>
          <w:sz w:val="22"/>
        </w:rPr>
        <w:t xml:space="preserve">       </w:t>
      </w:r>
      <w:r w:rsidRPr="0014042D">
        <w:rPr>
          <w:sz w:val="22"/>
        </w:rPr>
        <w:t>kod pocztowy</w:t>
      </w:r>
      <w:r w:rsidR="00A23458" w:rsidRPr="0014042D">
        <w:rPr>
          <w:sz w:val="22"/>
        </w:rPr>
        <w:t>:</w:t>
      </w:r>
      <w:r w:rsidR="00B639E0" w:rsidRPr="0014042D">
        <w:rPr>
          <w:sz w:val="22"/>
        </w:rPr>
        <w:t>………………………</w:t>
      </w:r>
      <w:r w:rsidR="00322F42">
        <w:rPr>
          <w:sz w:val="22"/>
        </w:rPr>
        <w:t>……….</w:t>
      </w:r>
    </w:p>
    <w:p w:rsidR="00902B46" w:rsidRPr="0014042D" w:rsidRDefault="00B639E0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m</w:t>
      </w:r>
      <w:r w:rsidR="00902B46" w:rsidRPr="0014042D">
        <w:rPr>
          <w:sz w:val="22"/>
        </w:rPr>
        <w:t>iasto</w:t>
      </w:r>
      <w:r w:rsidRPr="0014042D">
        <w:rPr>
          <w:sz w:val="22"/>
        </w:rPr>
        <w:t xml:space="preserve">:     ..............................................        </w:t>
      </w:r>
      <w:r w:rsidR="00902B46" w:rsidRPr="0014042D">
        <w:rPr>
          <w:sz w:val="22"/>
        </w:rPr>
        <w:t>województwo: ……………………..………</w:t>
      </w:r>
      <w:r w:rsidR="00322F42">
        <w:rPr>
          <w:sz w:val="22"/>
        </w:rPr>
        <w:t>……….</w:t>
      </w:r>
    </w:p>
    <w:p w:rsidR="00B12D3B" w:rsidRPr="0014042D" w:rsidRDefault="00902B46" w:rsidP="00B639E0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tel.</w:t>
      </w:r>
      <w:r w:rsidR="00B639E0" w:rsidRPr="0014042D">
        <w:rPr>
          <w:sz w:val="22"/>
        </w:rPr>
        <w:t>:</w:t>
      </w:r>
      <w:r w:rsidRPr="0014042D">
        <w:rPr>
          <w:sz w:val="22"/>
        </w:rPr>
        <w:t xml:space="preserve"> 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</w:t>
      </w:r>
      <w:r w:rsidR="00B639E0" w:rsidRPr="0014042D">
        <w:rPr>
          <w:sz w:val="22"/>
        </w:rPr>
        <w:t>....</w:t>
      </w:r>
      <w:r w:rsidR="00B12D3B" w:rsidRPr="0014042D">
        <w:rPr>
          <w:sz w:val="22"/>
        </w:rPr>
        <w:t>.....</w:t>
      </w:r>
      <w:r w:rsidR="00B639E0" w:rsidRPr="0014042D">
        <w:rPr>
          <w:sz w:val="22"/>
        </w:rPr>
        <w:t>.</w:t>
      </w:r>
      <w:r w:rsidRPr="0014042D">
        <w:rPr>
          <w:sz w:val="22"/>
        </w:rPr>
        <w:t>..</w:t>
      </w:r>
      <w:r w:rsidR="00B12D3B" w:rsidRPr="0014042D">
        <w:rPr>
          <w:sz w:val="22"/>
        </w:rPr>
        <w:t>...........................</w:t>
      </w:r>
      <w:r w:rsidRPr="0014042D">
        <w:rPr>
          <w:sz w:val="22"/>
        </w:rPr>
        <w:t>.........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....</w:t>
      </w:r>
      <w:r w:rsidR="002B5FCD">
        <w:rPr>
          <w:sz w:val="22"/>
        </w:rPr>
        <w:t>.................................................................................</w:t>
      </w:r>
      <w:r w:rsidR="00B12D3B" w:rsidRPr="0014042D">
        <w:rPr>
          <w:sz w:val="22"/>
        </w:rPr>
        <w:t xml:space="preserve">      </w:t>
      </w:r>
    </w:p>
    <w:p w:rsidR="00902B46" w:rsidRPr="0014042D" w:rsidRDefault="00B639E0" w:rsidP="00B12D3B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e-mail: ...........</w:t>
      </w:r>
      <w:r w:rsidR="00B12D3B" w:rsidRPr="0014042D">
        <w:rPr>
          <w:sz w:val="22"/>
        </w:rPr>
        <w:t>.......</w:t>
      </w:r>
      <w:r w:rsidRPr="0014042D">
        <w:rPr>
          <w:sz w:val="22"/>
        </w:rPr>
        <w:t>.......</w:t>
      </w:r>
      <w:r w:rsidR="0002728B" w:rsidRPr="0014042D">
        <w:rPr>
          <w:sz w:val="22"/>
        </w:rPr>
        <w:t>..............................</w:t>
      </w:r>
      <w:r w:rsidRPr="0014042D">
        <w:rPr>
          <w:sz w:val="22"/>
        </w:rPr>
        <w:t>..............................</w:t>
      </w:r>
      <w:r w:rsidR="00902B46" w:rsidRPr="0014042D">
        <w:rPr>
          <w:sz w:val="22"/>
        </w:rPr>
        <w:t>na który zamawiający ma przesyłać korespondencję</w:t>
      </w:r>
    </w:p>
    <w:p w:rsidR="00902B46" w:rsidRPr="0014042D" w:rsidRDefault="00902B46" w:rsidP="00902B46">
      <w:pPr>
        <w:spacing w:line="360" w:lineRule="auto"/>
        <w:rPr>
          <w:rFonts w:eastAsia="MS Mincho"/>
          <w:sz w:val="22"/>
        </w:rPr>
      </w:pPr>
      <w:r w:rsidRPr="0014042D">
        <w:rPr>
          <w:rFonts w:eastAsia="MS Mincho"/>
          <w:sz w:val="22"/>
        </w:rPr>
        <w:t>NIP: ..................................................., REGON: ................................................</w:t>
      </w:r>
      <w:r w:rsidR="002B5FCD">
        <w:rPr>
          <w:rFonts w:eastAsia="MS Mincho"/>
          <w:sz w:val="22"/>
        </w:rPr>
        <w:t>.......................</w:t>
      </w:r>
    </w:p>
    <w:p w:rsidR="00B639E0" w:rsidRPr="0014042D" w:rsidRDefault="00B639E0">
      <w:pPr>
        <w:ind w:left="567"/>
        <w:jc w:val="both"/>
        <w:rPr>
          <w:sz w:val="22"/>
        </w:rPr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A624F5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A624F5">
        <w:rPr>
          <w:rFonts w:ascii="Arial" w:hAnsi="Arial" w:cs="Arial"/>
          <w:sz w:val="22"/>
          <w:szCs w:val="24"/>
        </w:rPr>
        <w:t>do postępowania prowadzonego w trybie</w:t>
      </w:r>
      <w:r w:rsidR="00930F5C" w:rsidRPr="00A624F5">
        <w:rPr>
          <w:rFonts w:ascii="Arial" w:hAnsi="Arial" w:cs="Arial"/>
          <w:sz w:val="22"/>
          <w:szCs w:val="24"/>
        </w:rPr>
        <w:t xml:space="preserve"> </w:t>
      </w:r>
      <w:r w:rsidR="00576F34">
        <w:rPr>
          <w:rFonts w:ascii="Arial" w:hAnsi="Arial" w:cs="Arial"/>
          <w:sz w:val="22"/>
          <w:szCs w:val="24"/>
        </w:rPr>
        <w:t xml:space="preserve">przetargu nieograniczonego </w:t>
      </w:r>
      <w:r w:rsidR="00B639E0" w:rsidRPr="00A624F5">
        <w:rPr>
          <w:rFonts w:ascii="Arial" w:hAnsi="Arial" w:cs="Arial"/>
          <w:sz w:val="22"/>
          <w:szCs w:val="24"/>
        </w:rPr>
        <w:t>pn</w:t>
      </w:r>
      <w:r w:rsidR="00B639E0" w:rsidRPr="00A624F5">
        <w:rPr>
          <w:rFonts w:ascii="Arial" w:hAnsi="Arial" w:cs="Arial"/>
          <w:sz w:val="22"/>
          <w:szCs w:val="22"/>
        </w:rPr>
        <w:t>.</w:t>
      </w:r>
      <w:r w:rsidR="00B04206" w:rsidRPr="00A624F5">
        <w:rPr>
          <w:rFonts w:ascii="Arial" w:hAnsi="Arial" w:cs="Arial"/>
          <w:sz w:val="22"/>
          <w:szCs w:val="22"/>
        </w:rPr>
        <w:t>:</w:t>
      </w:r>
      <w:r w:rsidR="00E60230" w:rsidRPr="00A624F5">
        <w:rPr>
          <w:rFonts w:ascii="Arial" w:hAnsi="Arial" w:cs="Arial"/>
          <w:sz w:val="22"/>
          <w:szCs w:val="22"/>
        </w:rPr>
        <w:t xml:space="preserve"> </w:t>
      </w:r>
      <w:r w:rsidR="003E5172" w:rsidRPr="003E5172">
        <w:rPr>
          <w:rFonts w:ascii="Arial" w:hAnsi="Arial" w:cs="Arial"/>
          <w:b/>
          <w:sz w:val="22"/>
          <w:szCs w:val="22"/>
        </w:rPr>
        <w:t>Dostawa licencji subskrypcyjnych Microsoft 365 plan A3 dla 1900 pracowników i 76 000 studentów Politechniki Krakowskiej</w:t>
      </w:r>
      <w:r w:rsidR="003E5172">
        <w:rPr>
          <w:rFonts w:ascii="Arial" w:hAnsi="Arial" w:cs="Arial"/>
          <w:b/>
          <w:sz w:val="22"/>
          <w:szCs w:val="22"/>
        </w:rPr>
        <w:t>,</w:t>
      </w:r>
      <w:r w:rsidR="003B740C" w:rsidRPr="00A624F5">
        <w:rPr>
          <w:rFonts w:ascii="Arial" w:hAnsi="Arial" w:cs="Arial"/>
          <w:b/>
          <w:sz w:val="22"/>
          <w:szCs w:val="22"/>
        </w:rPr>
        <w:t xml:space="preserve"> </w:t>
      </w:r>
      <w:r w:rsidRPr="00A624F5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A624F5">
        <w:rPr>
          <w:rFonts w:ascii="Arial" w:hAnsi="Arial" w:cs="Arial"/>
          <w:sz w:val="22"/>
          <w:szCs w:val="24"/>
        </w:rPr>
        <w:t>godnie</w:t>
      </w:r>
      <w:r w:rsidR="00C70E06" w:rsidRPr="00A624F5">
        <w:rPr>
          <w:rFonts w:ascii="Arial" w:hAnsi="Arial" w:cs="Arial"/>
          <w:sz w:val="22"/>
          <w:szCs w:val="24"/>
        </w:rPr>
        <w:t xml:space="preserve"> z wymogami określonymi w SWZ </w:t>
      </w:r>
      <w:r w:rsidRPr="00A624F5">
        <w:rPr>
          <w:rFonts w:ascii="Arial" w:hAnsi="Arial" w:cs="Arial"/>
          <w:sz w:val="22"/>
          <w:szCs w:val="24"/>
        </w:rPr>
        <w:t>za cenę</w:t>
      </w:r>
      <w:r w:rsidR="00C70E06" w:rsidRPr="00A624F5">
        <w:rPr>
          <w:rFonts w:ascii="Arial" w:hAnsi="Arial" w:cs="Arial"/>
          <w:sz w:val="22"/>
          <w:szCs w:val="24"/>
        </w:rPr>
        <w:t>:</w:t>
      </w:r>
    </w:p>
    <w:p w:rsidR="00D847B6" w:rsidRDefault="00D847B6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</w:p>
    <w:p w:rsidR="001544C3" w:rsidRPr="00FA5965" w:rsidRDefault="001544C3" w:rsidP="001544C3">
      <w:pPr>
        <w:spacing w:line="360" w:lineRule="auto"/>
        <w:jc w:val="center"/>
        <w:rPr>
          <w:b/>
          <w:sz w:val="22"/>
          <w:szCs w:val="22"/>
        </w:rPr>
      </w:pPr>
      <w:r w:rsidRPr="00FA5965">
        <w:rPr>
          <w:b/>
          <w:sz w:val="22"/>
          <w:szCs w:val="22"/>
        </w:rPr>
        <w:t>cena netto: ………………… zł (słownie: …………………… zł)</w:t>
      </w:r>
    </w:p>
    <w:p w:rsidR="001544C3" w:rsidRPr="00FA5965" w:rsidRDefault="001544C3" w:rsidP="001544C3">
      <w:pPr>
        <w:spacing w:line="360" w:lineRule="auto"/>
        <w:rPr>
          <w:b/>
          <w:sz w:val="22"/>
          <w:szCs w:val="22"/>
        </w:rPr>
      </w:pPr>
      <w:r w:rsidRPr="00FA5965">
        <w:rPr>
          <w:b/>
          <w:sz w:val="22"/>
          <w:szCs w:val="22"/>
        </w:rPr>
        <w:t xml:space="preserve">                  </w:t>
      </w:r>
      <w:r w:rsidR="00FA5965">
        <w:rPr>
          <w:b/>
          <w:sz w:val="22"/>
          <w:szCs w:val="22"/>
        </w:rPr>
        <w:t xml:space="preserve">      </w:t>
      </w:r>
      <w:r w:rsidRPr="00FA5965">
        <w:rPr>
          <w:b/>
          <w:sz w:val="22"/>
          <w:szCs w:val="22"/>
        </w:rPr>
        <w:t>stawka VAT: 23%</w:t>
      </w:r>
    </w:p>
    <w:p w:rsidR="001544C3" w:rsidRPr="00FA5965" w:rsidRDefault="00E221E9" w:rsidP="00E221E9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</w:t>
      </w:r>
      <w:r w:rsidR="001544C3" w:rsidRPr="00FA5965">
        <w:rPr>
          <w:b/>
          <w:sz w:val="22"/>
          <w:szCs w:val="22"/>
        </w:rPr>
        <w:t>kwota podatku VAT: ………………zł</w:t>
      </w:r>
    </w:p>
    <w:p w:rsidR="001544C3" w:rsidRPr="00FA5965" w:rsidRDefault="001544C3" w:rsidP="001544C3">
      <w:pPr>
        <w:spacing w:line="360" w:lineRule="auto"/>
        <w:rPr>
          <w:b/>
          <w:sz w:val="22"/>
          <w:szCs w:val="22"/>
        </w:rPr>
      </w:pPr>
      <w:r w:rsidRPr="00FA5965">
        <w:rPr>
          <w:b/>
          <w:sz w:val="22"/>
          <w:szCs w:val="22"/>
        </w:rPr>
        <w:t xml:space="preserve">                  </w:t>
      </w:r>
      <w:r w:rsidR="00FA5965">
        <w:rPr>
          <w:b/>
          <w:sz w:val="22"/>
          <w:szCs w:val="22"/>
        </w:rPr>
        <w:t xml:space="preserve">      </w:t>
      </w:r>
      <w:r w:rsidRPr="00FA5965">
        <w:rPr>
          <w:b/>
          <w:sz w:val="22"/>
          <w:szCs w:val="22"/>
        </w:rPr>
        <w:t xml:space="preserve">cena brutto: …………………… zł (słownie: ………………. zł) </w:t>
      </w:r>
    </w:p>
    <w:p w:rsidR="00AB188B" w:rsidRPr="0014042D" w:rsidRDefault="00AB188B" w:rsidP="00AB188B">
      <w:pPr>
        <w:jc w:val="both"/>
        <w:rPr>
          <w:sz w:val="22"/>
          <w:szCs w:val="22"/>
        </w:rPr>
      </w:pPr>
    </w:p>
    <w:p w:rsidR="00A30BA9" w:rsidRDefault="0002728B" w:rsidP="006F250E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Przedmiot zamówienia zostanie wykonany </w:t>
      </w:r>
      <w:r w:rsidRPr="001231D4">
        <w:rPr>
          <w:sz w:val="22"/>
          <w:szCs w:val="22"/>
        </w:rPr>
        <w:t>w terminie</w:t>
      </w:r>
      <w:r w:rsidRPr="0014042D">
        <w:rPr>
          <w:b/>
          <w:sz w:val="22"/>
          <w:szCs w:val="22"/>
        </w:rPr>
        <w:t xml:space="preserve"> zgodnym z SWZ</w:t>
      </w:r>
      <w:r w:rsidRPr="0014042D">
        <w:rPr>
          <w:sz w:val="22"/>
          <w:szCs w:val="22"/>
        </w:rPr>
        <w:t xml:space="preserve">. </w:t>
      </w:r>
    </w:p>
    <w:p w:rsidR="002150BD" w:rsidRPr="002150BD" w:rsidRDefault="002150BD" w:rsidP="006F250E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2150BD">
        <w:rPr>
          <w:sz w:val="22"/>
          <w:szCs w:val="22"/>
        </w:rPr>
        <w:t>Udzielamy Zamawiającemu gwarancji na warunkach i okres</w:t>
      </w:r>
      <w:r>
        <w:rPr>
          <w:sz w:val="22"/>
          <w:szCs w:val="22"/>
        </w:rPr>
        <w:t xml:space="preserve"> </w:t>
      </w:r>
      <w:r w:rsidRPr="002150BD">
        <w:rPr>
          <w:b/>
          <w:sz w:val="22"/>
          <w:szCs w:val="22"/>
        </w:rPr>
        <w:t>zgodnie z SWZ.</w:t>
      </w:r>
    </w:p>
    <w:p w:rsidR="0002728B" w:rsidRDefault="0002728B" w:rsidP="006F250E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>Oświadczamy, że zapoznaliśmy się ze Specyfikacją Warunków Zamówienia /w tym z projektem umowy /  i nie wnosimy do nich zastrzeżeń oraz przyjmujemy warunki w nich zawarte.</w:t>
      </w:r>
    </w:p>
    <w:p w:rsidR="0002728B" w:rsidRPr="001231D4" w:rsidRDefault="0002728B" w:rsidP="006F250E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>Oświadczamy, że uważamy się za związanych niniejszą ofertą na czas</w:t>
      </w:r>
      <w:r w:rsidR="006F250E">
        <w:rPr>
          <w:sz w:val="22"/>
          <w:szCs w:val="22"/>
        </w:rPr>
        <w:t xml:space="preserve"> </w:t>
      </w:r>
      <w:r w:rsidRPr="0014042D">
        <w:rPr>
          <w:b/>
          <w:sz w:val="22"/>
          <w:szCs w:val="22"/>
        </w:rPr>
        <w:t xml:space="preserve">zgodnie </w:t>
      </w:r>
      <w:r w:rsidR="006F250E">
        <w:rPr>
          <w:b/>
          <w:sz w:val="22"/>
          <w:szCs w:val="22"/>
        </w:rPr>
        <w:t xml:space="preserve">                      </w:t>
      </w:r>
      <w:r w:rsidRPr="0014042D">
        <w:rPr>
          <w:b/>
          <w:sz w:val="22"/>
          <w:szCs w:val="22"/>
        </w:rPr>
        <w:t>z SWZ.</w:t>
      </w:r>
    </w:p>
    <w:p w:rsidR="001231D4" w:rsidRPr="001231D4" w:rsidRDefault="001231D4" w:rsidP="001231D4">
      <w:pPr>
        <w:numPr>
          <w:ilvl w:val="0"/>
          <w:numId w:val="9"/>
        </w:numPr>
        <w:jc w:val="both"/>
        <w:rPr>
          <w:sz w:val="22"/>
          <w:szCs w:val="22"/>
        </w:rPr>
      </w:pPr>
      <w:r w:rsidRPr="001231D4">
        <w:rPr>
          <w:sz w:val="22"/>
          <w:szCs w:val="22"/>
        </w:rPr>
        <w:t>Oświadczamy, że akceptujemy warunki płatności określone przez zamawiającego w Specyfikacji Warunków Zamówienia i projekcie Umowy przedmiotowego postępowania.</w:t>
      </w:r>
    </w:p>
    <w:p w:rsidR="0002728B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>Oświadczamy, że uzyskaliśmy wszelkie informacje niezbędne do prawidłowego przygotowania i złożenia niniejszej oferty.</w:t>
      </w:r>
    </w:p>
    <w:p w:rsidR="003814A7" w:rsidRPr="008F1C2B" w:rsidRDefault="003814A7" w:rsidP="008F1C2B">
      <w:pPr>
        <w:numPr>
          <w:ilvl w:val="0"/>
          <w:numId w:val="9"/>
        </w:numPr>
        <w:spacing w:before="120" w:after="120"/>
        <w:jc w:val="both"/>
        <w:rPr>
          <w:sz w:val="22"/>
          <w:szCs w:val="22"/>
        </w:rPr>
      </w:pPr>
      <w:r w:rsidRPr="003814A7">
        <w:rPr>
          <w:sz w:val="22"/>
          <w:szCs w:val="22"/>
        </w:rPr>
        <w:t>Oświadczam/y, że zamierzam(y) / nie zamierzam(y) powierzyć realizację następujących części zamówienia podwykonawcom:</w:t>
      </w:r>
      <w:r w:rsidRPr="003814A7">
        <w:rPr>
          <w:rStyle w:val="Odwoanieprzypisudolnego"/>
          <w:sz w:val="22"/>
          <w:szCs w:val="22"/>
        </w:rPr>
        <w:footnoteReference w:id="2"/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3814A7" w:rsidRPr="003814A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 xml:space="preserve">Opis części zamówienia, którą wykonawca </w:t>
            </w:r>
          </w:p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zamierza powierzyć do realizacji przez podwykonawcę</w:t>
            </w:r>
            <w:r w:rsidRPr="003814A7">
              <w:rPr>
                <w:rStyle w:val="Odwoanieprzypisudolnego"/>
                <w:sz w:val="22"/>
                <w:szCs w:val="22"/>
              </w:rPr>
              <w:footnoteReference w:id="3"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Nazwa podwykonawcy             (o ile jest znana)</w:t>
            </w: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63980" w:rsidRPr="00663980" w:rsidRDefault="00663980" w:rsidP="00663980">
      <w:pPr>
        <w:spacing w:line="360" w:lineRule="auto"/>
        <w:ind w:left="426"/>
        <w:jc w:val="both"/>
        <w:rPr>
          <w:sz w:val="22"/>
        </w:rPr>
      </w:pPr>
    </w:p>
    <w:p w:rsidR="003814A7" w:rsidRPr="003814A7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3814A7">
        <w:rPr>
          <w:sz w:val="22"/>
        </w:rPr>
        <w:t>Oświadczamy, ze jesteśmy</w:t>
      </w:r>
      <w:r w:rsidRPr="003814A7">
        <w:rPr>
          <w:sz w:val="22"/>
          <w:vertAlign w:val="superscript"/>
        </w:rPr>
        <w:footnoteReference w:id="4"/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mikroprzedsiębiorstwem*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małym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średnim 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osobą fizyczną nieprowadzącą działalności gospodarczej*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inny rodzaj*</w:t>
      </w:r>
    </w:p>
    <w:p w:rsidR="003814A7" w:rsidRPr="005C5755" w:rsidRDefault="001A04BE" w:rsidP="005C5755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="003814A7" w:rsidRPr="003814A7">
        <w:rPr>
          <w:i/>
          <w:sz w:val="22"/>
          <w:u w:val="single"/>
        </w:rPr>
        <w:t>*podkreślić właściwe spośród a-e</w:t>
      </w:r>
    </w:p>
    <w:p w:rsidR="00F63FC6" w:rsidRPr="0091093B" w:rsidRDefault="00F63FC6" w:rsidP="0091093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63FC6">
        <w:rPr>
          <w:sz w:val="22"/>
        </w:rPr>
        <w:t>Oświadczam, że wypełniłem obowiązki informacyjne przewidziane w art. 13 lub art. 14 RODO</w:t>
      </w:r>
      <w:r w:rsidRPr="00F63FC6">
        <w:rPr>
          <w:rStyle w:val="Odwoanieprzypisudolnego"/>
          <w:sz w:val="22"/>
        </w:rPr>
        <w:footnoteReference w:id="5"/>
      </w:r>
      <w:r w:rsidRPr="00F63FC6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F63FC6">
        <w:rPr>
          <w:rStyle w:val="Odwoanieprzypisudolnego"/>
          <w:sz w:val="22"/>
        </w:rPr>
        <w:footnoteReference w:id="6"/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Integralną część  oferty stanowią następujące dokumenty :</w:t>
      </w:r>
    </w:p>
    <w:p w:rsidR="0002728B" w:rsidRPr="0013291C" w:rsidRDefault="0002728B" w:rsidP="0013291C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2.  .................................................</w:t>
      </w:r>
    </w:p>
    <w:p w:rsidR="0002728B" w:rsidRPr="0013291C" w:rsidRDefault="0002728B" w:rsidP="0002728B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4. .................................................</w:t>
      </w:r>
    </w:p>
    <w:p w:rsidR="0002728B" w:rsidRPr="000B267C" w:rsidRDefault="0002728B" w:rsidP="000B267C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Wykaz osób uprawnionych do podpisywania dokumentów przetargowych </w:t>
      </w:r>
      <w:r w:rsidRPr="0014042D">
        <w:rPr>
          <w:sz w:val="22"/>
          <w:szCs w:val="22"/>
        </w:rPr>
        <w:br/>
        <w:t>i podejmowania zobowiązań w imieniu Wykonawcy:</w:t>
      </w:r>
    </w:p>
    <w:p w:rsidR="0002728B" w:rsidRDefault="0002728B" w:rsidP="0013291C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:rsidR="001231D4" w:rsidRPr="008A569F" w:rsidRDefault="001231D4" w:rsidP="001231D4">
      <w:pPr>
        <w:pStyle w:val="Zwykytekst"/>
        <w:ind w:left="900" w:hanging="900"/>
        <w:jc w:val="both"/>
        <w:rPr>
          <w:rFonts w:ascii="Times New Roman" w:eastAsia="MS Mincho" w:hAnsi="Times New Roman" w:cs="Times New Roman"/>
        </w:rPr>
      </w:pPr>
      <w:r w:rsidRPr="008A569F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8A569F"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 w:rsidRPr="008A569F">
        <w:rPr>
          <w:rFonts w:ascii="Times New Roman" w:eastAsia="MS Mincho" w:hAnsi="Times New Roman" w:cs="Times New Roman"/>
        </w:rPr>
        <w:br/>
        <w:t>które są upoważnione do ich reprezentacji i zaciągania zobowiązań zgodnie z zapisami dokonanymi w dokumentach rejestrowych tych podmiotów (np.: odpisem z krajowego rejestru sądowego).</w:t>
      </w:r>
    </w:p>
    <w:p w:rsidR="0002728B" w:rsidRPr="0014042D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:rsidR="0002728B" w:rsidRPr="0014042D" w:rsidRDefault="0002728B" w:rsidP="0002728B">
      <w:pPr>
        <w:ind w:left="2124" w:firstLine="708"/>
        <w:jc w:val="right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 , dnia ............................................</w:t>
      </w:r>
    </w:p>
    <w:p w:rsidR="0002728B" w:rsidRPr="0014042D" w:rsidRDefault="0002728B" w:rsidP="0002728B">
      <w:pPr>
        <w:spacing w:line="360" w:lineRule="auto"/>
        <w:jc w:val="both"/>
        <w:rPr>
          <w:b/>
          <w:sz w:val="20"/>
          <w:szCs w:val="22"/>
        </w:rPr>
      </w:pPr>
    </w:p>
    <w:p w:rsidR="001C340B" w:rsidRPr="000B267C" w:rsidRDefault="001231D4" w:rsidP="000B267C">
      <w:pPr>
        <w:jc w:val="both"/>
        <w:rPr>
          <w:rFonts w:ascii="Times New Roman" w:eastAsia="MS Mincho" w:hAnsi="Times New Roman" w:cs="Times New Roman"/>
          <w:b/>
          <w:i/>
          <w:color w:val="FF0000"/>
        </w:rPr>
      </w:pPr>
      <w:r w:rsidRPr="00CE3764">
        <w:rPr>
          <w:rFonts w:ascii="Times New Roman" w:hAnsi="Times New Roman" w:cs="Times New Roman"/>
          <w:b/>
          <w:i/>
          <w:color w:val="FF0000"/>
        </w:rPr>
        <w:t>Dokument należy podpisać kwalifikowanym podpisem elektronicznym/podpisem zaufanym/podpisem osobistym.</w:t>
      </w:r>
      <w:bookmarkStart w:id="0" w:name="_GoBack"/>
      <w:bookmarkEnd w:id="0"/>
    </w:p>
    <w:sectPr w:rsidR="001C340B" w:rsidRPr="000B267C" w:rsidSect="00C20D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8" w:bottom="568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4276" w:rsidRDefault="00D44276">
      <w:r>
        <w:separator/>
      </w:r>
    </w:p>
  </w:endnote>
  <w:endnote w:type="continuationSeparator" w:id="0">
    <w:p w:rsidR="00D44276" w:rsidRDefault="00D44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8946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8D2151" w:rsidRDefault="008D2151">
            <w:pPr>
              <w:pStyle w:val="Stopka"/>
              <w:jc w:val="center"/>
            </w:pPr>
          </w:p>
          <w:p w:rsidR="008D2151" w:rsidRDefault="008D2151">
            <w:pPr>
              <w:pStyle w:val="Stopka"/>
              <w:jc w:val="center"/>
            </w:pPr>
          </w:p>
          <w:p w:rsidR="008D2151" w:rsidRDefault="008D2151">
            <w:pPr>
              <w:pStyle w:val="Stopka"/>
              <w:jc w:val="center"/>
            </w:pPr>
          </w:p>
          <w:p w:rsidR="0091093B" w:rsidRDefault="00D44276">
            <w:pPr>
              <w:pStyle w:val="Stopka"/>
              <w:jc w:val="center"/>
            </w:pPr>
          </w:p>
        </w:sdtContent>
      </w:sdt>
    </w:sdtContent>
  </w:sdt>
  <w:p w:rsidR="00313C41" w:rsidRDefault="00313C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4276" w:rsidRDefault="00D44276">
      <w:r>
        <w:separator/>
      </w:r>
    </w:p>
  </w:footnote>
  <w:footnote w:type="continuationSeparator" w:id="0">
    <w:p w:rsidR="00D44276" w:rsidRDefault="00D44276">
      <w:r>
        <w:continuationSeparator/>
      </w:r>
    </w:p>
  </w:footnote>
  <w:footnote w:id="1">
    <w:p w:rsidR="00815C90" w:rsidRDefault="00815C90">
      <w:pPr>
        <w:pStyle w:val="Tekstprzypisudolnego"/>
        <w:rPr>
          <w:sz w:val="16"/>
        </w:rPr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  <w:p w:rsidR="00AB3E01" w:rsidRDefault="00AB3E01">
      <w:pPr>
        <w:pStyle w:val="Tekstprzypisudolnego"/>
        <w:rPr>
          <w:sz w:val="16"/>
        </w:rPr>
      </w:pPr>
    </w:p>
    <w:p w:rsidR="00AB3E01" w:rsidRDefault="00AB3E01">
      <w:pPr>
        <w:pStyle w:val="Tekstprzypisudolnego"/>
        <w:rPr>
          <w:sz w:val="16"/>
        </w:rPr>
      </w:pPr>
    </w:p>
    <w:p w:rsidR="00AB3E01" w:rsidRDefault="00AB3E01">
      <w:pPr>
        <w:pStyle w:val="Tekstprzypisudolnego"/>
        <w:rPr>
          <w:sz w:val="16"/>
        </w:rPr>
      </w:pPr>
    </w:p>
    <w:p w:rsidR="00AB3E01" w:rsidRPr="00AB3E01" w:rsidRDefault="00AB3E01" w:rsidP="00AB3E01">
      <w:pPr>
        <w:pStyle w:val="Stopka"/>
        <w:jc w:val="center"/>
        <w:rPr>
          <w:rFonts w:ascii="Calibri" w:hAnsi="Calibri"/>
        </w:rPr>
      </w:pPr>
    </w:p>
  </w:footnote>
  <w:footnote w:id="2">
    <w:p w:rsidR="003814A7" w:rsidRPr="003814A7" w:rsidRDefault="003814A7" w:rsidP="003814A7">
      <w:pPr>
        <w:pStyle w:val="Tekstprzypisudolnego"/>
        <w:rPr>
          <w:sz w:val="16"/>
          <w:szCs w:val="18"/>
        </w:rPr>
      </w:pPr>
      <w:r w:rsidRPr="00A65FE6">
        <w:rPr>
          <w:rStyle w:val="Odwoanieprzypisudolnego"/>
          <w:rFonts w:ascii="Times New Roman" w:hAnsi="Times New Roman"/>
        </w:rPr>
        <w:footnoteRef/>
      </w:r>
      <w:r w:rsidRPr="00A65FE6">
        <w:rPr>
          <w:rFonts w:ascii="Times New Roman" w:hAnsi="Times New Roman"/>
        </w:rPr>
        <w:t xml:space="preserve"> </w:t>
      </w:r>
      <w:r w:rsidRPr="003814A7">
        <w:rPr>
          <w:sz w:val="16"/>
          <w:szCs w:val="18"/>
        </w:rPr>
        <w:t>niepotrzebne skreślić</w:t>
      </w:r>
    </w:p>
  </w:footnote>
  <w:footnote w:id="3">
    <w:p w:rsidR="003814A7" w:rsidRPr="00E536C6" w:rsidRDefault="003814A7" w:rsidP="003814A7">
      <w:pPr>
        <w:pStyle w:val="Tekstprzypisudolnego"/>
        <w:rPr>
          <w:sz w:val="18"/>
          <w:szCs w:val="18"/>
        </w:rPr>
      </w:pPr>
      <w:r w:rsidRPr="003814A7">
        <w:rPr>
          <w:rStyle w:val="Odwoanieprzypisudolnego"/>
          <w:sz w:val="16"/>
          <w:szCs w:val="18"/>
        </w:rPr>
        <w:footnoteRef/>
      </w:r>
      <w:r w:rsidRPr="003814A7">
        <w:rPr>
          <w:sz w:val="16"/>
          <w:szCs w:val="18"/>
        </w:rPr>
        <w:t xml:space="preserve"> </w:t>
      </w:r>
      <w:r w:rsidRPr="003814A7">
        <w:rPr>
          <w:b/>
          <w:bCs/>
          <w:iCs/>
          <w:sz w:val="16"/>
          <w:szCs w:val="18"/>
        </w:rPr>
        <w:t xml:space="preserve">UWAGA: </w:t>
      </w:r>
      <w:r w:rsidRPr="003814A7">
        <w:rPr>
          <w:b/>
          <w:sz w:val="16"/>
          <w:szCs w:val="18"/>
          <w:u w:val="single"/>
        </w:rPr>
        <w:t>Nie wskazanie części zamówienia przewidzianych do powierzenia Podwykonawcom będzie rozumiane w ten sposób, że Wykonawca zamierza wykonać zamówienie samodzielnie</w:t>
      </w:r>
    </w:p>
  </w:footnote>
  <w:footnote w:id="4">
    <w:p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:rsidR="003814A7" w:rsidRPr="00A65FE6" w:rsidRDefault="003814A7" w:rsidP="003814A7">
      <w:pPr>
        <w:pStyle w:val="Tekstprzypisudolnego"/>
        <w:rPr>
          <w:sz w:val="16"/>
        </w:rPr>
      </w:pPr>
    </w:p>
  </w:footnote>
  <w:footnote w:id="5">
    <w:p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6">
    <w:p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33F46496"/>
    <w:lvl w:ilvl="0" w:tplc="6A2A5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1C56E4"/>
    <w:multiLevelType w:val="hybridMultilevel"/>
    <w:tmpl w:val="DF8A306A"/>
    <w:lvl w:ilvl="0" w:tplc="230C09DE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887A89"/>
    <w:multiLevelType w:val="hybridMultilevel"/>
    <w:tmpl w:val="5A92E6C8"/>
    <w:lvl w:ilvl="0" w:tplc="2DE046A4">
      <w:start w:val="1"/>
      <w:numFmt w:val="upperRoman"/>
      <w:lvlText w:val="%1."/>
      <w:lvlJc w:val="right"/>
      <w:pPr>
        <w:ind w:left="9149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40D2254E">
      <w:start w:val="1"/>
      <w:numFmt w:val="decimal"/>
      <w:lvlText w:val="%4."/>
      <w:lvlJc w:val="left"/>
      <w:pPr>
        <w:ind w:left="32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6" w15:restartNumberingAfterBreak="0">
    <w:nsid w:val="21DF1172"/>
    <w:multiLevelType w:val="hybridMultilevel"/>
    <w:tmpl w:val="FB84C1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BC76E7"/>
    <w:multiLevelType w:val="hybridMultilevel"/>
    <w:tmpl w:val="573614F4"/>
    <w:lvl w:ilvl="0" w:tplc="866A0C3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1E0213"/>
    <w:multiLevelType w:val="hybridMultilevel"/>
    <w:tmpl w:val="1BD661E8"/>
    <w:lvl w:ilvl="0" w:tplc="602CF794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3D221B8"/>
    <w:multiLevelType w:val="hybridMultilevel"/>
    <w:tmpl w:val="A06AA8DA"/>
    <w:lvl w:ilvl="0" w:tplc="F91C615C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4DE4373"/>
    <w:multiLevelType w:val="hybridMultilevel"/>
    <w:tmpl w:val="1F7C2104"/>
    <w:lvl w:ilvl="0" w:tplc="D05A8C5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12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3"/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14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</w:num>
  <w:num w:numId="22">
    <w:abstractNumId w:val="4"/>
  </w:num>
  <w:num w:numId="23">
    <w:abstractNumId w:val="11"/>
  </w:num>
  <w:num w:numId="24">
    <w:abstractNumId w:val="6"/>
  </w:num>
  <w:num w:numId="25">
    <w:abstractNumId w:val="13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007C6"/>
    <w:rsid w:val="00002BEA"/>
    <w:rsid w:val="0000489C"/>
    <w:rsid w:val="00006839"/>
    <w:rsid w:val="00010A3E"/>
    <w:rsid w:val="000128E2"/>
    <w:rsid w:val="00012DE9"/>
    <w:rsid w:val="0002404E"/>
    <w:rsid w:val="0002728B"/>
    <w:rsid w:val="0003050D"/>
    <w:rsid w:val="00033D67"/>
    <w:rsid w:val="00040674"/>
    <w:rsid w:val="00046DA4"/>
    <w:rsid w:val="00060E73"/>
    <w:rsid w:val="0008057D"/>
    <w:rsid w:val="0008603A"/>
    <w:rsid w:val="00090310"/>
    <w:rsid w:val="00093F40"/>
    <w:rsid w:val="000B267C"/>
    <w:rsid w:val="000B7EA8"/>
    <w:rsid w:val="000C5F0C"/>
    <w:rsid w:val="000D401E"/>
    <w:rsid w:val="000D525A"/>
    <w:rsid w:val="000E0571"/>
    <w:rsid w:val="000E4E32"/>
    <w:rsid w:val="000E57B4"/>
    <w:rsid w:val="000F272F"/>
    <w:rsid w:val="000F42F4"/>
    <w:rsid w:val="000F53F3"/>
    <w:rsid w:val="000F7132"/>
    <w:rsid w:val="001008CC"/>
    <w:rsid w:val="00100B07"/>
    <w:rsid w:val="00115E24"/>
    <w:rsid w:val="001231D4"/>
    <w:rsid w:val="00126E3D"/>
    <w:rsid w:val="0013291C"/>
    <w:rsid w:val="0014042D"/>
    <w:rsid w:val="00142716"/>
    <w:rsid w:val="0014471A"/>
    <w:rsid w:val="00146740"/>
    <w:rsid w:val="00151D49"/>
    <w:rsid w:val="001544C3"/>
    <w:rsid w:val="00156B0D"/>
    <w:rsid w:val="00162CE0"/>
    <w:rsid w:val="0019679F"/>
    <w:rsid w:val="00196BA3"/>
    <w:rsid w:val="001A04BE"/>
    <w:rsid w:val="001A316F"/>
    <w:rsid w:val="001A4EA7"/>
    <w:rsid w:val="001A674A"/>
    <w:rsid w:val="001A6D95"/>
    <w:rsid w:val="001A7714"/>
    <w:rsid w:val="001B2106"/>
    <w:rsid w:val="001C18B2"/>
    <w:rsid w:val="001C26CD"/>
    <w:rsid w:val="001C340B"/>
    <w:rsid w:val="001C58B4"/>
    <w:rsid w:val="001C6B7C"/>
    <w:rsid w:val="001C7E3D"/>
    <w:rsid w:val="001D6635"/>
    <w:rsid w:val="001E36A5"/>
    <w:rsid w:val="001F615A"/>
    <w:rsid w:val="0020004E"/>
    <w:rsid w:val="002150BD"/>
    <w:rsid w:val="00217308"/>
    <w:rsid w:val="00227153"/>
    <w:rsid w:val="00233269"/>
    <w:rsid w:val="002514EC"/>
    <w:rsid w:val="00255E3B"/>
    <w:rsid w:val="00257D3C"/>
    <w:rsid w:val="00261947"/>
    <w:rsid w:val="00276210"/>
    <w:rsid w:val="002855DD"/>
    <w:rsid w:val="00294324"/>
    <w:rsid w:val="002A054B"/>
    <w:rsid w:val="002A338B"/>
    <w:rsid w:val="002B060A"/>
    <w:rsid w:val="002B5FCD"/>
    <w:rsid w:val="002C5543"/>
    <w:rsid w:val="002D081F"/>
    <w:rsid w:val="002D4A39"/>
    <w:rsid w:val="002D4A6C"/>
    <w:rsid w:val="002D6B17"/>
    <w:rsid w:val="002F4E52"/>
    <w:rsid w:val="00300C05"/>
    <w:rsid w:val="00306A8E"/>
    <w:rsid w:val="00306F0E"/>
    <w:rsid w:val="00310B59"/>
    <w:rsid w:val="00313C41"/>
    <w:rsid w:val="00322F42"/>
    <w:rsid w:val="00330FC1"/>
    <w:rsid w:val="0033695E"/>
    <w:rsid w:val="0034224D"/>
    <w:rsid w:val="003479A8"/>
    <w:rsid w:val="0035159A"/>
    <w:rsid w:val="0035479F"/>
    <w:rsid w:val="003571C1"/>
    <w:rsid w:val="00360FC9"/>
    <w:rsid w:val="00362270"/>
    <w:rsid w:val="00363EC1"/>
    <w:rsid w:val="00363F21"/>
    <w:rsid w:val="003664D7"/>
    <w:rsid w:val="00377E06"/>
    <w:rsid w:val="00380D7D"/>
    <w:rsid w:val="003814A7"/>
    <w:rsid w:val="00382993"/>
    <w:rsid w:val="00394D2A"/>
    <w:rsid w:val="003B310D"/>
    <w:rsid w:val="003B371C"/>
    <w:rsid w:val="003B740C"/>
    <w:rsid w:val="003C5047"/>
    <w:rsid w:val="003C5321"/>
    <w:rsid w:val="003D05D2"/>
    <w:rsid w:val="003D0C48"/>
    <w:rsid w:val="003D44EB"/>
    <w:rsid w:val="003D6866"/>
    <w:rsid w:val="003E3495"/>
    <w:rsid w:val="003E4C6B"/>
    <w:rsid w:val="003E5172"/>
    <w:rsid w:val="003F0A51"/>
    <w:rsid w:val="00407ABE"/>
    <w:rsid w:val="00414450"/>
    <w:rsid w:val="004175E0"/>
    <w:rsid w:val="00417B4B"/>
    <w:rsid w:val="00421565"/>
    <w:rsid w:val="004321D6"/>
    <w:rsid w:val="00441C79"/>
    <w:rsid w:val="00446FB5"/>
    <w:rsid w:val="00447708"/>
    <w:rsid w:val="004478CD"/>
    <w:rsid w:val="004650D1"/>
    <w:rsid w:val="00470790"/>
    <w:rsid w:val="0047514A"/>
    <w:rsid w:val="00477314"/>
    <w:rsid w:val="0048766F"/>
    <w:rsid w:val="00494CF5"/>
    <w:rsid w:val="004A00FC"/>
    <w:rsid w:val="004B5C6E"/>
    <w:rsid w:val="004B5DEC"/>
    <w:rsid w:val="004B688B"/>
    <w:rsid w:val="004E0E5D"/>
    <w:rsid w:val="004F51D7"/>
    <w:rsid w:val="004F5756"/>
    <w:rsid w:val="00504246"/>
    <w:rsid w:val="005046F9"/>
    <w:rsid w:val="0051633B"/>
    <w:rsid w:val="005175CD"/>
    <w:rsid w:val="00522D5D"/>
    <w:rsid w:val="00523915"/>
    <w:rsid w:val="00523D48"/>
    <w:rsid w:val="00527A72"/>
    <w:rsid w:val="005434A6"/>
    <w:rsid w:val="005506CC"/>
    <w:rsid w:val="00551BF6"/>
    <w:rsid w:val="005523B5"/>
    <w:rsid w:val="005561FF"/>
    <w:rsid w:val="00571A2F"/>
    <w:rsid w:val="0057285E"/>
    <w:rsid w:val="0057667C"/>
    <w:rsid w:val="00576F34"/>
    <w:rsid w:val="005804E8"/>
    <w:rsid w:val="00586B94"/>
    <w:rsid w:val="00590DFE"/>
    <w:rsid w:val="005A54F8"/>
    <w:rsid w:val="005B175E"/>
    <w:rsid w:val="005C2622"/>
    <w:rsid w:val="005C5755"/>
    <w:rsid w:val="005D6080"/>
    <w:rsid w:val="005E7650"/>
    <w:rsid w:val="005F671D"/>
    <w:rsid w:val="00604A0B"/>
    <w:rsid w:val="006063C6"/>
    <w:rsid w:val="00607103"/>
    <w:rsid w:val="006249FA"/>
    <w:rsid w:val="0063129D"/>
    <w:rsid w:val="00641505"/>
    <w:rsid w:val="00641579"/>
    <w:rsid w:val="00642790"/>
    <w:rsid w:val="0064489F"/>
    <w:rsid w:val="006630B5"/>
    <w:rsid w:val="00663980"/>
    <w:rsid w:val="006646F4"/>
    <w:rsid w:val="00687135"/>
    <w:rsid w:val="00687E3E"/>
    <w:rsid w:val="006936B5"/>
    <w:rsid w:val="006942D7"/>
    <w:rsid w:val="00696FC1"/>
    <w:rsid w:val="006A08A1"/>
    <w:rsid w:val="006A14F8"/>
    <w:rsid w:val="006B221B"/>
    <w:rsid w:val="006B2A29"/>
    <w:rsid w:val="006B54C0"/>
    <w:rsid w:val="006F250E"/>
    <w:rsid w:val="006F31EB"/>
    <w:rsid w:val="006F4A19"/>
    <w:rsid w:val="006F4EB2"/>
    <w:rsid w:val="006F5077"/>
    <w:rsid w:val="00700010"/>
    <w:rsid w:val="0070052D"/>
    <w:rsid w:val="0071586B"/>
    <w:rsid w:val="00721B5F"/>
    <w:rsid w:val="00721ED9"/>
    <w:rsid w:val="00732B3A"/>
    <w:rsid w:val="00734FE3"/>
    <w:rsid w:val="00735215"/>
    <w:rsid w:val="007459EA"/>
    <w:rsid w:val="007540A9"/>
    <w:rsid w:val="00761F9B"/>
    <w:rsid w:val="00762EE0"/>
    <w:rsid w:val="007715E9"/>
    <w:rsid w:val="00791308"/>
    <w:rsid w:val="0079153E"/>
    <w:rsid w:val="00791AF5"/>
    <w:rsid w:val="00792229"/>
    <w:rsid w:val="007A2FD9"/>
    <w:rsid w:val="007C2C70"/>
    <w:rsid w:val="007C2D51"/>
    <w:rsid w:val="007F1354"/>
    <w:rsid w:val="007F30C2"/>
    <w:rsid w:val="007F60C8"/>
    <w:rsid w:val="00811AA8"/>
    <w:rsid w:val="00815C90"/>
    <w:rsid w:val="00816B31"/>
    <w:rsid w:val="0081758B"/>
    <w:rsid w:val="00817B30"/>
    <w:rsid w:val="00822453"/>
    <w:rsid w:val="0084054B"/>
    <w:rsid w:val="00842C74"/>
    <w:rsid w:val="00847ABF"/>
    <w:rsid w:val="00854659"/>
    <w:rsid w:val="00866CFD"/>
    <w:rsid w:val="00870734"/>
    <w:rsid w:val="0088060F"/>
    <w:rsid w:val="008869E4"/>
    <w:rsid w:val="008878EE"/>
    <w:rsid w:val="00887D6F"/>
    <w:rsid w:val="008918AC"/>
    <w:rsid w:val="00892818"/>
    <w:rsid w:val="0089429C"/>
    <w:rsid w:val="00894BC9"/>
    <w:rsid w:val="00894E50"/>
    <w:rsid w:val="00896200"/>
    <w:rsid w:val="008A569F"/>
    <w:rsid w:val="008C36D8"/>
    <w:rsid w:val="008C4605"/>
    <w:rsid w:val="008C6D2E"/>
    <w:rsid w:val="008D2151"/>
    <w:rsid w:val="008D24DA"/>
    <w:rsid w:val="008D4D25"/>
    <w:rsid w:val="008D6126"/>
    <w:rsid w:val="008F1C2B"/>
    <w:rsid w:val="008F273D"/>
    <w:rsid w:val="008F577A"/>
    <w:rsid w:val="008F74A0"/>
    <w:rsid w:val="00900441"/>
    <w:rsid w:val="00902B46"/>
    <w:rsid w:val="0091093B"/>
    <w:rsid w:val="00910B76"/>
    <w:rsid w:val="0092106E"/>
    <w:rsid w:val="0092431C"/>
    <w:rsid w:val="009268D8"/>
    <w:rsid w:val="00930F5C"/>
    <w:rsid w:val="009336D5"/>
    <w:rsid w:val="00936EC8"/>
    <w:rsid w:val="00940ACF"/>
    <w:rsid w:val="0096273E"/>
    <w:rsid w:val="00966918"/>
    <w:rsid w:val="00975493"/>
    <w:rsid w:val="009757E4"/>
    <w:rsid w:val="0099442B"/>
    <w:rsid w:val="009A3137"/>
    <w:rsid w:val="009C2BDB"/>
    <w:rsid w:val="009C6FA1"/>
    <w:rsid w:val="009D5C1C"/>
    <w:rsid w:val="009F154B"/>
    <w:rsid w:val="009F49D4"/>
    <w:rsid w:val="009F6F2A"/>
    <w:rsid w:val="00A13003"/>
    <w:rsid w:val="00A14C6C"/>
    <w:rsid w:val="00A23458"/>
    <w:rsid w:val="00A278C2"/>
    <w:rsid w:val="00A30BA9"/>
    <w:rsid w:val="00A31A00"/>
    <w:rsid w:val="00A624F5"/>
    <w:rsid w:val="00A71E8B"/>
    <w:rsid w:val="00A864C8"/>
    <w:rsid w:val="00AB188B"/>
    <w:rsid w:val="00AB1AED"/>
    <w:rsid w:val="00AB2125"/>
    <w:rsid w:val="00AB3304"/>
    <w:rsid w:val="00AB3E01"/>
    <w:rsid w:val="00AC06D7"/>
    <w:rsid w:val="00AC419E"/>
    <w:rsid w:val="00AC49BD"/>
    <w:rsid w:val="00AD2AAD"/>
    <w:rsid w:val="00AD5E04"/>
    <w:rsid w:val="00AE09D4"/>
    <w:rsid w:val="00AE61AA"/>
    <w:rsid w:val="00B00A45"/>
    <w:rsid w:val="00B04206"/>
    <w:rsid w:val="00B06F5B"/>
    <w:rsid w:val="00B11E95"/>
    <w:rsid w:val="00B12D3B"/>
    <w:rsid w:val="00B16E27"/>
    <w:rsid w:val="00B378B0"/>
    <w:rsid w:val="00B639E0"/>
    <w:rsid w:val="00B667C4"/>
    <w:rsid w:val="00B67528"/>
    <w:rsid w:val="00B83075"/>
    <w:rsid w:val="00B9752F"/>
    <w:rsid w:val="00BA4B5F"/>
    <w:rsid w:val="00BA61FF"/>
    <w:rsid w:val="00BB26E2"/>
    <w:rsid w:val="00BC1E84"/>
    <w:rsid w:val="00BC66F2"/>
    <w:rsid w:val="00BD2A46"/>
    <w:rsid w:val="00BD3742"/>
    <w:rsid w:val="00BE2535"/>
    <w:rsid w:val="00BE652B"/>
    <w:rsid w:val="00BE751B"/>
    <w:rsid w:val="00BF3DAA"/>
    <w:rsid w:val="00C11717"/>
    <w:rsid w:val="00C2053F"/>
    <w:rsid w:val="00C2097F"/>
    <w:rsid w:val="00C20D3F"/>
    <w:rsid w:val="00C22252"/>
    <w:rsid w:val="00C5102C"/>
    <w:rsid w:val="00C556E1"/>
    <w:rsid w:val="00C57E61"/>
    <w:rsid w:val="00C67B1A"/>
    <w:rsid w:val="00C70E06"/>
    <w:rsid w:val="00C71567"/>
    <w:rsid w:val="00C73E1E"/>
    <w:rsid w:val="00C74D8C"/>
    <w:rsid w:val="00C84DF5"/>
    <w:rsid w:val="00C86D2C"/>
    <w:rsid w:val="00C92A95"/>
    <w:rsid w:val="00CA0F72"/>
    <w:rsid w:val="00CA6A4D"/>
    <w:rsid w:val="00CB7259"/>
    <w:rsid w:val="00CB7BDD"/>
    <w:rsid w:val="00CC7F5F"/>
    <w:rsid w:val="00D078B8"/>
    <w:rsid w:val="00D21C78"/>
    <w:rsid w:val="00D24480"/>
    <w:rsid w:val="00D316CC"/>
    <w:rsid w:val="00D317F9"/>
    <w:rsid w:val="00D31A71"/>
    <w:rsid w:val="00D32490"/>
    <w:rsid w:val="00D44276"/>
    <w:rsid w:val="00D5241F"/>
    <w:rsid w:val="00D5327F"/>
    <w:rsid w:val="00D57E55"/>
    <w:rsid w:val="00D73524"/>
    <w:rsid w:val="00D847B6"/>
    <w:rsid w:val="00D95C98"/>
    <w:rsid w:val="00DB1C69"/>
    <w:rsid w:val="00DC034D"/>
    <w:rsid w:val="00DC0C40"/>
    <w:rsid w:val="00DC4FB4"/>
    <w:rsid w:val="00DD7759"/>
    <w:rsid w:val="00DD7835"/>
    <w:rsid w:val="00DD7F6D"/>
    <w:rsid w:val="00DF26B7"/>
    <w:rsid w:val="00E20050"/>
    <w:rsid w:val="00E2037B"/>
    <w:rsid w:val="00E20F07"/>
    <w:rsid w:val="00E221E9"/>
    <w:rsid w:val="00E26FD6"/>
    <w:rsid w:val="00E2728A"/>
    <w:rsid w:val="00E37ED1"/>
    <w:rsid w:val="00E45581"/>
    <w:rsid w:val="00E55E12"/>
    <w:rsid w:val="00E60230"/>
    <w:rsid w:val="00E607EA"/>
    <w:rsid w:val="00E61526"/>
    <w:rsid w:val="00E616D4"/>
    <w:rsid w:val="00E61FD1"/>
    <w:rsid w:val="00E67E10"/>
    <w:rsid w:val="00E76B64"/>
    <w:rsid w:val="00E954D2"/>
    <w:rsid w:val="00EA4C0F"/>
    <w:rsid w:val="00EA4D07"/>
    <w:rsid w:val="00EB594E"/>
    <w:rsid w:val="00EC0743"/>
    <w:rsid w:val="00EC3567"/>
    <w:rsid w:val="00ED095C"/>
    <w:rsid w:val="00ED16DB"/>
    <w:rsid w:val="00EF47EE"/>
    <w:rsid w:val="00F06EA4"/>
    <w:rsid w:val="00F15130"/>
    <w:rsid w:val="00F20ABC"/>
    <w:rsid w:val="00F21083"/>
    <w:rsid w:val="00F25932"/>
    <w:rsid w:val="00F27F99"/>
    <w:rsid w:val="00F43239"/>
    <w:rsid w:val="00F61BBC"/>
    <w:rsid w:val="00F63FC6"/>
    <w:rsid w:val="00F81194"/>
    <w:rsid w:val="00F961E3"/>
    <w:rsid w:val="00FA4967"/>
    <w:rsid w:val="00FA5965"/>
    <w:rsid w:val="00FB10B9"/>
    <w:rsid w:val="00FB3621"/>
    <w:rsid w:val="00FB3629"/>
    <w:rsid w:val="00FB7D99"/>
    <w:rsid w:val="00FD573B"/>
    <w:rsid w:val="00FE359E"/>
    <w:rsid w:val="00FE5D4B"/>
    <w:rsid w:val="00FF3122"/>
    <w:rsid w:val="00FF6E0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8EE12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paragraph" w:customStyle="1" w:styleId="pkt">
    <w:name w:val="pkt"/>
    <w:basedOn w:val="Normalny"/>
    <w:rsid w:val="00FF3122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615A"/>
    <w:rPr>
      <w:color w:val="605E5C"/>
      <w:shd w:val="clear" w:color="auto" w:fill="E1DFDD"/>
    </w:rPr>
  </w:style>
  <w:style w:type="character" w:styleId="Pogrubienie">
    <w:name w:val="Strong"/>
    <w:uiPriority w:val="22"/>
    <w:qFormat/>
    <w:rsid w:val="004F51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8173A-C3E6-4924-BC78-0A4B3BE66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159</TotalTime>
  <Pages>2</Pages>
  <Words>573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Alicja Dudzińska</cp:lastModifiedBy>
  <cp:revision>257</cp:revision>
  <cp:lastPrinted>2014-06-05T14:00:00Z</cp:lastPrinted>
  <dcterms:created xsi:type="dcterms:W3CDTF">2023-04-14T05:47:00Z</dcterms:created>
  <dcterms:modified xsi:type="dcterms:W3CDTF">2024-06-14T08:07:00Z</dcterms:modified>
</cp:coreProperties>
</file>