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11B74A" w14:textId="77777777" w:rsidR="00081D13" w:rsidRPr="00D023C0" w:rsidRDefault="008C06E2" w:rsidP="00C3355F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D023C0">
        <w:rPr>
          <w:rFonts w:ascii="Arial Narrow" w:hAnsi="Arial Narrow" w:cs="Arial"/>
          <w:sz w:val="22"/>
          <w:szCs w:val="22"/>
        </w:rPr>
        <w:t>Bydgoszcz</w:t>
      </w:r>
      <w:r w:rsidR="00081D13" w:rsidRPr="00D023C0">
        <w:rPr>
          <w:rFonts w:ascii="Arial Narrow" w:hAnsi="Arial Narrow" w:cs="Arial"/>
          <w:sz w:val="22"/>
          <w:szCs w:val="22"/>
        </w:rPr>
        <w:t xml:space="preserve"> dnia: </w:t>
      </w:r>
      <w:r w:rsidRPr="00D023C0">
        <w:rPr>
          <w:rFonts w:ascii="Arial Narrow" w:hAnsi="Arial Narrow" w:cs="Arial"/>
          <w:sz w:val="22"/>
          <w:szCs w:val="22"/>
        </w:rPr>
        <w:t>2024-06-17</w:t>
      </w:r>
    </w:p>
    <w:p w14:paraId="1FB1528C" w14:textId="77777777" w:rsidR="00081D13" w:rsidRPr="00D023C0" w:rsidRDefault="008C06E2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D023C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0B89555" w14:textId="77777777" w:rsidR="00081D13" w:rsidRPr="00D023C0" w:rsidRDefault="008C06E2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D023C0">
        <w:rPr>
          <w:rFonts w:ascii="Arial Narrow" w:hAnsi="Arial Narrow" w:cs="Arial"/>
          <w:sz w:val="22"/>
          <w:szCs w:val="22"/>
        </w:rPr>
        <w:t>Powstańców Warszawy</w:t>
      </w:r>
      <w:r w:rsidR="00081D13" w:rsidRPr="00D023C0">
        <w:rPr>
          <w:rFonts w:ascii="Arial Narrow" w:hAnsi="Arial Narrow" w:cs="Arial"/>
          <w:sz w:val="22"/>
          <w:szCs w:val="22"/>
        </w:rPr>
        <w:t xml:space="preserve"> </w:t>
      </w:r>
      <w:r w:rsidRPr="00D023C0">
        <w:rPr>
          <w:rFonts w:ascii="Arial Narrow" w:hAnsi="Arial Narrow" w:cs="Arial"/>
          <w:sz w:val="22"/>
          <w:szCs w:val="22"/>
        </w:rPr>
        <w:t>5</w:t>
      </w:r>
    </w:p>
    <w:p w14:paraId="7445C65D" w14:textId="77777777" w:rsidR="00081D13" w:rsidRPr="00D023C0" w:rsidRDefault="008C06E2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D023C0">
        <w:rPr>
          <w:rFonts w:ascii="Arial Narrow" w:hAnsi="Arial Narrow" w:cs="Arial"/>
          <w:sz w:val="22"/>
          <w:szCs w:val="22"/>
        </w:rPr>
        <w:t>85-681</w:t>
      </w:r>
      <w:r w:rsidR="00081D13" w:rsidRPr="00D023C0">
        <w:rPr>
          <w:rFonts w:ascii="Arial Narrow" w:hAnsi="Arial Narrow" w:cs="Arial"/>
          <w:sz w:val="22"/>
          <w:szCs w:val="22"/>
        </w:rPr>
        <w:t xml:space="preserve"> </w:t>
      </w:r>
      <w:r w:rsidRPr="00D023C0">
        <w:rPr>
          <w:rFonts w:ascii="Arial Narrow" w:hAnsi="Arial Narrow" w:cs="Arial"/>
          <w:sz w:val="22"/>
          <w:szCs w:val="22"/>
        </w:rPr>
        <w:t>Bydgoszcz</w:t>
      </w:r>
    </w:p>
    <w:p w14:paraId="33D7D659" w14:textId="77777777" w:rsidR="00081D13" w:rsidRPr="00D023C0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D023C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A46D1D8" w14:textId="77777777" w:rsidR="00081D13" w:rsidRPr="00D023C0" w:rsidRDefault="00081D13" w:rsidP="00C3355F">
      <w:pPr>
        <w:tabs>
          <w:tab w:val="right" w:pos="9072"/>
        </w:tabs>
        <w:spacing w:after="24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D023C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9ED508C" w14:textId="77777777" w:rsidR="00081D13" w:rsidRPr="00D023C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D023C0" w14:paraId="3012734A" w14:textId="77777777" w:rsidTr="00C13EA9">
        <w:tc>
          <w:tcPr>
            <w:tcW w:w="10065" w:type="dxa"/>
            <w:shd w:val="clear" w:color="auto" w:fill="F2F2F2"/>
            <w:hideMark/>
          </w:tcPr>
          <w:p w14:paraId="7037AEBF" w14:textId="3DDCB07A" w:rsidR="00081D13" w:rsidRPr="00D023C0" w:rsidRDefault="00D023C0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2337D5D1" w14:textId="77777777" w:rsidR="00081D13" w:rsidRPr="00D023C0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023C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EDDB8D8" w14:textId="77777777" w:rsidR="00081D13" w:rsidRPr="00D023C0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2B0923F1" w14:textId="77777777" w:rsidR="00081D13" w:rsidRPr="00D023C0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023C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023C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023C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D023C0" w14:paraId="474F5A45" w14:textId="77777777" w:rsidTr="00081D13">
        <w:tc>
          <w:tcPr>
            <w:tcW w:w="2269" w:type="dxa"/>
            <w:shd w:val="clear" w:color="auto" w:fill="auto"/>
          </w:tcPr>
          <w:p w14:paraId="18B4967E" w14:textId="77777777" w:rsidR="00081D13" w:rsidRPr="00D023C0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023C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2FE0D41" w14:textId="77777777" w:rsidR="00081D13" w:rsidRPr="00D023C0" w:rsidRDefault="008C06E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023C0">
              <w:rPr>
                <w:rFonts w:ascii="Arial Narrow" w:hAnsi="Arial Narrow" w:cs="Arial"/>
                <w:bCs/>
                <w:sz w:val="22"/>
                <w:szCs w:val="22"/>
              </w:rPr>
              <w:t>Zakup i montaż hydrantów naziemnych - 2szt.</w:t>
            </w:r>
          </w:p>
        </w:tc>
      </w:tr>
      <w:tr w:rsidR="008C06E2" w:rsidRPr="00D023C0" w14:paraId="213D786E" w14:textId="77777777" w:rsidTr="00651636">
        <w:tc>
          <w:tcPr>
            <w:tcW w:w="2269" w:type="dxa"/>
            <w:shd w:val="clear" w:color="auto" w:fill="auto"/>
          </w:tcPr>
          <w:p w14:paraId="4A46D2DF" w14:textId="77777777" w:rsidR="008C06E2" w:rsidRPr="00D023C0" w:rsidRDefault="008C06E2" w:rsidP="006516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023C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1A148BA2" w14:textId="77777777" w:rsidR="008C06E2" w:rsidRPr="00D023C0" w:rsidRDefault="008C06E2" w:rsidP="006516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023C0">
              <w:rPr>
                <w:rFonts w:ascii="Arial Narrow" w:hAnsi="Arial Narrow" w:cs="Arial"/>
                <w:bCs/>
                <w:sz w:val="22"/>
                <w:szCs w:val="22"/>
              </w:rPr>
              <w:t>65/2024</w:t>
            </w:r>
          </w:p>
        </w:tc>
      </w:tr>
    </w:tbl>
    <w:p w14:paraId="4E41DEBD" w14:textId="77777777" w:rsidR="00081D13" w:rsidRPr="00D023C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500ADD23" w14:textId="77777777" w:rsidR="00081D13" w:rsidRPr="00D023C0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D023C0">
        <w:rPr>
          <w:rFonts w:ascii="Arial Narrow" w:hAnsi="Arial Narrow" w:cs="Arial"/>
          <w:sz w:val="22"/>
          <w:szCs w:val="22"/>
        </w:rPr>
        <w:t xml:space="preserve">Zamawiający, </w:t>
      </w:r>
      <w:r w:rsidR="008C06E2" w:rsidRPr="00D023C0">
        <w:rPr>
          <w:rFonts w:ascii="Arial Narrow" w:hAnsi="Arial Narrow" w:cs="Arial"/>
          <w:b/>
          <w:sz w:val="22"/>
          <w:szCs w:val="22"/>
        </w:rPr>
        <w:t>10WSzKzP SPZOZ</w:t>
      </w:r>
      <w:r w:rsidRPr="00D023C0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D023C0">
        <w:rPr>
          <w:rFonts w:ascii="Arial Narrow" w:hAnsi="Arial Narrow" w:cs="Arial"/>
          <w:sz w:val="22"/>
          <w:szCs w:val="22"/>
        </w:rPr>
        <w:t xml:space="preserve">ust. 1 pkt. 1 i </w:t>
      </w:r>
      <w:r w:rsidRPr="00D023C0">
        <w:rPr>
          <w:rFonts w:ascii="Arial Narrow" w:hAnsi="Arial Narrow" w:cs="Arial"/>
          <w:sz w:val="22"/>
          <w:szCs w:val="22"/>
        </w:rPr>
        <w:t xml:space="preserve">ust. </w:t>
      </w:r>
      <w:r w:rsidR="00A17CDB" w:rsidRPr="00D023C0">
        <w:rPr>
          <w:rFonts w:ascii="Arial Narrow" w:hAnsi="Arial Narrow" w:cs="Arial"/>
          <w:sz w:val="22"/>
          <w:szCs w:val="22"/>
        </w:rPr>
        <w:t>2</w:t>
      </w:r>
      <w:r w:rsidRPr="00D023C0">
        <w:rPr>
          <w:rFonts w:ascii="Arial Narrow" w:hAnsi="Arial Narrow" w:cs="Arial"/>
          <w:sz w:val="22"/>
          <w:szCs w:val="22"/>
        </w:rPr>
        <w:t xml:space="preserve"> </w:t>
      </w:r>
      <w:r w:rsidR="00081D13" w:rsidRPr="00D023C0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8C06E2" w:rsidRPr="00D023C0">
        <w:rPr>
          <w:rFonts w:ascii="Arial Narrow" w:hAnsi="Arial Narrow" w:cs="Arial"/>
          <w:sz w:val="22"/>
          <w:szCs w:val="22"/>
        </w:rPr>
        <w:t>(</w:t>
      </w:r>
      <w:proofErr w:type="spellStart"/>
      <w:r w:rsidR="008C06E2" w:rsidRPr="00D023C0">
        <w:rPr>
          <w:rFonts w:ascii="Arial Narrow" w:hAnsi="Arial Narrow" w:cs="Arial"/>
          <w:sz w:val="22"/>
          <w:szCs w:val="22"/>
        </w:rPr>
        <w:t>t.j</w:t>
      </w:r>
      <w:proofErr w:type="spellEnd"/>
      <w:r w:rsidR="008C06E2" w:rsidRPr="00D023C0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D023C0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C06E2" w:rsidRPr="00D023C0" w14:paraId="247ADCFD" w14:textId="77777777" w:rsidTr="00651636">
        <w:trPr>
          <w:cantSplit/>
        </w:trPr>
        <w:tc>
          <w:tcPr>
            <w:tcW w:w="10080" w:type="dxa"/>
          </w:tcPr>
          <w:p w14:paraId="4BD277CF" w14:textId="77777777" w:rsidR="008C06E2" w:rsidRPr="00D023C0" w:rsidRDefault="008C06E2" w:rsidP="00651636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D023C0">
              <w:rPr>
                <w:rFonts w:ascii="Arial Narrow" w:hAnsi="Arial Narrow" w:cs="Arial"/>
                <w:b/>
                <w:sz w:val="22"/>
                <w:szCs w:val="22"/>
              </w:rPr>
              <w:t>Firevent</w:t>
            </w:r>
            <w:proofErr w:type="spellEnd"/>
            <w:r w:rsidRPr="00D023C0">
              <w:rPr>
                <w:rFonts w:ascii="Arial Narrow" w:hAnsi="Arial Narrow" w:cs="Arial"/>
                <w:b/>
                <w:sz w:val="22"/>
                <w:szCs w:val="22"/>
              </w:rPr>
              <w:t xml:space="preserve"> Pomykała i Mikołajczuk Sp. J.</w:t>
            </w:r>
          </w:p>
          <w:p w14:paraId="644B0FD9" w14:textId="77777777" w:rsidR="008C06E2" w:rsidRPr="00D023C0" w:rsidRDefault="008C06E2" w:rsidP="00651636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023C0">
              <w:rPr>
                <w:rFonts w:ascii="Arial Narrow" w:hAnsi="Arial Narrow" w:cs="Arial"/>
                <w:bCs/>
                <w:sz w:val="22"/>
                <w:szCs w:val="22"/>
              </w:rPr>
              <w:t>Przy Agorze 16A /10</w:t>
            </w:r>
          </w:p>
          <w:p w14:paraId="2EABD4E5" w14:textId="77777777" w:rsidR="008C06E2" w:rsidRPr="00D023C0" w:rsidRDefault="008C06E2" w:rsidP="00651636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023C0">
              <w:rPr>
                <w:rFonts w:ascii="Arial Narrow" w:hAnsi="Arial Narrow" w:cs="Arial"/>
                <w:bCs/>
                <w:sz w:val="22"/>
                <w:szCs w:val="22"/>
              </w:rPr>
              <w:t>01-960 Warszawa</w:t>
            </w:r>
          </w:p>
          <w:p w14:paraId="11131F99" w14:textId="77777777" w:rsidR="008C06E2" w:rsidRPr="00D023C0" w:rsidRDefault="008C06E2" w:rsidP="00651636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023C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D023C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D023C0">
              <w:rPr>
                <w:rFonts w:ascii="Arial Narrow" w:hAnsi="Arial Narrow" w:cs="Arial"/>
                <w:b/>
                <w:sz w:val="22"/>
                <w:szCs w:val="22"/>
              </w:rPr>
              <w:t>17 000.00 zł brutto</w:t>
            </w:r>
            <w:r w:rsidRPr="00D023C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9EC2CAD" w14:textId="13B6EF5E" w:rsidR="008C06E2" w:rsidRPr="00D023C0" w:rsidRDefault="008C06E2" w:rsidP="00C3355F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023C0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  <w:r w:rsidR="00C3355F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D023C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187C9E38" w14:textId="77777777" w:rsidR="00081D13" w:rsidRPr="00D023C0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D023C0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D023C0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6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7"/>
        <w:gridCol w:w="2938"/>
        <w:gridCol w:w="1382"/>
        <w:gridCol w:w="1554"/>
        <w:gridCol w:w="1382"/>
        <w:gridCol w:w="1382"/>
      </w:tblGrid>
      <w:tr w:rsidR="00D023C0" w:rsidRPr="00D023C0" w14:paraId="7CC5FE55" w14:textId="77777777" w:rsidTr="00D023C0">
        <w:trPr>
          <w:trHeight w:val="542"/>
        </w:trPr>
        <w:tc>
          <w:tcPr>
            <w:tcW w:w="1037" w:type="dxa"/>
            <w:shd w:val="clear" w:color="auto" w:fill="F2F2F2"/>
            <w:vAlign w:val="center"/>
          </w:tcPr>
          <w:p w14:paraId="7FCE88AE" w14:textId="77777777" w:rsidR="00D023C0" w:rsidRPr="00D023C0" w:rsidRDefault="00D023C0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D023C0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938" w:type="dxa"/>
            <w:shd w:val="clear" w:color="auto" w:fill="F2F2F2"/>
            <w:vAlign w:val="center"/>
          </w:tcPr>
          <w:p w14:paraId="315E8036" w14:textId="77777777" w:rsidR="00D023C0" w:rsidRPr="00D023C0" w:rsidRDefault="00D023C0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023C0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382" w:type="dxa"/>
            <w:shd w:val="clear" w:color="auto" w:fill="F2F2F2"/>
            <w:vAlign w:val="center"/>
          </w:tcPr>
          <w:p w14:paraId="11695AFB" w14:textId="77777777" w:rsidR="00D023C0" w:rsidRPr="00D023C0" w:rsidRDefault="00D023C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023C0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554" w:type="dxa"/>
            <w:shd w:val="clear" w:color="auto" w:fill="F2F2F2"/>
            <w:vAlign w:val="center"/>
          </w:tcPr>
          <w:p w14:paraId="11D40DFA" w14:textId="77777777" w:rsidR="00D023C0" w:rsidRPr="00D023C0" w:rsidRDefault="00D023C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023C0">
              <w:rPr>
                <w:rFonts w:ascii="Arial Narrow" w:hAnsi="Arial Narrow" w:cs="Arial"/>
                <w:bCs/>
                <w:sz w:val="22"/>
                <w:szCs w:val="22"/>
              </w:rPr>
              <w:t>Termin realizacji</w:t>
            </w:r>
          </w:p>
        </w:tc>
        <w:tc>
          <w:tcPr>
            <w:tcW w:w="1382" w:type="dxa"/>
            <w:shd w:val="clear" w:color="auto" w:fill="F2F2F2"/>
            <w:vAlign w:val="center"/>
          </w:tcPr>
          <w:p w14:paraId="0F28EB8B" w14:textId="77777777" w:rsidR="00D023C0" w:rsidRPr="00D023C0" w:rsidRDefault="00D023C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023C0">
              <w:rPr>
                <w:rFonts w:ascii="Arial Narrow" w:hAnsi="Arial Narrow" w:cs="Arial"/>
                <w:bCs/>
                <w:sz w:val="22"/>
                <w:szCs w:val="22"/>
              </w:rPr>
              <w:t>Okres gwarancji</w:t>
            </w:r>
          </w:p>
        </w:tc>
        <w:tc>
          <w:tcPr>
            <w:tcW w:w="1382" w:type="dxa"/>
            <w:shd w:val="clear" w:color="auto" w:fill="F2F2F2"/>
            <w:vAlign w:val="center"/>
          </w:tcPr>
          <w:p w14:paraId="65FB8263" w14:textId="77777777" w:rsidR="00D023C0" w:rsidRPr="00D023C0" w:rsidRDefault="00D023C0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023C0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D023C0" w:rsidRPr="00D023C0" w14:paraId="6AD5686C" w14:textId="77777777" w:rsidTr="00D023C0">
        <w:trPr>
          <w:trHeight w:val="1315"/>
        </w:trPr>
        <w:tc>
          <w:tcPr>
            <w:tcW w:w="1037" w:type="dxa"/>
            <w:vAlign w:val="center"/>
          </w:tcPr>
          <w:p w14:paraId="52BAF212" w14:textId="77777777" w:rsidR="00D023C0" w:rsidRPr="00D023C0" w:rsidRDefault="00D023C0" w:rsidP="00651636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023C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938" w:type="dxa"/>
            <w:vAlign w:val="center"/>
          </w:tcPr>
          <w:p w14:paraId="68E58BA8" w14:textId="77777777" w:rsidR="00D023C0" w:rsidRPr="00D023C0" w:rsidRDefault="00D023C0" w:rsidP="00651636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D023C0">
              <w:rPr>
                <w:rFonts w:ascii="Arial Narrow" w:hAnsi="Arial Narrow" w:cs="Arial"/>
                <w:b/>
                <w:sz w:val="22"/>
                <w:szCs w:val="22"/>
              </w:rPr>
              <w:t>Firevent</w:t>
            </w:r>
            <w:proofErr w:type="spellEnd"/>
            <w:r w:rsidRPr="00D023C0">
              <w:rPr>
                <w:rFonts w:ascii="Arial Narrow" w:hAnsi="Arial Narrow" w:cs="Arial"/>
                <w:b/>
                <w:sz w:val="22"/>
                <w:szCs w:val="22"/>
              </w:rPr>
              <w:t xml:space="preserve"> Pomykała i Mikołajczuk Sp. J.</w:t>
            </w:r>
          </w:p>
          <w:p w14:paraId="492B942E" w14:textId="77777777" w:rsidR="00D023C0" w:rsidRPr="00D023C0" w:rsidRDefault="00D023C0" w:rsidP="00651636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023C0">
              <w:rPr>
                <w:rFonts w:ascii="Arial Narrow" w:hAnsi="Arial Narrow" w:cs="Arial"/>
                <w:bCs/>
                <w:sz w:val="22"/>
                <w:szCs w:val="22"/>
              </w:rPr>
              <w:t>Przy Agorze 16A /10</w:t>
            </w:r>
          </w:p>
          <w:p w14:paraId="27E094FC" w14:textId="77777777" w:rsidR="00D023C0" w:rsidRPr="00D023C0" w:rsidRDefault="00D023C0" w:rsidP="00651636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023C0">
              <w:rPr>
                <w:rFonts w:ascii="Arial Narrow" w:hAnsi="Arial Narrow" w:cs="Arial"/>
                <w:bCs/>
                <w:sz w:val="22"/>
                <w:szCs w:val="22"/>
              </w:rPr>
              <w:t>01-960 Warszawa</w:t>
            </w:r>
          </w:p>
        </w:tc>
        <w:tc>
          <w:tcPr>
            <w:tcW w:w="1382" w:type="dxa"/>
            <w:vAlign w:val="center"/>
          </w:tcPr>
          <w:p w14:paraId="6DC04D14" w14:textId="77777777" w:rsidR="00D023C0" w:rsidRPr="00D023C0" w:rsidRDefault="00D023C0" w:rsidP="00651636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023C0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554" w:type="dxa"/>
            <w:vAlign w:val="center"/>
          </w:tcPr>
          <w:p w14:paraId="0559E7B0" w14:textId="77777777" w:rsidR="00D023C0" w:rsidRPr="00D023C0" w:rsidRDefault="00D023C0" w:rsidP="00651636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023C0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382" w:type="dxa"/>
            <w:vAlign w:val="center"/>
          </w:tcPr>
          <w:p w14:paraId="651A024F" w14:textId="77777777" w:rsidR="00D023C0" w:rsidRPr="00D023C0" w:rsidRDefault="00D023C0" w:rsidP="00651636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023C0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382" w:type="dxa"/>
            <w:vAlign w:val="center"/>
          </w:tcPr>
          <w:p w14:paraId="73504E36" w14:textId="77777777" w:rsidR="00D023C0" w:rsidRPr="00D023C0" w:rsidRDefault="00D023C0" w:rsidP="00651636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023C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1813EC5A" w14:textId="77777777" w:rsidR="00E85D70" w:rsidRPr="00D023C0" w:rsidRDefault="00E85D70" w:rsidP="00C3355F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 Narrow" w:hAnsi="Arial Narrow" w:cs="Arial"/>
          <w:color w:val="000000"/>
        </w:rPr>
      </w:pPr>
    </w:p>
    <w:p w14:paraId="070D2BDE" w14:textId="77777777" w:rsidR="00B464D3" w:rsidRDefault="00B464D3" w:rsidP="00C3355F">
      <w:pPr>
        <w:spacing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023C0">
        <w:rPr>
          <w:rFonts w:ascii="Arial Narrow" w:hAnsi="Arial Narrow" w:cs="Arial"/>
          <w:i/>
          <w:sz w:val="22"/>
          <w:szCs w:val="22"/>
        </w:rPr>
        <w:t>Zamawiający</w:t>
      </w:r>
    </w:p>
    <w:p w14:paraId="4912290E" w14:textId="77777777" w:rsidR="00C3355F" w:rsidRDefault="00C3355F" w:rsidP="00C3355F">
      <w:pPr>
        <w:rPr>
          <w:rFonts w:ascii="Arial Narrow" w:hAnsi="Arial Narrow" w:cs="Arial"/>
          <w:sz w:val="20"/>
          <w:szCs w:val="20"/>
        </w:rPr>
      </w:pPr>
    </w:p>
    <w:p w14:paraId="21270BF6" w14:textId="6C09A52A" w:rsidR="00C3355F" w:rsidRDefault="00C3355F" w:rsidP="00C3355F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1</w:t>
      </w:r>
      <w:r>
        <w:rPr>
          <w:rFonts w:ascii="Arial Narrow" w:hAnsi="Arial Narrow" w:cs="Arial"/>
          <w:sz w:val="20"/>
          <w:szCs w:val="20"/>
        </w:rPr>
        <w:t xml:space="preserve"> ark.</w:t>
      </w:r>
    </w:p>
    <w:p w14:paraId="720295AF" w14:textId="77777777" w:rsidR="00C3355F" w:rsidRDefault="00C3355F" w:rsidP="00C3355F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6835590D" w14:textId="77777777" w:rsidR="00C3355F" w:rsidRDefault="00C3355F" w:rsidP="00C3355F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9919D0">
          <w:rPr>
            <w:rStyle w:val="Hipercze"/>
            <w:rFonts w:ascii="Arial Narrow" w:hAnsi="Arial Narrow" w:cs="Arial"/>
            <w:sz w:val="20"/>
            <w:szCs w:val="20"/>
          </w:rPr>
          <w:t>bbaranowska@10wsk.mil.pl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61A638F0" w14:textId="081D7BBA" w:rsidR="00C3355F" w:rsidRPr="00CC0C7B" w:rsidRDefault="00C3355F" w:rsidP="00C3355F">
      <w:pPr>
        <w:rPr>
          <w:rFonts w:ascii="Arial" w:hAnsi="Arial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2024-06-</w:t>
      </w:r>
      <w:r>
        <w:rPr>
          <w:rFonts w:ascii="Arial Narrow" w:hAnsi="Arial Narrow" w:cs="Arial"/>
          <w:sz w:val="20"/>
          <w:szCs w:val="20"/>
        </w:rPr>
        <w:t>17</w:t>
      </w:r>
    </w:p>
    <w:p w14:paraId="0062C790" w14:textId="77777777" w:rsidR="00C3355F" w:rsidRPr="00D023C0" w:rsidRDefault="00C3355F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bookmarkEnd w:id="0"/>
    <w:sectPr w:rsidR="00C3355F" w:rsidRPr="00D023C0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5AB93A" w14:textId="77777777" w:rsidR="00370EA2" w:rsidRDefault="00370EA2">
      <w:r>
        <w:separator/>
      </w:r>
    </w:p>
  </w:endnote>
  <w:endnote w:type="continuationSeparator" w:id="0">
    <w:p w14:paraId="066F6BF0" w14:textId="77777777" w:rsidR="00370EA2" w:rsidRDefault="00370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7F0AF5" w14:textId="77777777" w:rsidR="008C06E2" w:rsidRDefault="008C06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8A7E5B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11E1F16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615417" w14:textId="77777777" w:rsidR="008C06E2" w:rsidRDefault="008C06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331178" w14:textId="77777777" w:rsidR="00370EA2" w:rsidRDefault="00370EA2">
      <w:r>
        <w:separator/>
      </w:r>
    </w:p>
  </w:footnote>
  <w:footnote w:type="continuationSeparator" w:id="0">
    <w:p w14:paraId="348EF0C9" w14:textId="77777777" w:rsidR="00370EA2" w:rsidRDefault="00370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D4CD11" w14:textId="77777777" w:rsidR="008C06E2" w:rsidRDefault="008C06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6E131" w14:textId="77777777" w:rsidR="008C06E2" w:rsidRDefault="008C06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B29B9" w14:textId="77777777" w:rsidR="008C06E2" w:rsidRDefault="008C06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EA2"/>
    <w:rsid w:val="00005838"/>
    <w:rsid w:val="00022322"/>
    <w:rsid w:val="00042497"/>
    <w:rsid w:val="00081D13"/>
    <w:rsid w:val="000C1E6F"/>
    <w:rsid w:val="000E4E56"/>
    <w:rsid w:val="001A1468"/>
    <w:rsid w:val="001B7815"/>
    <w:rsid w:val="00260118"/>
    <w:rsid w:val="002B1E4F"/>
    <w:rsid w:val="002B6761"/>
    <w:rsid w:val="003445A0"/>
    <w:rsid w:val="00370EA2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06E2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3355F"/>
    <w:rsid w:val="00C423DD"/>
    <w:rsid w:val="00C60D7B"/>
    <w:rsid w:val="00C65E53"/>
    <w:rsid w:val="00CA0B33"/>
    <w:rsid w:val="00CA3511"/>
    <w:rsid w:val="00D01E5B"/>
    <w:rsid w:val="00D023C0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5441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DE2DA1"/>
  <w15:chartTrackingRefBased/>
  <w15:docId w15:val="{D3324F87-D27D-4595-865A-B8C6B6815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C3355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212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2024-06-17T10:08:00Z</cp:lastPrinted>
  <dcterms:created xsi:type="dcterms:W3CDTF">2024-06-17T10:05:00Z</dcterms:created>
  <dcterms:modified xsi:type="dcterms:W3CDTF">2024-06-17T10:08:00Z</dcterms:modified>
</cp:coreProperties>
</file>