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4245B" w:rsidRPr="00E4245B">
        <w:rPr>
          <w:b/>
        </w:rPr>
        <w:t>NZ-26-2024-38-D-P-L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4245B" w:rsidRPr="00E4245B">
        <w:rPr>
          <w:rFonts w:ascii="Arial Narrow" w:hAnsi="Arial Narrow"/>
          <w:b/>
        </w:rPr>
        <w:t>Dostawy szwów chirurgicznych ujętych w 10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47E" w:rsidRDefault="00A7747E" w:rsidP="0038231F">
      <w:pPr>
        <w:spacing w:after="0" w:line="240" w:lineRule="auto"/>
      </w:pPr>
      <w:r>
        <w:separator/>
      </w:r>
    </w:p>
  </w:endnote>
  <w:endnote w:type="continuationSeparator" w:id="0">
    <w:p w:rsidR="00A7747E" w:rsidRDefault="00A774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B" w:rsidRDefault="00E424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4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45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B" w:rsidRDefault="00E424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47E" w:rsidRDefault="00A7747E" w:rsidP="0038231F">
      <w:pPr>
        <w:spacing w:after="0" w:line="240" w:lineRule="auto"/>
      </w:pPr>
      <w:r>
        <w:separator/>
      </w:r>
    </w:p>
  </w:footnote>
  <w:footnote w:type="continuationSeparator" w:id="0">
    <w:p w:rsidR="00A7747E" w:rsidRDefault="00A774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B" w:rsidRDefault="00E424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B" w:rsidRDefault="00E424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45B" w:rsidRDefault="00E424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47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7747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4245B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2004FA-F3AA-4D7A-A120-7B1DAFAC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47D4B-94F4-48F9-805E-5D94C66E6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2024-06-13T08:03:00Z</dcterms:created>
  <dcterms:modified xsi:type="dcterms:W3CDTF">2024-06-13T08:03:00Z</dcterms:modified>
</cp:coreProperties>
</file>