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B7084" w:rsidRPr="005B7084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5B7084" w:rsidRPr="005B7084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5B708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B708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szwów chirurgicznych ujętych w 10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B7084" w:rsidRPr="00A2540E" w:rsidTr="009A7970">
        <w:tc>
          <w:tcPr>
            <w:tcW w:w="2269" w:type="dxa"/>
            <w:shd w:val="clear" w:color="auto" w:fill="auto"/>
          </w:tcPr>
          <w:p w:rsidR="005B7084" w:rsidRPr="00A2540E" w:rsidRDefault="005B7084" w:rsidP="009A797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B7084" w:rsidRPr="00A2540E" w:rsidRDefault="005B7084" w:rsidP="009A797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B708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NZ-26-2024-38-D-P-L</w:t>
            </w:r>
          </w:p>
        </w:tc>
      </w:tr>
    </w:tbl>
    <w:p w:rsidR="00DC652A" w:rsidRPr="00053927" w:rsidRDefault="005B708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5B708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B708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43A2" w:rsidRDefault="00D643A2" w:rsidP="00025386">
      <w:pPr>
        <w:spacing w:after="0" w:line="240" w:lineRule="auto"/>
      </w:pPr>
      <w:r>
        <w:separator/>
      </w:r>
    </w:p>
  </w:endnote>
  <w:endnote w:type="continuationSeparator" w:id="0">
    <w:p w:rsidR="00D643A2" w:rsidRDefault="00D643A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084" w:rsidRDefault="005B70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70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708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084" w:rsidRDefault="005B70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43A2" w:rsidRDefault="00D643A2" w:rsidP="00025386">
      <w:pPr>
        <w:spacing w:after="0" w:line="240" w:lineRule="auto"/>
      </w:pPr>
      <w:r>
        <w:separator/>
      </w:r>
    </w:p>
  </w:footnote>
  <w:footnote w:type="continuationSeparator" w:id="0">
    <w:p w:rsidR="00D643A2" w:rsidRDefault="00D643A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084" w:rsidRDefault="005B70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084" w:rsidRDefault="005B70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084" w:rsidRDefault="005B70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43A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B7084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643A2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9E9DA37-F271-4205-86D2-9C81FF40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2</cp:revision>
  <dcterms:created xsi:type="dcterms:W3CDTF">2024-06-13T08:02:00Z</dcterms:created>
  <dcterms:modified xsi:type="dcterms:W3CDTF">2024-06-13T08:02:00Z</dcterms:modified>
</cp:coreProperties>
</file>