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56DEE" w:rsidRPr="00E56DEE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E56DE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6D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szwów chirurgicznych ujętych w 10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56DEE" w:rsidRPr="00A2540E" w:rsidTr="009A7970">
        <w:tc>
          <w:tcPr>
            <w:tcW w:w="2269" w:type="dxa"/>
            <w:shd w:val="clear" w:color="auto" w:fill="auto"/>
          </w:tcPr>
          <w:p w:rsidR="00E56DEE" w:rsidRPr="00A2540E" w:rsidRDefault="00E56DEE" w:rsidP="009A797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56DEE" w:rsidRPr="00A2540E" w:rsidRDefault="00E56DEE" w:rsidP="009A797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56D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NZ-26-2024-38-D-P-L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56DEE" w:rsidRPr="00E56DE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E56DEE" w:rsidRPr="00E56DEE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E56DEE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56DE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776B" w:rsidRDefault="00BA776B" w:rsidP="00025386">
      <w:pPr>
        <w:spacing w:after="0" w:line="240" w:lineRule="auto"/>
      </w:pPr>
      <w:r>
        <w:separator/>
      </w:r>
    </w:p>
  </w:endnote>
  <w:endnote w:type="continuationSeparator" w:id="0">
    <w:p w:rsidR="00BA776B" w:rsidRDefault="00BA776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DEE" w:rsidRDefault="00E56D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D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6D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DEE" w:rsidRDefault="00E56D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776B" w:rsidRDefault="00BA776B" w:rsidP="00025386">
      <w:pPr>
        <w:spacing w:after="0" w:line="240" w:lineRule="auto"/>
      </w:pPr>
      <w:r>
        <w:separator/>
      </w:r>
    </w:p>
  </w:footnote>
  <w:footnote w:type="continuationSeparator" w:id="0">
    <w:p w:rsidR="00BA776B" w:rsidRDefault="00BA776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DEE" w:rsidRDefault="00E56D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DEE" w:rsidRDefault="00E56DE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6DEE" w:rsidRDefault="00E56D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76B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A776B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56DEE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7A41FD6-B54C-49F8-A3C2-4963B2818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2024-06-13T08:02:00Z</dcterms:created>
  <dcterms:modified xsi:type="dcterms:W3CDTF">2024-06-13T08:02:00Z</dcterms:modified>
</cp:coreProperties>
</file>