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80893" w:rsidRPr="00D80893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D8089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80893">
        <w:rPr>
          <w:rFonts w:ascii="Arial" w:hAnsi="Arial" w:cs="Arial"/>
        </w:rPr>
        <w:t>Szpital Powiatowy w Limanowej Imienia Miłosierdzia Bożego</w:t>
      </w:r>
    </w:p>
    <w:p w:rsidR="005D05C3" w:rsidRPr="0012157F" w:rsidRDefault="00D8089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8089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D8089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D8089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8089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D80893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0893" w:rsidRPr="0012157F" w:rsidTr="009A7970">
        <w:tc>
          <w:tcPr>
            <w:tcW w:w="9104" w:type="dxa"/>
            <w:shd w:val="clear" w:color="auto" w:fill="D9D9D9"/>
          </w:tcPr>
          <w:p w:rsidR="00D80893" w:rsidRPr="0012157F" w:rsidRDefault="00D80893" w:rsidP="009A797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80893" w:rsidRPr="00094F76" w:rsidRDefault="00D80893" w:rsidP="009A797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8089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80893" w:rsidRPr="004B5FB1" w:rsidRDefault="00D80893" w:rsidP="009A797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D8089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08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szwów chirurgicznych ujętych w 10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0893" w:rsidRPr="00A2540E" w:rsidTr="009A7970">
        <w:tc>
          <w:tcPr>
            <w:tcW w:w="2269" w:type="dxa"/>
            <w:shd w:val="clear" w:color="auto" w:fill="auto"/>
          </w:tcPr>
          <w:p w:rsidR="00D80893" w:rsidRPr="00A2540E" w:rsidRDefault="00D80893" w:rsidP="009A797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0893" w:rsidRPr="00A2540E" w:rsidRDefault="00D80893" w:rsidP="009A797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08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NZ-26-2024-38-D-P-L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80893" w:rsidRPr="00D8089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D8089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8089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032" w:rsidRDefault="00F23032" w:rsidP="0038231F">
      <w:pPr>
        <w:spacing w:after="0" w:line="240" w:lineRule="auto"/>
      </w:pPr>
      <w:r>
        <w:separator/>
      </w:r>
    </w:p>
  </w:endnote>
  <w:endnote w:type="continuationSeparator" w:id="0">
    <w:p w:rsidR="00F23032" w:rsidRDefault="00F230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893" w:rsidRDefault="00D808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089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08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893" w:rsidRDefault="00D808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032" w:rsidRDefault="00F23032" w:rsidP="0038231F">
      <w:pPr>
        <w:spacing w:after="0" w:line="240" w:lineRule="auto"/>
      </w:pPr>
      <w:r>
        <w:separator/>
      </w:r>
    </w:p>
  </w:footnote>
  <w:footnote w:type="continuationSeparator" w:id="0">
    <w:p w:rsidR="00F23032" w:rsidRDefault="00F230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893" w:rsidRDefault="00D808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893" w:rsidRDefault="00D808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893" w:rsidRDefault="00D808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03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80893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3032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81A2F6-AF5F-4F3B-9DCC-FD52CE096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BEABD-FA41-4B94-9341-E9988311E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2024-06-13T08:45:00Z</dcterms:created>
  <dcterms:modified xsi:type="dcterms:W3CDTF">2024-06-13T08:45:00Z</dcterms:modified>
</cp:coreProperties>
</file>