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41134" w14:textId="78BBEFD5" w:rsidR="00D34297" w:rsidRPr="003F0521" w:rsidRDefault="0065389A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F0521">
        <w:rPr>
          <w:rFonts w:ascii="Arial Narrow" w:hAnsi="Arial Narrow" w:cs="Arial"/>
          <w:sz w:val="22"/>
          <w:szCs w:val="22"/>
        </w:rPr>
        <w:t>Bydgoszcz</w:t>
      </w:r>
      <w:r w:rsidR="00D34297" w:rsidRPr="003F0521">
        <w:rPr>
          <w:rFonts w:ascii="Arial Narrow" w:hAnsi="Arial Narrow" w:cs="Arial"/>
          <w:sz w:val="22"/>
          <w:szCs w:val="22"/>
        </w:rPr>
        <w:t xml:space="preserve"> dnia: </w:t>
      </w:r>
      <w:r w:rsidRPr="003F0521">
        <w:rPr>
          <w:rFonts w:ascii="Arial Narrow" w:hAnsi="Arial Narrow" w:cs="Arial"/>
          <w:sz w:val="22"/>
          <w:szCs w:val="22"/>
        </w:rPr>
        <w:t>2024-06-17</w:t>
      </w:r>
    </w:p>
    <w:p w14:paraId="2324B9D4" w14:textId="029CFD31" w:rsidR="00D34297" w:rsidRPr="003F0521" w:rsidRDefault="0065389A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F052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F9CDDC" w14:textId="6BCD82AE" w:rsidR="00D34297" w:rsidRPr="003F0521" w:rsidRDefault="0065389A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F0521">
        <w:rPr>
          <w:rFonts w:ascii="Arial Narrow" w:hAnsi="Arial Narrow" w:cs="Arial"/>
          <w:sz w:val="22"/>
          <w:szCs w:val="22"/>
        </w:rPr>
        <w:t>Powstańców Warszawy</w:t>
      </w:r>
      <w:r w:rsidR="00D34297" w:rsidRPr="003F0521">
        <w:rPr>
          <w:rFonts w:ascii="Arial Narrow" w:hAnsi="Arial Narrow" w:cs="Arial"/>
          <w:sz w:val="22"/>
          <w:szCs w:val="22"/>
        </w:rPr>
        <w:t xml:space="preserve"> </w:t>
      </w:r>
      <w:r w:rsidRPr="003F0521">
        <w:rPr>
          <w:rFonts w:ascii="Arial Narrow" w:hAnsi="Arial Narrow" w:cs="Arial"/>
          <w:sz w:val="22"/>
          <w:szCs w:val="22"/>
        </w:rPr>
        <w:t>5</w:t>
      </w:r>
    </w:p>
    <w:p w14:paraId="545B5493" w14:textId="45A99E10" w:rsidR="00D34297" w:rsidRPr="003F0521" w:rsidRDefault="0065389A" w:rsidP="00D34297">
      <w:pPr>
        <w:rPr>
          <w:rFonts w:ascii="Arial Narrow" w:hAnsi="Arial Narrow" w:cs="Arial"/>
          <w:sz w:val="22"/>
          <w:szCs w:val="22"/>
        </w:rPr>
      </w:pPr>
      <w:r w:rsidRPr="003F0521">
        <w:rPr>
          <w:rFonts w:ascii="Arial Narrow" w:hAnsi="Arial Narrow" w:cs="Arial"/>
          <w:sz w:val="22"/>
          <w:szCs w:val="22"/>
        </w:rPr>
        <w:t>85-681</w:t>
      </w:r>
      <w:r w:rsidR="00D34297" w:rsidRPr="003F0521">
        <w:rPr>
          <w:rFonts w:ascii="Arial Narrow" w:hAnsi="Arial Narrow" w:cs="Arial"/>
          <w:sz w:val="22"/>
          <w:szCs w:val="22"/>
        </w:rPr>
        <w:t xml:space="preserve"> </w:t>
      </w:r>
      <w:r w:rsidRPr="003F0521">
        <w:rPr>
          <w:rFonts w:ascii="Arial Narrow" w:hAnsi="Arial Narrow" w:cs="Arial"/>
          <w:sz w:val="22"/>
          <w:szCs w:val="22"/>
        </w:rPr>
        <w:t>Bydgoszcz</w:t>
      </w:r>
    </w:p>
    <w:p w14:paraId="4EC87B92" w14:textId="77777777" w:rsidR="00D34297" w:rsidRPr="003F0521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3F052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C3966A7" w14:textId="77777777" w:rsidR="00D34297" w:rsidRPr="003F0521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3F052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4F859C2" w14:textId="6BBA1ACF" w:rsidR="003F0521" w:rsidRPr="003F0521" w:rsidRDefault="003F0521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3F0521">
        <w:rPr>
          <w:rFonts w:ascii="Arial Narrow" w:hAnsi="Arial Narrow" w:cs="Arial"/>
          <w:bCs/>
          <w:sz w:val="22"/>
          <w:szCs w:val="22"/>
        </w:rPr>
        <w:t>Pismo nr:</w:t>
      </w:r>
      <w:r w:rsidR="00D23385">
        <w:rPr>
          <w:rFonts w:ascii="Arial Narrow" w:hAnsi="Arial Narrow" w:cs="Arial"/>
          <w:bCs/>
          <w:sz w:val="22"/>
          <w:szCs w:val="22"/>
        </w:rPr>
        <w:t xml:space="preserve"> </w:t>
      </w:r>
      <w:r w:rsidR="00D23385" w:rsidRPr="00D23385">
        <w:rPr>
          <w:rFonts w:ascii="Arial Narrow" w:hAnsi="Arial Narrow" w:cs="Arial"/>
          <w:b/>
          <w:sz w:val="22"/>
          <w:szCs w:val="22"/>
        </w:rPr>
        <w:t>4840/24</w:t>
      </w:r>
    </w:p>
    <w:p w14:paraId="412413F9" w14:textId="77777777" w:rsidR="00D34297" w:rsidRPr="003F052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3F0521">
        <w:rPr>
          <w:rFonts w:ascii="Arial Narrow" w:hAnsi="Arial Narrow" w:cs="Arial"/>
          <w:b/>
          <w:sz w:val="22"/>
          <w:szCs w:val="22"/>
        </w:rPr>
        <w:t>WYKONAWCY</w:t>
      </w:r>
    </w:p>
    <w:p w14:paraId="201F0250" w14:textId="77777777" w:rsidR="00D34297" w:rsidRPr="003F052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3F052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3F0521" w14:paraId="7A514987" w14:textId="77777777" w:rsidTr="00D34297">
        <w:tc>
          <w:tcPr>
            <w:tcW w:w="9180" w:type="dxa"/>
            <w:shd w:val="clear" w:color="auto" w:fill="F2F2F2"/>
            <w:hideMark/>
          </w:tcPr>
          <w:p w14:paraId="60A87C25" w14:textId="77777777" w:rsidR="00D34297" w:rsidRPr="003F052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F05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AAF836A" w14:textId="77777777" w:rsidR="00D34297" w:rsidRPr="003F052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F05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B7EBFF3" w14:textId="77777777" w:rsidR="00D34297" w:rsidRPr="003F052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8968326" w14:textId="77777777" w:rsidR="00D34297" w:rsidRPr="003F052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F052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F052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F052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3F0521" w14:paraId="0A518DF0" w14:textId="77777777" w:rsidTr="00310284">
        <w:tc>
          <w:tcPr>
            <w:tcW w:w="2269" w:type="dxa"/>
            <w:shd w:val="clear" w:color="auto" w:fill="auto"/>
          </w:tcPr>
          <w:p w14:paraId="713239A5" w14:textId="77777777" w:rsidR="00D34297" w:rsidRPr="003F052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DA5DE9" w14:textId="0055AF6C" w:rsidR="00D34297" w:rsidRPr="003F0521" w:rsidRDefault="0065389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bCs/>
                <w:sz w:val="22"/>
                <w:szCs w:val="22"/>
              </w:rPr>
              <w:t>Przeglądy okresowe sprzętu medycznego</w:t>
            </w:r>
          </w:p>
        </w:tc>
      </w:tr>
      <w:tr w:rsidR="0065389A" w:rsidRPr="003F0521" w14:paraId="15C20CE8" w14:textId="77777777" w:rsidTr="00DA78F2">
        <w:tc>
          <w:tcPr>
            <w:tcW w:w="2269" w:type="dxa"/>
            <w:shd w:val="clear" w:color="auto" w:fill="auto"/>
          </w:tcPr>
          <w:p w14:paraId="6EB66D93" w14:textId="77777777" w:rsidR="0065389A" w:rsidRPr="003F0521" w:rsidRDefault="0065389A" w:rsidP="00DA78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968D92" w14:textId="09D1D8F5" w:rsidR="0065389A" w:rsidRPr="003F0521" w:rsidRDefault="0065389A" w:rsidP="00DA78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bCs/>
                <w:sz w:val="22"/>
                <w:szCs w:val="22"/>
              </w:rPr>
              <w:t>69/2024</w:t>
            </w:r>
          </w:p>
        </w:tc>
      </w:tr>
    </w:tbl>
    <w:p w14:paraId="121DA105" w14:textId="77777777" w:rsidR="00010B31" w:rsidRPr="003F052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5B6FC22" w14:textId="70A8B902" w:rsidR="00010B31" w:rsidRPr="003F052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3F0521">
        <w:rPr>
          <w:rFonts w:ascii="Arial Narrow" w:hAnsi="Arial Narrow" w:cs="Arial"/>
          <w:sz w:val="22"/>
          <w:szCs w:val="22"/>
        </w:rPr>
        <w:t xml:space="preserve">Zamawiający, </w:t>
      </w:r>
      <w:r w:rsidR="0065389A" w:rsidRPr="003F0521">
        <w:rPr>
          <w:rFonts w:ascii="Arial Narrow" w:hAnsi="Arial Narrow" w:cs="Arial"/>
          <w:b/>
          <w:sz w:val="22"/>
          <w:szCs w:val="22"/>
        </w:rPr>
        <w:t>10WSzKzP SPZOZ</w:t>
      </w:r>
      <w:r w:rsidRPr="003F052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5389A" w:rsidRPr="003F0521">
        <w:rPr>
          <w:rFonts w:ascii="Arial Narrow" w:hAnsi="Arial Narrow" w:cs="Arial"/>
          <w:sz w:val="22"/>
          <w:szCs w:val="22"/>
        </w:rPr>
        <w:t>(</w:t>
      </w:r>
      <w:proofErr w:type="spellStart"/>
      <w:r w:rsidR="0065389A" w:rsidRPr="003F0521">
        <w:rPr>
          <w:rFonts w:ascii="Arial Narrow" w:hAnsi="Arial Narrow" w:cs="Arial"/>
          <w:sz w:val="22"/>
          <w:szCs w:val="22"/>
        </w:rPr>
        <w:t>t.j</w:t>
      </w:r>
      <w:proofErr w:type="spellEnd"/>
      <w:r w:rsidR="0065389A" w:rsidRPr="003F0521">
        <w:rPr>
          <w:rFonts w:ascii="Arial Narrow" w:hAnsi="Arial Narrow" w:cs="Arial"/>
          <w:sz w:val="22"/>
          <w:szCs w:val="22"/>
        </w:rPr>
        <w:t>. Dz. U. z 2023r. poz. 1605)</w:t>
      </w:r>
      <w:r w:rsidRPr="003F0521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3F0521">
        <w:rPr>
          <w:rFonts w:ascii="Arial Narrow" w:hAnsi="Arial Narrow" w:cs="Arial"/>
          <w:sz w:val="22"/>
          <w:szCs w:val="22"/>
        </w:rPr>
        <w:t>na</w:t>
      </w:r>
      <w:r w:rsidRPr="003F0521">
        <w:rPr>
          <w:rFonts w:ascii="Arial Narrow" w:hAnsi="Arial Narrow" w:cs="Arial"/>
          <w:sz w:val="22"/>
          <w:szCs w:val="22"/>
        </w:rPr>
        <w:t xml:space="preserve"> </w:t>
      </w:r>
      <w:r w:rsidR="00D8293D" w:rsidRPr="003F0521">
        <w:rPr>
          <w:rFonts w:ascii="Arial Narrow" w:hAnsi="Arial Narrow" w:cs="Arial"/>
          <w:sz w:val="22"/>
          <w:szCs w:val="22"/>
        </w:rPr>
        <w:t>na</w:t>
      </w:r>
      <w:r w:rsidR="00010B31" w:rsidRPr="003F052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3F0521" w14:paraId="4381953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6A7C" w14:textId="77777777" w:rsidR="00D44D12" w:rsidRPr="003F0521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F17C" w14:textId="77777777" w:rsidR="00D44D12" w:rsidRPr="003F052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4965051A" w14:textId="77777777" w:rsidR="00D44D12" w:rsidRPr="003F052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5389A" w:rsidRPr="003F0521" w14:paraId="48F388F9" w14:textId="77777777" w:rsidTr="00DA78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85C1" w14:textId="73D4A2B9" w:rsidR="0065389A" w:rsidRPr="003F0521" w:rsidRDefault="0065389A" w:rsidP="00DA78F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EEA3" w14:textId="4FB73738" w:rsidR="0065389A" w:rsidRPr="003F0521" w:rsidRDefault="0065389A" w:rsidP="00DA78F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b/>
                <w:sz w:val="22"/>
                <w:szCs w:val="22"/>
              </w:rPr>
              <w:t>Regał Paletowy Esmana</w:t>
            </w:r>
          </w:p>
          <w:p w14:paraId="0F84E5E5" w14:textId="77777777" w:rsidR="0065389A" w:rsidRPr="003F0521" w:rsidRDefault="0065389A" w:rsidP="00DA78F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742D46" w14:textId="74285569" w:rsidR="0065389A" w:rsidRPr="003F0521" w:rsidRDefault="0065389A" w:rsidP="00DA78F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3F052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F052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3F0521">
              <w:rPr>
                <w:rFonts w:ascii="Arial Narrow" w:hAnsi="Arial Narrow" w:cs="Arial"/>
                <w:sz w:val="22"/>
                <w:szCs w:val="22"/>
              </w:rPr>
              <w:br/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1BF9C148" w14:textId="77777777" w:rsidR="0065389A" w:rsidRPr="003F0521" w:rsidRDefault="0065389A" w:rsidP="00DA78F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7789B88" w14:textId="3D311EFF" w:rsidR="0065389A" w:rsidRPr="003F0521" w:rsidRDefault="0065389A" w:rsidP="00DA78F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 xml:space="preserve">Do dnia składnia ofert tj. do 07.06.2024 r. do godz. 8:15 w </w:t>
            </w:r>
            <w:r w:rsidR="003F0521" w:rsidRPr="003F0521">
              <w:rPr>
                <w:rFonts w:ascii="Arial Narrow" w:hAnsi="Arial Narrow" w:cs="Arial"/>
                <w:sz w:val="22"/>
                <w:szCs w:val="22"/>
              </w:rPr>
              <w:t xml:space="preserve">przedmiotowym </w:t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>zadaniu nie złożono żadnej oferty.</w:t>
            </w:r>
          </w:p>
        </w:tc>
      </w:tr>
      <w:tr w:rsidR="0065389A" w:rsidRPr="003F0521" w14:paraId="092414D7" w14:textId="77777777" w:rsidTr="00DA78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86C3" w14:textId="62684D8C" w:rsidR="0065389A" w:rsidRPr="003F0521" w:rsidRDefault="0065389A" w:rsidP="00DA78F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9CCA" w14:textId="3436D57D" w:rsidR="0065389A" w:rsidRPr="003F0521" w:rsidRDefault="0065389A" w:rsidP="00DA78F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b/>
                <w:sz w:val="22"/>
                <w:szCs w:val="22"/>
              </w:rPr>
              <w:t>Wózek elektryczny TS-12</w:t>
            </w:r>
          </w:p>
          <w:p w14:paraId="0B68C2D6" w14:textId="77777777" w:rsidR="0065389A" w:rsidRPr="003F0521" w:rsidRDefault="0065389A" w:rsidP="00DA78F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D073840" w14:textId="4A618179" w:rsidR="0065389A" w:rsidRPr="003F0521" w:rsidRDefault="0065389A" w:rsidP="00DA78F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3F052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3F052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3F0521">
              <w:rPr>
                <w:rFonts w:ascii="Arial Narrow" w:hAnsi="Arial Narrow" w:cs="Arial"/>
                <w:sz w:val="22"/>
                <w:szCs w:val="22"/>
              </w:rPr>
              <w:br/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lastRenderedPageBreak/>
              <w:t>w postępowaniu albo żadnej oferty.</w:t>
            </w:r>
          </w:p>
          <w:p w14:paraId="2905C50B" w14:textId="77777777" w:rsidR="0065389A" w:rsidRPr="003F0521" w:rsidRDefault="0065389A" w:rsidP="00DA78F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D651002" w14:textId="541623D4" w:rsidR="0065389A" w:rsidRPr="003F0521" w:rsidRDefault="0065389A" w:rsidP="00DA78F2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0521">
              <w:rPr>
                <w:rFonts w:ascii="Arial Narrow" w:hAnsi="Arial Narrow" w:cs="Arial"/>
                <w:sz w:val="22"/>
                <w:szCs w:val="22"/>
              </w:rPr>
              <w:t>Do dnia składnia ofert tj. do 07.06.2024 r. do godz. 8:15 w</w:t>
            </w:r>
            <w:r w:rsidR="003F0521" w:rsidRPr="003F0521">
              <w:rPr>
                <w:rFonts w:ascii="Arial Narrow" w:hAnsi="Arial Narrow" w:cs="Arial"/>
                <w:sz w:val="22"/>
                <w:szCs w:val="22"/>
              </w:rPr>
              <w:t xml:space="preserve"> przedmiotowym</w:t>
            </w:r>
            <w:r w:rsidRPr="003F0521">
              <w:rPr>
                <w:rFonts w:ascii="Arial Narrow" w:hAnsi="Arial Narrow" w:cs="Arial"/>
                <w:sz w:val="22"/>
                <w:szCs w:val="22"/>
              </w:rPr>
              <w:t xml:space="preserve"> zadaniu nie złożono żadnej oferty.</w:t>
            </w:r>
          </w:p>
        </w:tc>
      </w:tr>
    </w:tbl>
    <w:p w14:paraId="09DA07BC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F0521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4B4EB6FF" w14:textId="77777777" w:rsidR="003F0521" w:rsidRDefault="003F052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F036711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BA0793B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613CD8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A48E78C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EAE79CA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CD40A15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E28A981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957EFCA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5D6C3DA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8EF24DB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61D7CC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2EAFD8D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B15B571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7DB104C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5D497F7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65089BB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EEACA29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1C8B151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11F9EC7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8B5ED7B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2A532DF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0003AE2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0D4949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EB78A0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343AA0F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4715FA6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E733530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D1B4B85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3FD9A51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82A7C2D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0260B1A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0C1FF08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F34250F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0F62668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F569030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70C2A7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DADDEE6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0C98C31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8492FBA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E500C46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35C4DCD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95556FE" w14:textId="77777777" w:rsid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6AF5B81" w14:textId="0721736A" w:rsidR="003F0521" w:rsidRPr="003F0521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F0521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20564EB7" w14:textId="77777777" w:rsidR="003F0521" w:rsidRPr="000605ED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2A1676B5" w14:textId="77777777" w:rsidR="003F0521" w:rsidRPr="000605ED" w:rsidRDefault="003F0521" w:rsidP="003F052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3AD4C862" w14:textId="77777777" w:rsidR="003F0521" w:rsidRPr="000605ED" w:rsidRDefault="003F0521" w:rsidP="003F052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7EC135B" w14:textId="58BA5143" w:rsidR="003F0521" w:rsidRPr="003F0521" w:rsidRDefault="003F0521" w:rsidP="00D23385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17.06.2024 r.</w:t>
      </w:r>
    </w:p>
    <w:sectPr w:rsidR="003F0521" w:rsidRPr="003F0521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887A41" w14:textId="77777777" w:rsidR="004C0359" w:rsidRDefault="004C0359" w:rsidP="00D34297">
      <w:r>
        <w:separator/>
      </w:r>
    </w:p>
  </w:endnote>
  <w:endnote w:type="continuationSeparator" w:id="0">
    <w:p w14:paraId="1A0CA75C" w14:textId="77777777" w:rsidR="004C0359" w:rsidRDefault="004C035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4A767" w14:textId="77777777" w:rsidR="0065389A" w:rsidRDefault="006538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4EE9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320CB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DFB0C" w14:textId="77777777" w:rsidR="0065389A" w:rsidRDefault="00653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B8D93" w14:textId="77777777" w:rsidR="004C0359" w:rsidRDefault="004C0359" w:rsidP="00D34297">
      <w:r>
        <w:separator/>
      </w:r>
    </w:p>
  </w:footnote>
  <w:footnote w:type="continuationSeparator" w:id="0">
    <w:p w14:paraId="1562F3DF" w14:textId="77777777" w:rsidR="004C0359" w:rsidRDefault="004C035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CF73F" w14:textId="77777777" w:rsidR="0065389A" w:rsidRDefault="00653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7ECFA" w14:textId="77777777" w:rsidR="0065389A" w:rsidRDefault="00653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828F8" w14:textId="77777777" w:rsidR="0065389A" w:rsidRDefault="006538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359"/>
    <w:rsid w:val="00010B31"/>
    <w:rsid w:val="00104963"/>
    <w:rsid w:val="00150F65"/>
    <w:rsid w:val="002A7DFF"/>
    <w:rsid w:val="00310284"/>
    <w:rsid w:val="003F0521"/>
    <w:rsid w:val="004C0359"/>
    <w:rsid w:val="004E2226"/>
    <w:rsid w:val="005464E2"/>
    <w:rsid w:val="0065389A"/>
    <w:rsid w:val="0080606D"/>
    <w:rsid w:val="00823326"/>
    <w:rsid w:val="00856A3E"/>
    <w:rsid w:val="00894412"/>
    <w:rsid w:val="009462DF"/>
    <w:rsid w:val="009500EB"/>
    <w:rsid w:val="00993EFC"/>
    <w:rsid w:val="00A50FCA"/>
    <w:rsid w:val="00AB3E72"/>
    <w:rsid w:val="00AC1A4B"/>
    <w:rsid w:val="00D23385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BC40CE"/>
  <w15:chartTrackingRefBased/>
  <w15:docId w15:val="{779337E5-D8D0-4AAC-BBAE-F5CAB4631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3F052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F0521"/>
    <w:rPr>
      <w:b/>
      <w:bCs/>
    </w:rPr>
  </w:style>
  <w:style w:type="character" w:styleId="Hipercze">
    <w:name w:val="Hyperlink"/>
    <w:uiPriority w:val="99"/>
    <w:unhideWhenUsed/>
    <w:rsid w:val="003F05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dcterms:created xsi:type="dcterms:W3CDTF">2024-06-17T11:40:00Z</dcterms:created>
  <dcterms:modified xsi:type="dcterms:W3CDTF">2024-06-17T11:40:00Z</dcterms:modified>
</cp:coreProperties>
</file>