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3C9FDC" w14:textId="38A98A6A" w:rsidR="00D64136" w:rsidRPr="00353FDC" w:rsidRDefault="001C5CCD" w:rsidP="00052B25">
      <w:pPr>
        <w:jc w:val="right"/>
        <w:rPr>
          <w:rFonts w:ascii="Arial" w:hAnsi="Arial" w:cs="Arial"/>
        </w:rPr>
      </w:pPr>
      <w:bookmarkStart w:id="0" w:name="_Hlk53520193"/>
      <w:r w:rsidRPr="001C5CCD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1C5CCD">
        <w:rPr>
          <w:rFonts w:ascii="Arial" w:hAnsi="Arial" w:cs="Arial"/>
        </w:rPr>
        <w:t>2024-06-1</w:t>
      </w:r>
      <w:r w:rsidR="00DB2E23">
        <w:rPr>
          <w:rFonts w:ascii="Arial" w:hAnsi="Arial" w:cs="Arial"/>
        </w:rPr>
        <w:t>7</w:t>
      </w:r>
    </w:p>
    <w:p w14:paraId="75CD7F67" w14:textId="77777777" w:rsidR="001C5CCD" w:rsidRPr="001C5CCD" w:rsidRDefault="001C5CCD" w:rsidP="00052B25">
      <w:pPr>
        <w:ind w:right="3969"/>
        <w:rPr>
          <w:rFonts w:ascii="Arial" w:hAnsi="Arial" w:cs="Arial"/>
          <w:b/>
          <w:bCs/>
        </w:rPr>
      </w:pPr>
      <w:r w:rsidRPr="001C5CCD">
        <w:rPr>
          <w:rFonts w:ascii="Arial" w:hAnsi="Arial" w:cs="Arial"/>
          <w:b/>
          <w:bCs/>
        </w:rPr>
        <w:t>Szpital Wojewódzki w Poznaniu</w:t>
      </w:r>
    </w:p>
    <w:p w14:paraId="679D935E" w14:textId="77777777" w:rsidR="00D64136" w:rsidRPr="00353FDC" w:rsidRDefault="001C5CCD" w:rsidP="00052B25">
      <w:pPr>
        <w:ind w:right="3969"/>
        <w:rPr>
          <w:rFonts w:ascii="Arial" w:hAnsi="Arial" w:cs="Arial"/>
          <w:b/>
          <w:bCs/>
        </w:rPr>
      </w:pPr>
      <w:r w:rsidRPr="001C5CCD">
        <w:rPr>
          <w:rFonts w:ascii="Arial" w:hAnsi="Arial" w:cs="Arial"/>
          <w:b/>
          <w:bCs/>
        </w:rPr>
        <w:t>Dział Zamówień Publicznych</w:t>
      </w:r>
    </w:p>
    <w:p w14:paraId="232B6E38" w14:textId="77777777" w:rsidR="00D64136" w:rsidRPr="00353FDC" w:rsidRDefault="001C5CCD" w:rsidP="00052B25">
      <w:pPr>
        <w:ind w:right="3969"/>
        <w:rPr>
          <w:rFonts w:ascii="Arial" w:hAnsi="Arial" w:cs="Arial"/>
        </w:rPr>
      </w:pPr>
      <w:r w:rsidRPr="001C5CCD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1C5CCD">
        <w:rPr>
          <w:rFonts w:ascii="Arial" w:hAnsi="Arial" w:cs="Arial"/>
        </w:rPr>
        <w:t>7/19</w:t>
      </w:r>
    </w:p>
    <w:p w14:paraId="5430117D" w14:textId="77777777" w:rsidR="00D64136" w:rsidRPr="00353FDC" w:rsidRDefault="001C5CCD" w:rsidP="00052B25">
      <w:pPr>
        <w:ind w:right="3969"/>
        <w:rPr>
          <w:rFonts w:ascii="Arial" w:hAnsi="Arial" w:cs="Arial"/>
        </w:rPr>
      </w:pPr>
      <w:r w:rsidRPr="001C5CCD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1C5CCD">
        <w:rPr>
          <w:rFonts w:ascii="Arial" w:hAnsi="Arial" w:cs="Arial"/>
        </w:rPr>
        <w:t>Poznań</w:t>
      </w:r>
    </w:p>
    <w:p w14:paraId="1195141F" w14:textId="77777777" w:rsidR="00052B25" w:rsidRDefault="00052B25" w:rsidP="00052B2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39AEAA3" w14:textId="3E3BA77C" w:rsidR="009F463B" w:rsidRDefault="009F463B" w:rsidP="00052B2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9284E4C" w14:textId="77777777" w:rsidR="00D64136" w:rsidRDefault="009F463B" w:rsidP="00052B25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A1C3398" w14:textId="77777777" w:rsidR="00052B25" w:rsidRPr="009F463B" w:rsidRDefault="00052B25" w:rsidP="00052B2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02718712" w14:textId="77777777" w:rsidTr="005E0D0A">
        <w:tc>
          <w:tcPr>
            <w:tcW w:w="10065" w:type="dxa"/>
            <w:shd w:val="clear" w:color="auto" w:fill="F2F2F2"/>
            <w:hideMark/>
          </w:tcPr>
          <w:p w14:paraId="3E2825A8" w14:textId="77777777" w:rsidR="00052B25" w:rsidRDefault="00052B25" w:rsidP="00052B2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</w:p>
          <w:p w14:paraId="2A50A6B5" w14:textId="4D187408" w:rsidR="00D64136" w:rsidRPr="00353FDC" w:rsidRDefault="00052B25" w:rsidP="00052B2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II </w:t>
            </w:r>
            <w:r w:rsidR="00D64136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D64136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82B9E06" w14:textId="77777777" w:rsidR="00D64136" w:rsidRDefault="00D64136" w:rsidP="00052B2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4EC05AAA" w14:textId="57DFE391" w:rsidR="00052B25" w:rsidRDefault="00052B25" w:rsidP="00052B2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zadań nr: 2,7,10,13,21,22,27,32,36,38,40</w:t>
            </w:r>
            <w:r w:rsidR="00300E4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,42.</w:t>
            </w:r>
          </w:p>
          <w:p w14:paraId="1D2B3E0C" w14:textId="77777777" w:rsidR="005F048E" w:rsidRDefault="005F048E" w:rsidP="00052B2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73183336" w14:textId="4CFFD2B9" w:rsidR="00D45F49" w:rsidRPr="00353FDC" w:rsidRDefault="00D45F49" w:rsidP="00052B2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5857791B" w14:textId="77777777" w:rsidR="00D64136" w:rsidRPr="00353FDC" w:rsidRDefault="00D64136" w:rsidP="00052B25">
      <w:pPr>
        <w:keepNext/>
        <w:outlineLvl w:val="0"/>
        <w:rPr>
          <w:rFonts w:ascii="Arial" w:hAnsi="Arial" w:cs="Arial"/>
          <w:b/>
        </w:rPr>
      </w:pPr>
    </w:p>
    <w:p w14:paraId="2ECDEA29" w14:textId="77777777" w:rsidR="00D64136" w:rsidRPr="00353FDC" w:rsidRDefault="00D64136" w:rsidP="00052B25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7AFC073F" w14:textId="77777777" w:rsidTr="005E0D0A">
        <w:tc>
          <w:tcPr>
            <w:tcW w:w="2269" w:type="dxa"/>
            <w:shd w:val="clear" w:color="auto" w:fill="auto"/>
          </w:tcPr>
          <w:p w14:paraId="2C9D0036" w14:textId="77777777" w:rsidR="00D64136" w:rsidRPr="00353FDC" w:rsidRDefault="00D64136" w:rsidP="00052B2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1DDEE0" w14:textId="77777777" w:rsidR="00D64136" w:rsidRPr="00353FDC" w:rsidRDefault="001C5CCD" w:rsidP="00052B2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Dostawa produktów leczniczych do Szpitala Wojewódzkiego w Poznaniu - część 2</w:t>
            </w:r>
          </w:p>
        </w:tc>
      </w:tr>
      <w:tr w:rsidR="001C5CCD" w:rsidRPr="00353FDC" w14:paraId="383EBE94" w14:textId="77777777" w:rsidTr="009D08C6">
        <w:tc>
          <w:tcPr>
            <w:tcW w:w="2269" w:type="dxa"/>
            <w:shd w:val="clear" w:color="auto" w:fill="auto"/>
          </w:tcPr>
          <w:p w14:paraId="31AEEDDB" w14:textId="77777777" w:rsidR="001C5CCD" w:rsidRPr="00353FDC" w:rsidRDefault="001C5CCD" w:rsidP="00052B2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E7A8AD" w14:textId="77777777" w:rsidR="001C5CCD" w:rsidRPr="00353FDC" w:rsidRDefault="001C5CCD" w:rsidP="00052B2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SZW/DZP/131/2023</w:t>
            </w:r>
          </w:p>
        </w:tc>
      </w:tr>
    </w:tbl>
    <w:p w14:paraId="5A22036A" w14:textId="77777777" w:rsidR="00D64136" w:rsidRPr="00E1738E" w:rsidRDefault="00D64136" w:rsidP="00052B2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6D96971" w14:textId="30568740" w:rsidR="00D64136" w:rsidRDefault="00D64136" w:rsidP="00052B25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1C5CCD" w:rsidRPr="001C5CCD">
        <w:rPr>
          <w:rFonts w:ascii="Arial" w:hAnsi="Arial" w:cs="Arial"/>
          <w:b/>
        </w:rPr>
        <w:t>Szpital Wojewódzki w Poznaniu</w:t>
      </w:r>
      <w:r w:rsidR="007D057E">
        <w:rPr>
          <w:rFonts w:ascii="Arial" w:hAnsi="Arial" w:cs="Arial"/>
          <w:b/>
        </w:rPr>
        <w:t xml:space="preserve">, </w:t>
      </w:r>
      <w:r w:rsidR="001C5CCD" w:rsidRPr="001C5CCD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C5CCD" w:rsidRPr="001C5CCD">
        <w:rPr>
          <w:rFonts w:ascii="Arial" w:hAnsi="Arial" w:cs="Arial"/>
        </w:rPr>
        <w:t>(</w:t>
      </w:r>
      <w:proofErr w:type="spellStart"/>
      <w:r w:rsidR="001C5CCD" w:rsidRPr="001C5CCD">
        <w:rPr>
          <w:rFonts w:ascii="Arial" w:hAnsi="Arial" w:cs="Arial"/>
        </w:rPr>
        <w:t>t.j</w:t>
      </w:r>
      <w:proofErr w:type="spellEnd"/>
      <w:r w:rsidR="001C5CCD" w:rsidRPr="001C5CCD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6EDEA0C2" w14:textId="77777777" w:rsidR="00471AFB" w:rsidRDefault="00471AFB" w:rsidP="00052B25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C5CCD" w14:paraId="02E06F19" w14:textId="77777777" w:rsidTr="009D08C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916D0" w14:textId="77777777" w:rsidR="001C5CCD" w:rsidRPr="00F245C5" w:rsidRDefault="001C5CCD" w:rsidP="00052B25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C5CC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5CCD">
              <w:rPr>
                <w:rFonts w:ascii="Arial" w:hAnsi="Arial" w:cs="Arial"/>
              </w:rPr>
              <w:t>Zadanie nr 2</w:t>
            </w:r>
          </w:p>
          <w:p w14:paraId="0FFD2340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/>
              </w:rPr>
            </w:pPr>
            <w:r w:rsidRPr="001C5CCD">
              <w:rPr>
                <w:rFonts w:ascii="Arial" w:hAnsi="Arial" w:cs="Arial"/>
                <w:b/>
              </w:rPr>
              <w:t>Farmacol Logistyka Sp. z o.o.</w:t>
            </w:r>
          </w:p>
          <w:p w14:paraId="7D3E011F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EBE0F47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Katowice</w:t>
            </w:r>
          </w:p>
          <w:p w14:paraId="6C5CEAEF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5CCD">
              <w:rPr>
                <w:rFonts w:ascii="Arial" w:hAnsi="Arial" w:cs="Arial"/>
                <w:b/>
              </w:rPr>
              <w:t>5 826.60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3ADD25A" w14:textId="77777777" w:rsidR="001C5CCD" w:rsidRPr="00F245C5" w:rsidRDefault="001C5CCD" w:rsidP="00052B2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E6BA686" w14:textId="77777777" w:rsidR="001C5CCD" w:rsidRPr="00F245C5" w:rsidRDefault="001C5CCD" w:rsidP="00052B2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C5CC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C5CCD" w14:paraId="18CCFC5A" w14:textId="77777777" w:rsidTr="009D08C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28DD7" w14:textId="77777777" w:rsidR="001C5CCD" w:rsidRPr="00F245C5" w:rsidRDefault="001C5CCD" w:rsidP="00052B25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C5CCD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5CCD">
              <w:rPr>
                <w:rFonts w:ascii="Arial" w:hAnsi="Arial" w:cs="Arial"/>
              </w:rPr>
              <w:t>Zadanie nr 13</w:t>
            </w:r>
          </w:p>
          <w:p w14:paraId="30484C25" w14:textId="03B13B42" w:rsidR="001C5CCD" w:rsidRPr="00F245C5" w:rsidRDefault="001C5CCD" w:rsidP="00052B25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C5CCD">
              <w:rPr>
                <w:rFonts w:ascii="Arial" w:hAnsi="Arial" w:cs="Arial"/>
                <w:b/>
              </w:rPr>
              <w:t>Salus</w:t>
            </w:r>
            <w:proofErr w:type="spellEnd"/>
            <w:r w:rsidRPr="001C5CCD">
              <w:rPr>
                <w:rFonts w:ascii="Arial" w:hAnsi="Arial" w:cs="Arial"/>
                <w:b/>
              </w:rPr>
              <w:t xml:space="preserve"> International Sp. z o.o. </w:t>
            </w:r>
          </w:p>
          <w:p w14:paraId="609DF584" w14:textId="1B37CB37" w:rsidR="001C5CCD" w:rsidRPr="00F245C5" w:rsidRDefault="008614E0" w:rsidP="00052B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Gen. Kazimierza Pułaskiego 9</w:t>
            </w:r>
          </w:p>
          <w:p w14:paraId="26E0AD22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Katowice</w:t>
            </w:r>
          </w:p>
          <w:p w14:paraId="145EC593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5CCD">
              <w:rPr>
                <w:rFonts w:ascii="Arial" w:hAnsi="Arial" w:cs="Arial"/>
                <w:b/>
              </w:rPr>
              <w:t>263.08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2CE522D" w14:textId="77777777" w:rsidR="001C5CCD" w:rsidRPr="00F245C5" w:rsidRDefault="001C5CCD" w:rsidP="00052B2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0333D8D" w14:textId="7D14FEE6" w:rsidR="001C5CCD" w:rsidRPr="001C5CCD" w:rsidRDefault="00471AFB" w:rsidP="00052B2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1C5CC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C5CCD" w14:paraId="508E2CA0" w14:textId="77777777" w:rsidTr="009D08C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5FCC9" w14:textId="77777777" w:rsidR="001C5CCD" w:rsidRPr="00F245C5" w:rsidRDefault="001C5CCD" w:rsidP="00052B25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C5CCD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5CCD">
              <w:rPr>
                <w:rFonts w:ascii="Arial" w:hAnsi="Arial" w:cs="Arial"/>
              </w:rPr>
              <w:t>Zadanie nr 21</w:t>
            </w:r>
          </w:p>
          <w:p w14:paraId="72AF8BFA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/>
              </w:rPr>
            </w:pPr>
            <w:r w:rsidRPr="001C5CCD">
              <w:rPr>
                <w:rFonts w:ascii="Arial" w:hAnsi="Arial" w:cs="Arial"/>
                <w:b/>
              </w:rPr>
              <w:t>Centrala Farmaceutyczna Cefarm SA</w:t>
            </w:r>
          </w:p>
          <w:p w14:paraId="5399E84F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2720D84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Warszawa</w:t>
            </w:r>
          </w:p>
          <w:p w14:paraId="7C7D7397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5CCD">
              <w:rPr>
                <w:rFonts w:ascii="Arial" w:hAnsi="Arial" w:cs="Arial"/>
                <w:b/>
              </w:rPr>
              <w:t>76 270.30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C8649C" w14:textId="77777777" w:rsidR="001C5CCD" w:rsidRPr="00F245C5" w:rsidRDefault="001C5CCD" w:rsidP="00052B2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9C89F25" w14:textId="77777777" w:rsidR="001C5CCD" w:rsidRPr="00F245C5" w:rsidRDefault="001C5CCD" w:rsidP="00052B2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C5CC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C5CCD" w14:paraId="168A0442" w14:textId="77777777" w:rsidTr="009D08C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DC53" w14:textId="77777777" w:rsidR="001C5CCD" w:rsidRPr="00F245C5" w:rsidRDefault="001C5CCD" w:rsidP="00052B25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5CCD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5CCD">
              <w:rPr>
                <w:rFonts w:ascii="Arial" w:hAnsi="Arial" w:cs="Arial"/>
              </w:rPr>
              <w:t>Zadanie nr 22</w:t>
            </w:r>
          </w:p>
          <w:p w14:paraId="7ADB530F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/>
              </w:rPr>
            </w:pPr>
            <w:r w:rsidRPr="001C5CCD">
              <w:rPr>
                <w:rFonts w:ascii="Arial" w:hAnsi="Arial" w:cs="Arial"/>
                <w:b/>
              </w:rPr>
              <w:t>Farmacol Logistyka Sp. z o.o.</w:t>
            </w:r>
          </w:p>
          <w:p w14:paraId="4B0E70D7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40BD4D5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Katowice</w:t>
            </w:r>
          </w:p>
          <w:p w14:paraId="54F091FF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5CCD">
              <w:rPr>
                <w:rFonts w:ascii="Arial" w:hAnsi="Arial" w:cs="Arial"/>
                <w:b/>
              </w:rPr>
              <w:t>28 544.30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C1DBA55" w14:textId="77777777" w:rsidR="001C5CCD" w:rsidRPr="00F245C5" w:rsidRDefault="001C5CCD" w:rsidP="00052B2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B82086D" w14:textId="77777777" w:rsidR="001C5CCD" w:rsidRPr="00F245C5" w:rsidRDefault="001C5CCD" w:rsidP="00052B2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C5CC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C5CCD" w14:paraId="3B375255" w14:textId="77777777" w:rsidTr="009D08C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67FA5" w14:textId="77777777" w:rsidR="001C5CCD" w:rsidRPr="00F245C5" w:rsidRDefault="001C5CCD" w:rsidP="00052B25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C5CCD">
              <w:rPr>
                <w:rFonts w:ascii="Arial" w:hAnsi="Arial" w:cs="Arial"/>
                <w:b/>
                <w:bCs/>
              </w:rPr>
              <w:t>32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5CCD">
              <w:rPr>
                <w:rFonts w:ascii="Arial" w:hAnsi="Arial" w:cs="Arial"/>
              </w:rPr>
              <w:t>Zadanie nr 32</w:t>
            </w:r>
          </w:p>
          <w:p w14:paraId="457BAF4A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/>
              </w:rPr>
            </w:pPr>
            <w:r w:rsidRPr="001C5CCD">
              <w:rPr>
                <w:rFonts w:ascii="Arial" w:hAnsi="Arial" w:cs="Arial"/>
                <w:b/>
              </w:rPr>
              <w:t>ASCLEPIOS S.A.</w:t>
            </w:r>
          </w:p>
          <w:p w14:paraId="35007543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1C5CCD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D9F5AD6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Wrocław</w:t>
            </w:r>
          </w:p>
          <w:p w14:paraId="156CB93C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5CCD">
              <w:rPr>
                <w:rFonts w:ascii="Arial" w:hAnsi="Arial" w:cs="Arial"/>
                <w:b/>
              </w:rPr>
              <w:t>12 992.30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70ADF15" w14:textId="77777777" w:rsidR="001C5CCD" w:rsidRPr="00F245C5" w:rsidRDefault="001C5CCD" w:rsidP="00052B2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1CE984" w14:textId="3FB465EF" w:rsidR="001C5CCD" w:rsidRPr="001C5CCD" w:rsidRDefault="00471AFB" w:rsidP="00052B2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1C5CC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C5CCD" w14:paraId="0B11CB44" w14:textId="77777777" w:rsidTr="009D08C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612F1" w14:textId="77777777" w:rsidR="001C5CCD" w:rsidRPr="00F245C5" w:rsidRDefault="001C5CCD" w:rsidP="00052B25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C5CCD">
              <w:rPr>
                <w:rFonts w:ascii="Arial" w:hAnsi="Arial" w:cs="Arial"/>
                <w:b/>
                <w:bCs/>
              </w:rPr>
              <w:t>36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5CCD">
              <w:rPr>
                <w:rFonts w:ascii="Arial" w:hAnsi="Arial" w:cs="Arial"/>
              </w:rPr>
              <w:t>Zadanie nr 36</w:t>
            </w:r>
          </w:p>
          <w:p w14:paraId="7FF19A30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/>
              </w:rPr>
            </w:pPr>
            <w:r w:rsidRPr="001C5CCD">
              <w:rPr>
                <w:rFonts w:ascii="Arial" w:hAnsi="Arial" w:cs="Arial"/>
                <w:b/>
              </w:rPr>
              <w:t>Farmacol Logistyka Sp. z o.o.</w:t>
            </w:r>
          </w:p>
          <w:p w14:paraId="72B52057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9A6A204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Katowice</w:t>
            </w:r>
          </w:p>
          <w:p w14:paraId="78A24965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5CCD">
              <w:rPr>
                <w:rFonts w:ascii="Arial" w:hAnsi="Arial" w:cs="Arial"/>
                <w:b/>
              </w:rPr>
              <w:t>218 566.82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E68EA6" w14:textId="77777777" w:rsidR="001C5CCD" w:rsidRPr="00F245C5" w:rsidRDefault="001C5CCD" w:rsidP="00052B2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BFB1999" w14:textId="77777777" w:rsidR="001C5CCD" w:rsidRPr="00F245C5" w:rsidRDefault="001C5CCD" w:rsidP="00052B2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C5CC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C5CCD" w14:paraId="187D2659" w14:textId="77777777" w:rsidTr="009D08C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D2C8A" w14:textId="77777777" w:rsidR="001C5CCD" w:rsidRPr="00F245C5" w:rsidRDefault="001C5CCD" w:rsidP="00052B25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C5CCD">
              <w:rPr>
                <w:rFonts w:ascii="Arial" w:hAnsi="Arial" w:cs="Arial"/>
                <w:b/>
                <w:bCs/>
              </w:rPr>
              <w:t>38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5CCD">
              <w:rPr>
                <w:rFonts w:ascii="Arial" w:hAnsi="Arial" w:cs="Arial"/>
              </w:rPr>
              <w:t>Zadanie nr 38</w:t>
            </w:r>
          </w:p>
          <w:p w14:paraId="5E6298BA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C5CCD">
              <w:rPr>
                <w:rFonts w:ascii="Arial" w:hAnsi="Arial" w:cs="Arial"/>
                <w:b/>
              </w:rPr>
              <w:t>Fresenius</w:t>
            </w:r>
            <w:proofErr w:type="spellEnd"/>
            <w:r w:rsidRPr="001C5C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C5CCD">
              <w:rPr>
                <w:rFonts w:ascii="Arial" w:hAnsi="Arial" w:cs="Arial"/>
                <w:b/>
              </w:rPr>
              <w:t>Kabi</w:t>
            </w:r>
            <w:proofErr w:type="spellEnd"/>
            <w:r w:rsidRPr="001C5CCD">
              <w:rPr>
                <w:rFonts w:ascii="Arial" w:hAnsi="Arial" w:cs="Arial"/>
                <w:b/>
              </w:rPr>
              <w:t xml:space="preserve"> Polska Sp.  z o.o.</w:t>
            </w:r>
          </w:p>
          <w:p w14:paraId="0789F54F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2949417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Warszawa</w:t>
            </w:r>
          </w:p>
          <w:p w14:paraId="29021FA2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5CCD">
              <w:rPr>
                <w:rFonts w:ascii="Arial" w:hAnsi="Arial" w:cs="Arial"/>
                <w:b/>
              </w:rPr>
              <w:t>24 710.40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1844532" w14:textId="77777777" w:rsidR="001C5CCD" w:rsidRPr="00F245C5" w:rsidRDefault="001C5CCD" w:rsidP="00052B2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A5F639B" w14:textId="77777777" w:rsidR="001C5CCD" w:rsidRPr="00F245C5" w:rsidRDefault="001C5CCD" w:rsidP="00052B2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C5CC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C5CCD" w14:paraId="4F8DF257" w14:textId="77777777" w:rsidTr="009D08C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46CF" w14:textId="77777777" w:rsidR="001C5CCD" w:rsidRPr="00F245C5" w:rsidRDefault="001C5CCD" w:rsidP="00052B25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C5CCD">
              <w:rPr>
                <w:rFonts w:ascii="Arial" w:hAnsi="Arial" w:cs="Arial"/>
                <w:b/>
                <w:bCs/>
              </w:rPr>
              <w:t>40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5CCD">
              <w:rPr>
                <w:rFonts w:ascii="Arial" w:hAnsi="Arial" w:cs="Arial"/>
              </w:rPr>
              <w:t>Zadanie nr 40</w:t>
            </w:r>
          </w:p>
          <w:p w14:paraId="5880BE70" w14:textId="77777777" w:rsidR="008614E0" w:rsidRPr="00F245C5" w:rsidRDefault="008614E0" w:rsidP="008614E0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C5CCD">
              <w:rPr>
                <w:rFonts w:ascii="Arial" w:hAnsi="Arial" w:cs="Arial"/>
                <w:b/>
              </w:rPr>
              <w:t>Salus</w:t>
            </w:r>
            <w:proofErr w:type="spellEnd"/>
            <w:r w:rsidRPr="001C5CCD">
              <w:rPr>
                <w:rFonts w:ascii="Arial" w:hAnsi="Arial" w:cs="Arial"/>
                <w:b/>
              </w:rPr>
              <w:t xml:space="preserve"> International Sp. z o.o. </w:t>
            </w:r>
          </w:p>
          <w:p w14:paraId="5E16B304" w14:textId="77777777" w:rsidR="008614E0" w:rsidRPr="00F245C5" w:rsidRDefault="008614E0" w:rsidP="008614E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Gen. Kazimierza Pułaskiego 9</w:t>
            </w:r>
          </w:p>
          <w:p w14:paraId="49CF78BC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1C5CCD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5CCD">
              <w:rPr>
                <w:rFonts w:ascii="Arial" w:hAnsi="Arial" w:cs="Arial"/>
                <w:bCs/>
              </w:rPr>
              <w:t>Katowice</w:t>
            </w:r>
          </w:p>
          <w:p w14:paraId="37578F60" w14:textId="77777777" w:rsidR="001C5CCD" w:rsidRPr="00F245C5" w:rsidRDefault="001C5CCD" w:rsidP="00052B2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5CCD">
              <w:rPr>
                <w:rFonts w:ascii="Arial" w:hAnsi="Arial" w:cs="Arial"/>
                <w:b/>
              </w:rPr>
              <w:t>13 942.25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5242FDD" w14:textId="77777777" w:rsidR="001C5CCD" w:rsidRPr="00F245C5" w:rsidRDefault="001C5CCD" w:rsidP="00052B2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4D10E5" w14:textId="6AAA25F4" w:rsidR="001C5CCD" w:rsidRPr="001C5CCD" w:rsidRDefault="00471AFB" w:rsidP="00052B2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1C5CC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E543A34" w14:textId="77777777" w:rsidR="00471AFB" w:rsidRDefault="00471AFB" w:rsidP="00052B25">
      <w:pPr>
        <w:jc w:val="both"/>
        <w:rPr>
          <w:rFonts w:ascii="Arial" w:hAnsi="Arial" w:cs="Arial"/>
          <w:b/>
          <w:bCs/>
          <w:color w:val="000000"/>
        </w:rPr>
      </w:pPr>
    </w:p>
    <w:p w14:paraId="385CD58A" w14:textId="1C7EFA47" w:rsidR="00D64136" w:rsidRDefault="00D64136" w:rsidP="00052B2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559"/>
      </w:tblGrid>
      <w:tr w:rsidR="00D64136" w14:paraId="67AE2B5E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78F230" w14:textId="77777777" w:rsidR="00D64136" w:rsidRPr="00F245C5" w:rsidRDefault="00D64136" w:rsidP="00052B2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EFFA39" w14:textId="77777777" w:rsidR="00D64136" w:rsidRPr="00F245C5" w:rsidRDefault="00D64136" w:rsidP="00052B2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5F2DED" w14:textId="77777777" w:rsidR="00D64136" w:rsidRPr="00F245C5" w:rsidRDefault="00D64136" w:rsidP="00052B2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71D967" w14:textId="77777777" w:rsidR="00D64136" w:rsidRPr="00F245C5" w:rsidRDefault="00D64136" w:rsidP="00052B2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C5CCD" w14:paraId="491134F4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767A2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FA191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FE63135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CFAB013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46465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417901" w14:textId="0057E1F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C0CBA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5CCD" w14:paraId="1439B6A6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585F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00549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1A479405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470636C4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A8973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6FEAD3" w14:textId="12F88D89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- 93.70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7086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93,70</w:t>
            </w:r>
          </w:p>
        </w:tc>
      </w:tr>
      <w:tr w:rsidR="001C5CCD" w14:paraId="4F9CBDA7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CDB21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57291" w14:textId="06C7B4E4" w:rsidR="008614E0" w:rsidRPr="00F245C5" w:rsidRDefault="001C5CCD" w:rsidP="008614E0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6948DA9F" w14:textId="77777777" w:rsidR="008614E0" w:rsidRPr="00F245C5" w:rsidRDefault="008614E0" w:rsidP="008614E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Gen. Kazimierza Pułaskiego 9</w:t>
            </w:r>
          </w:p>
          <w:p w14:paraId="3399B192" w14:textId="2AF7FD93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7BADD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3DFA18" w14:textId="182B79AE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02C35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5CCD" w14:paraId="1B4C2638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F7A8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7B941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3D1AC88E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478CD68A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lastRenderedPageBreak/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EF14B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0F35A4" w14:textId="1D347B6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8F52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5CCD" w14:paraId="37CD0F40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2E0B9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03C2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1920E832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E787AEA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5FDC0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10380E" w14:textId="3F0E7472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- 97.34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32AC7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97,34</w:t>
            </w:r>
          </w:p>
        </w:tc>
      </w:tr>
      <w:tr w:rsidR="001C5CCD" w14:paraId="4261845C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EE6F0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E531D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54755C8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CB28FC2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23F2E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41BE80" w14:textId="0D581B0B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5F0BE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5CCD" w14:paraId="140B9F00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A75F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BB36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4A6EB5F9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1447E382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2D6A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EFA1BC" w14:textId="3C9BFF62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- 99.48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62EB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99,48</w:t>
            </w:r>
          </w:p>
        </w:tc>
      </w:tr>
      <w:tr w:rsidR="001C5CCD" w14:paraId="0EBFC886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7D5F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3430E" w14:textId="7B395505" w:rsidR="008614E0" w:rsidRPr="00F245C5" w:rsidRDefault="001C5CCD" w:rsidP="008614E0">
            <w:pPr>
              <w:rPr>
                <w:rFonts w:ascii="Arial" w:hAnsi="Arial" w:cs="Arial"/>
                <w:b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7EE03AB6" w14:textId="77777777" w:rsidR="008614E0" w:rsidRPr="00F245C5" w:rsidRDefault="008614E0" w:rsidP="008614E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Gen. Kazimierza Pułaskiego 9</w:t>
            </w:r>
          </w:p>
          <w:p w14:paraId="0914AEA4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BEEB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7C843E" w14:textId="225DCD0A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- 94.97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4758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94,97</w:t>
            </w:r>
          </w:p>
        </w:tc>
      </w:tr>
      <w:tr w:rsidR="001C5CCD" w14:paraId="5364EAE0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F2A45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991F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5EFFE13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2F2E125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7B8EA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B40270" w14:textId="7EBD9706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E4CCC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5CCD" w14:paraId="7F6BBB2C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7920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B416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6FBACAC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01C25EB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BB34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E75D46" w14:textId="04CCF5D6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- 91.88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2030D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91,88</w:t>
            </w:r>
          </w:p>
        </w:tc>
      </w:tr>
      <w:tr w:rsidR="001C5CCD" w14:paraId="24477FDF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82B0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95F1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7B172FFD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398FD6A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4C9D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3E92C3" w14:textId="1329E37F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- 89.40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3913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89,40</w:t>
            </w:r>
          </w:p>
        </w:tc>
      </w:tr>
      <w:tr w:rsidR="001C5CCD" w14:paraId="0E9E7342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14C20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57B7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27BFD7E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9B8A7D5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9181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0B8726" w14:textId="77490D99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- 88.59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7E85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88,59</w:t>
            </w:r>
          </w:p>
        </w:tc>
      </w:tr>
      <w:tr w:rsidR="001C5CCD" w14:paraId="1D543C6F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F6898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C5BDE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09D4CE2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D9B4FE4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42D41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54DD34" w14:textId="15760756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0C01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5CCD" w14:paraId="66596259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3F66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FF40F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952D2A4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967CCB3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2D519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24B0D0" w14:textId="43427D04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- 87.38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07D6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87,38</w:t>
            </w:r>
          </w:p>
        </w:tc>
      </w:tr>
      <w:tr w:rsidR="001C5CCD" w14:paraId="461CEB48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EE6B9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61C03" w14:textId="006A585A" w:rsidR="008614E0" w:rsidRPr="00F245C5" w:rsidRDefault="001C5CCD" w:rsidP="008614E0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0C0D860B" w14:textId="77777777" w:rsidR="008614E0" w:rsidRPr="00F245C5" w:rsidRDefault="008614E0" w:rsidP="008614E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Gen. Kazimierza Pułaskiego 9</w:t>
            </w:r>
          </w:p>
          <w:p w14:paraId="4590EBB7" w14:textId="7DDC1DA6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74E44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AF9848" w14:textId="788DBDCD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- 86.53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E2F6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86,53</w:t>
            </w:r>
          </w:p>
        </w:tc>
      </w:tr>
      <w:tr w:rsidR="001C5CCD" w14:paraId="1FABC300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02EB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E270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E9AC033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1CC3261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3A5D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B58284" w14:textId="345E1075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- 84.11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CBC2D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84,11</w:t>
            </w:r>
          </w:p>
        </w:tc>
      </w:tr>
      <w:tr w:rsidR="001C5CCD" w14:paraId="7C36E7D3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8768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B614B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BC06326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sz w:val="22"/>
                <w:szCs w:val="22"/>
              </w:rPr>
              <w:t>Szodsa</w:t>
            </w:r>
            <w:proofErr w:type="spellEnd"/>
            <w:r w:rsidRPr="001C5CCD">
              <w:rPr>
                <w:rFonts w:ascii="Arial" w:hAnsi="Arial" w:cs="Arial"/>
                <w:sz w:val="22"/>
                <w:szCs w:val="22"/>
              </w:rPr>
              <w:t xml:space="preserve"> Bydgoska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3EA867AC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0F4D9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9DF42B" w14:textId="7727637F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- 77.60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08CA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77,60</w:t>
            </w:r>
          </w:p>
        </w:tc>
      </w:tr>
      <w:tr w:rsidR="001C5CCD" w14:paraId="758EB542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87D91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5FD85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7AFB829F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1C5CCD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DCF0D85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785DD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465ACB" w14:textId="1FB4AE18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- 68.25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EF6B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68,25</w:t>
            </w:r>
          </w:p>
        </w:tc>
      </w:tr>
      <w:tr w:rsidR="001C5CCD" w14:paraId="5D688F3E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1B09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81D15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1A908F4A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36D5C97F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C14BE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9FEF25" w14:textId="19792138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62866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5CCD" w14:paraId="4176ECC5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3496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A2A04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47ADF41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8D38792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D3B2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04C668" w14:textId="0F436A40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- 89.55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C3982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89,55</w:t>
            </w:r>
          </w:p>
        </w:tc>
      </w:tr>
      <w:tr w:rsidR="001C5CCD" w14:paraId="115E2305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6126B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D45FA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2BD236A7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A876C4D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181A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529252" w14:textId="4E914071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- 81.60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45784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81,60</w:t>
            </w:r>
          </w:p>
        </w:tc>
      </w:tr>
      <w:tr w:rsidR="001C5CCD" w14:paraId="5523DB66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35E7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lastRenderedPageBreak/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DCE0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D483DCF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778367E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0C6A4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CF6933" w14:textId="72826DF2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- 80.82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392CE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80,82</w:t>
            </w:r>
          </w:p>
        </w:tc>
      </w:tr>
      <w:tr w:rsidR="001C5CCD" w14:paraId="2CA77139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4CDD7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99FA0" w14:textId="77777777" w:rsidR="001C5CCD" w:rsidRPr="007D7932" w:rsidRDefault="001C5CCD" w:rsidP="00052B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40ED93E4" w14:textId="77777777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54F78B4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4287F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67A4B" w14:textId="2A37C603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- 79.29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E4E1D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79,29</w:t>
            </w:r>
          </w:p>
        </w:tc>
      </w:tr>
      <w:tr w:rsidR="001C5CCD" w14:paraId="414B34A0" w14:textId="77777777" w:rsidTr="00471A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858D2" w14:textId="77777777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5CCD">
              <w:rPr>
                <w:rFonts w:ascii="Arial" w:hAnsi="Arial" w:cs="Arial"/>
                <w:sz w:val="22"/>
                <w:szCs w:val="22"/>
              </w:rPr>
              <w:t>Zadanie nr 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CE473" w14:textId="77777777" w:rsidR="008614E0" w:rsidRDefault="001C5CCD" w:rsidP="008614E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C5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721DFBFC" w14:textId="06B8DDAD" w:rsidR="008614E0" w:rsidRPr="00F245C5" w:rsidRDefault="008614E0" w:rsidP="008614E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Gen. Kazimierza Pułaskiego 9</w:t>
            </w:r>
          </w:p>
          <w:p w14:paraId="78B107B3" w14:textId="0358F4ED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CC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1239" w14:textId="77777777" w:rsidR="00471AFB" w:rsidRDefault="00471AFB" w:rsidP="00052B2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815025" w14:textId="32BCFC84" w:rsidR="001C5CCD" w:rsidRPr="007D7932" w:rsidRDefault="001C5CCD" w:rsidP="00052B2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677F" w14:textId="77777777" w:rsidR="001C5CCD" w:rsidRPr="007D7932" w:rsidRDefault="001C5CCD" w:rsidP="00052B2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5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3EF2F5B" w14:textId="77777777" w:rsidR="00D64136" w:rsidRDefault="00D64136" w:rsidP="00052B25">
      <w:pPr>
        <w:jc w:val="both"/>
        <w:rPr>
          <w:rFonts w:ascii="Arial" w:hAnsi="Arial" w:cs="Arial"/>
          <w:color w:val="000000"/>
        </w:rPr>
      </w:pPr>
    </w:p>
    <w:p w14:paraId="09F855FB" w14:textId="77777777" w:rsidR="00D64136" w:rsidRDefault="00D64136" w:rsidP="00052B25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423D033D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7074033" w14:textId="77777777" w:rsidR="00D64136" w:rsidRPr="007D7932" w:rsidRDefault="00D64136" w:rsidP="00052B2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C3698FB" w14:textId="77777777" w:rsidR="00D64136" w:rsidRPr="007D7932" w:rsidRDefault="00D64136" w:rsidP="00052B2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5978E5B" w14:textId="77777777" w:rsidR="00D64136" w:rsidRPr="007D7932" w:rsidRDefault="00D64136" w:rsidP="00052B2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1C5CCD" w14:paraId="7203A0C6" w14:textId="77777777" w:rsidTr="004F794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50F73B" w14:textId="77777777" w:rsidR="001C5CCD" w:rsidRDefault="001C5CCD" w:rsidP="00052B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B20E42" w14:textId="551C2E8F" w:rsidR="004F7945" w:rsidRPr="007D7932" w:rsidRDefault="004F7945" w:rsidP="00052B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3B726D" w14:textId="33797221" w:rsidR="001C5CCD" w:rsidRPr="007D7932" w:rsidRDefault="001C5CCD" w:rsidP="00052B2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95EF20" w14:textId="1C66EC06" w:rsidR="001C5CCD" w:rsidRPr="007D7932" w:rsidRDefault="001C5CCD" w:rsidP="00052B2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A4507C" w14:textId="77777777" w:rsidR="00D64136" w:rsidRPr="00D64136" w:rsidRDefault="00D64136" w:rsidP="00052B25">
      <w:pPr>
        <w:jc w:val="both"/>
        <w:rPr>
          <w:rFonts w:ascii="Arial" w:hAnsi="Arial" w:cs="Arial"/>
          <w:color w:val="000000"/>
        </w:rPr>
      </w:pPr>
    </w:p>
    <w:p w14:paraId="3C920176" w14:textId="35516197" w:rsidR="004F7945" w:rsidRPr="009C1CF1" w:rsidRDefault="004F7945" w:rsidP="004F794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N</w:t>
      </w:r>
      <w:r w:rsidRPr="00CC4AAB">
        <w:rPr>
          <w:rFonts w:ascii="Arial" w:hAnsi="Arial" w:cs="Arial"/>
        </w:rPr>
        <w:t xml:space="preserve">a podstawie art. 255 pkt. 3 – </w:t>
      </w:r>
      <w:r w:rsidRPr="00CC4AAB">
        <w:rPr>
          <w:rFonts w:ascii="Arial" w:hAnsi="Arial" w:cs="Arial"/>
          <w:b/>
          <w:u w:val="single"/>
        </w:rPr>
        <w:t xml:space="preserve">unieważnia zadanie nr: </w:t>
      </w:r>
      <w:r>
        <w:rPr>
          <w:rFonts w:ascii="Arial" w:hAnsi="Arial" w:cs="Arial"/>
          <w:b/>
          <w:u w:val="single"/>
        </w:rPr>
        <w:t>7, 10, 27</w:t>
      </w:r>
      <w:r w:rsidRPr="00CC4AAB">
        <w:rPr>
          <w:rFonts w:ascii="Arial" w:hAnsi="Arial" w:cs="Arial"/>
          <w:bCs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26D7B6F1" w14:textId="77777777" w:rsidR="004F7945" w:rsidRDefault="004F7945" w:rsidP="00052B25">
      <w:pPr>
        <w:jc w:val="both"/>
        <w:rPr>
          <w:rFonts w:ascii="Arial" w:hAnsi="Arial" w:cs="Arial"/>
          <w:b/>
          <w:bCs/>
        </w:rPr>
      </w:pPr>
    </w:p>
    <w:p w14:paraId="6B3DF686" w14:textId="0BD23D9A" w:rsidR="00300E4A" w:rsidRPr="00F245C5" w:rsidRDefault="00300E4A" w:rsidP="00300E4A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 w:rsidRPr="00300E4A">
        <w:rPr>
          <w:rFonts w:ascii="Arial" w:hAnsi="Arial" w:cs="Arial"/>
        </w:rPr>
        <w:t xml:space="preserve">Ponadto, firma </w:t>
      </w:r>
      <w:proofErr w:type="spellStart"/>
      <w:r>
        <w:rPr>
          <w:rFonts w:ascii="Arial" w:hAnsi="Arial" w:cs="Arial"/>
        </w:rPr>
        <w:t>Aclepios</w:t>
      </w:r>
      <w:proofErr w:type="spellEnd"/>
      <w:r>
        <w:rPr>
          <w:rFonts w:ascii="Arial" w:hAnsi="Arial" w:cs="Arial"/>
        </w:rPr>
        <w:t xml:space="preserve"> SA z siedzibą w Warszawie odstąpiła od podpisania umowy w zadaniu nr 42. </w:t>
      </w:r>
      <w:r>
        <w:rPr>
          <w:rFonts w:ascii="Arial" w:hAnsi="Arial" w:cs="Arial"/>
        </w:rPr>
        <w:t>Kolejną spełniającą wymagania formalno-prawne ofertą jest:</w:t>
      </w:r>
      <w:r>
        <w:rPr>
          <w:rFonts w:ascii="Arial" w:hAnsi="Arial" w:cs="Arial"/>
        </w:rPr>
        <w:t xml:space="preserve"> </w:t>
      </w:r>
      <w:proofErr w:type="spellStart"/>
      <w:r w:rsidRPr="00480D5C">
        <w:rPr>
          <w:rFonts w:ascii="Arial" w:hAnsi="Arial" w:cs="Arial"/>
          <w:b/>
          <w:bCs/>
          <w:sz w:val="22"/>
          <w:szCs w:val="22"/>
        </w:rPr>
        <w:t>Fresenius</w:t>
      </w:r>
      <w:proofErr w:type="spellEnd"/>
      <w:r w:rsidRPr="00480D5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80D5C">
        <w:rPr>
          <w:rFonts w:ascii="Arial" w:hAnsi="Arial" w:cs="Arial"/>
          <w:b/>
          <w:bCs/>
          <w:sz w:val="22"/>
          <w:szCs w:val="22"/>
        </w:rPr>
        <w:t>Kabi</w:t>
      </w:r>
      <w:proofErr w:type="spellEnd"/>
      <w:r w:rsidRPr="00480D5C">
        <w:rPr>
          <w:rFonts w:ascii="Arial" w:hAnsi="Arial" w:cs="Arial"/>
          <w:b/>
          <w:bCs/>
          <w:sz w:val="22"/>
          <w:szCs w:val="22"/>
        </w:rPr>
        <w:t xml:space="preserve"> Polska Sp.  z o.o.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300E4A">
        <w:rPr>
          <w:rFonts w:ascii="Arial" w:hAnsi="Arial" w:cs="Arial"/>
          <w:sz w:val="22"/>
          <w:szCs w:val="22"/>
        </w:rPr>
        <w:t>z siedzibą w Warszawie</w:t>
      </w:r>
      <w:r>
        <w:rPr>
          <w:rFonts w:ascii="Arial" w:hAnsi="Arial" w:cs="Arial"/>
          <w:sz w:val="22"/>
          <w:szCs w:val="22"/>
        </w:rPr>
        <w:t xml:space="preserve"> </w:t>
      </w:r>
      <w:r w:rsidRPr="00F245C5">
        <w:rPr>
          <w:rFonts w:ascii="Arial" w:hAnsi="Arial" w:cs="Arial"/>
        </w:rPr>
        <w:t xml:space="preserve">za cenę wykonania przedmiotu </w:t>
      </w:r>
      <w:r w:rsidRPr="0026172A">
        <w:rPr>
          <w:rFonts w:ascii="Arial" w:hAnsi="Arial" w:cs="Arial"/>
        </w:rPr>
        <w:t xml:space="preserve">zamówienia w wysokości </w:t>
      </w:r>
      <w:r w:rsidRPr="0026172A">
        <w:rPr>
          <w:rFonts w:ascii="Arial" w:hAnsi="Arial" w:cs="Arial"/>
          <w:b/>
        </w:rPr>
        <w:t>89</w:t>
      </w:r>
      <w:r>
        <w:rPr>
          <w:rFonts w:ascii="Arial" w:hAnsi="Arial" w:cs="Arial"/>
          <w:b/>
        </w:rPr>
        <w:t> </w:t>
      </w:r>
      <w:r w:rsidRPr="0026172A"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>6,80</w:t>
      </w:r>
      <w:r w:rsidRPr="0026172A">
        <w:rPr>
          <w:rFonts w:ascii="Arial" w:hAnsi="Arial" w:cs="Arial"/>
          <w:b/>
        </w:rPr>
        <w:t xml:space="preserve"> zł</w:t>
      </w:r>
      <w:r w:rsidRPr="0026172A">
        <w:rPr>
          <w:rFonts w:ascii="Arial" w:hAnsi="Arial" w:cs="Arial"/>
        </w:rPr>
        <w:t xml:space="preserve"> </w:t>
      </w:r>
      <w:r w:rsidRPr="0026172A">
        <w:rPr>
          <w:rFonts w:ascii="Arial" w:hAnsi="Arial" w:cs="Arial"/>
          <w:b/>
          <w:bCs/>
        </w:rPr>
        <w:t>brutto</w:t>
      </w:r>
      <w:r w:rsidRPr="0026172A">
        <w:rPr>
          <w:rFonts w:ascii="Arial" w:hAnsi="Arial" w:cs="Arial"/>
          <w:bCs/>
        </w:rPr>
        <w:t>.</w:t>
      </w:r>
    </w:p>
    <w:p w14:paraId="36C7D25B" w14:textId="43275C1B" w:rsidR="00300E4A" w:rsidRPr="00300E4A" w:rsidRDefault="00300E4A" w:rsidP="00052B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4B085C8" w14:textId="6173E93E" w:rsidR="009F0E5C" w:rsidRPr="00D64136" w:rsidRDefault="00D64136" w:rsidP="00052B25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7309103C" w14:textId="77777777" w:rsidR="00F960D7" w:rsidRPr="00D64136" w:rsidRDefault="00A029B8" w:rsidP="00052B25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1C5CCD" w:rsidRPr="00D64136">
        <w:rPr>
          <w:rFonts w:ascii="Arial" w:hAnsi="Arial" w:cs="Arial"/>
        </w:rPr>
        <w:t>nie krótszym niż 10 dni od dnia przesłania niniejsze</w:t>
      </w:r>
      <w:r w:rsidR="001C5CCD">
        <w:rPr>
          <w:rFonts w:ascii="Arial" w:hAnsi="Arial" w:cs="Arial"/>
        </w:rPr>
        <w:t>j</w:t>
      </w:r>
      <w:r w:rsidR="001C5CCD" w:rsidRPr="00D64136">
        <w:rPr>
          <w:rFonts w:ascii="Arial" w:hAnsi="Arial" w:cs="Arial"/>
        </w:rPr>
        <w:t xml:space="preserve"> </w:t>
      </w:r>
      <w:r w:rsidR="001C5CCD">
        <w:rPr>
          <w:rFonts w:ascii="Arial" w:hAnsi="Arial" w:cs="Arial"/>
        </w:rPr>
        <w:t>informacji</w:t>
      </w:r>
      <w:r w:rsidR="001C5CCD" w:rsidRPr="00D64136">
        <w:rPr>
          <w:rFonts w:ascii="Arial" w:hAnsi="Arial" w:cs="Arial"/>
        </w:rPr>
        <w:t xml:space="preserve"> o wyborze najkorzystniejszej oferty.</w:t>
      </w:r>
    </w:p>
    <w:p w14:paraId="3DC0D20C" w14:textId="77777777" w:rsidR="00F960D7" w:rsidRDefault="00D8427E" w:rsidP="00052B25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2946E0C4" w14:textId="77777777" w:rsidR="00D64136" w:rsidRPr="00C6247D" w:rsidRDefault="00D64136" w:rsidP="00052B25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F2980D8" w14:textId="77777777" w:rsidR="00F960D7" w:rsidRPr="00D64136" w:rsidRDefault="00D64136" w:rsidP="00052B2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49602253" w14:textId="77777777" w:rsidR="004F7945" w:rsidRDefault="004F7945" w:rsidP="00052B25">
      <w:pPr>
        <w:ind w:left="3119" w:firstLine="425"/>
        <w:jc w:val="right"/>
        <w:rPr>
          <w:rFonts w:ascii="Arial" w:hAnsi="Arial" w:cs="Arial"/>
          <w:i/>
        </w:rPr>
      </w:pPr>
    </w:p>
    <w:p w14:paraId="16409671" w14:textId="16294C48" w:rsidR="00B464D3" w:rsidRDefault="00B464D3" w:rsidP="00052B25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78D2D3C9" w14:textId="77777777" w:rsidR="00101621" w:rsidRDefault="00101621" w:rsidP="00052B25">
      <w:pPr>
        <w:ind w:left="3119" w:firstLine="425"/>
        <w:jc w:val="right"/>
        <w:rPr>
          <w:rFonts w:ascii="Arial" w:hAnsi="Arial" w:cs="Arial"/>
          <w:i/>
        </w:rPr>
      </w:pPr>
    </w:p>
    <w:p w14:paraId="68118E7B" w14:textId="77777777" w:rsidR="00101621" w:rsidRDefault="00101621" w:rsidP="0010162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C27EC4">
        <w:rPr>
          <w:rFonts w:ascii="Arial" w:hAnsi="Arial" w:cs="Arial"/>
          <w:szCs w:val="24"/>
        </w:rPr>
        <w:t xml:space="preserve">  </w:t>
      </w: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0494002B" w14:textId="77777777" w:rsidR="00101621" w:rsidRDefault="00101621" w:rsidP="0010162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w Poznaniu</w:t>
      </w:r>
    </w:p>
    <w:p w14:paraId="3CD73249" w14:textId="77777777" w:rsidR="00101621" w:rsidRPr="00BB547B" w:rsidRDefault="00101621" w:rsidP="00101621">
      <w:pPr>
        <w:pStyle w:val="Tekstpodstawowy"/>
        <w:spacing w:line="240" w:lineRule="auto"/>
        <w:ind w:firstLine="425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Piotr Nowicki</w:t>
      </w:r>
    </w:p>
    <w:p w14:paraId="5C1277EF" w14:textId="77777777" w:rsidR="00101621" w:rsidRPr="00D64136" w:rsidRDefault="00101621" w:rsidP="00052B25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101621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B635D" w14:textId="77777777" w:rsidR="001051B0" w:rsidRDefault="001051B0">
      <w:r>
        <w:separator/>
      </w:r>
    </w:p>
  </w:endnote>
  <w:endnote w:type="continuationSeparator" w:id="0">
    <w:p w14:paraId="3C855E29" w14:textId="77777777" w:rsidR="001051B0" w:rsidRDefault="0010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A6F73" w14:textId="77777777" w:rsidR="001C5CCD" w:rsidRDefault="001C5C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2F75F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338AD75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F756D" w14:textId="77777777" w:rsidR="001C5CCD" w:rsidRDefault="001C5C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8885DB" w14:textId="77777777" w:rsidR="001051B0" w:rsidRDefault="001051B0">
      <w:r>
        <w:separator/>
      </w:r>
    </w:p>
  </w:footnote>
  <w:footnote w:type="continuationSeparator" w:id="0">
    <w:p w14:paraId="06C6CC17" w14:textId="77777777" w:rsidR="001051B0" w:rsidRDefault="00105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481EE" w14:textId="77777777" w:rsidR="001C5CCD" w:rsidRDefault="001C5C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DAC6A" w14:textId="77777777" w:rsidR="001C5CCD" w:rsidRDefault="001C5C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63CE9" w14:textId="77777777" w:rsidR="001C5CCD" w:rsidRDefault="001C5C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1B0"/>
    <w:rsid w:val="00022322"/>
    <w:rsid w:val="00042497"/>
    <w:rsid w:val="00052B25"/>
    <w:rsid w:val="000709EF"/>
    <w:rsid w:val="000C1E6F"/>
    <w:rsid w:val="000E4E56"/>
    <w:rsid w:val="00101621"/>
    <w:rsid w:val="001051B0"/>
    <w:rsid w:val="00161C87"/>
    <w:rsid w:val="001A1468"/>
    <w:rsid w:val="001B7815"/>
    <w:rsid w:val="001C5CCD"/>
    <w:rsid w:val="00211A34"/>
    <w:rsid w:val="002B1E4F"/>
    <w:rsid w:val="002B6761"/>
    <w:rsid w:val="00300E4A"/>
    <w:rsid w:val="003445A0"/>
    <w:rsid w:val="00385F46"/>
    <w:rsid w:val="003A0AFC"/>
    <w:rsid w:val="003B5567"/>
    <w:rsid w:val="003D611C"/>
    <w:rsid w:val="00431C0B"/>
    <w:rsid w:val="00437CAD"/>
    <w:rsid w:val="004657DA"/>
    <w:rsid w:val="00471AFB"/>
    <w:rsid w:val="004B2665"/>
    <w:rsid w:val="004C3459"/>
    <w:rsid w:val="004E324A"/>
    <w:rsid w:val="004E7234"/>
    <w:rsid w:val="004F7945"/>
    <w:rsid w:val="0054734E"/>
    <w:rsid w:val="00596EA3"/>
    <w:rsid w:val="00596FD7"/>
    <w:rsid w:val="005E0D0A"/>
    <w:rsid w:val="005E5BFF"/>
    <w:rsid w:val="005F048E"/>
    <w:rsid w:val="00607F9B"/>
    <w:rsid w:val="00644DCB"/>
    <w:rsid w:val="00657C1E"/>
    <w:rsid w:val="006E3089"/>
    <w:rsid w:val="00712C39"/>
    <w:rsid w:val="00756CDA"/>
    <w:rsid w:val="007D057E"/>
    <w:rsid w:val="007E2ACC"/>
    <w:rsid w:val="007E68C5"/>
    <w:rsid w:val="00832144"/>
    <w:rsid w:val="008567C7"/>
    <w:rsid w:val="008614E0"/>
    <w:rsid w:val="008642B3"/>
    <w:rsid w:val="008A6C10"/>
    <w:rsid w:val="008E5102"/>
    <w:rsid w:val="00915B9E"/>
    <w:rsid w:val="00952256"/>
    <w:rsid w:val="00967A52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45F49"/>
    <w:rsid w:val="00D64136"/>
    <w:rsid w:val="00D8427E"/>
    <w:rsid w:val="00DB2E23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4465E6"/>
  <w15:chartTrackingRefBased/>
  <w15:docId w15:val="{C346111D-4654-44D4-B9E0-3968485A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10162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1107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11</cp:revision>
  <cp:lastPrinted>2024-06-11T07:57:00Z</cp:lastPrinted>
  <dcterms:created xsi:type="dcterms:W3CDTF">2024-06-11T07:57:00Z</dcterms:created>
  <dcterms:modified xsi:type="dcterms:W3CDTF">2024-06-17T11:46:00Z</dcterms:modified>
</cp:coreProperties>
</file>