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2157D" w:rsidRPr="0022157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22157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15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sprężonego tlenu medycznego w butlach wraz z dzierżawą, tlenu medycznego ciekłego z dzierżawą zbiorników, dwutlenku węgla wraz z dzierżawą butli oraz mieszanki 50%  wraz z dzierżawą butli i oprzyrządowania, przeglądy i konserwacje wewnętrznych gazów medycznych 02/50%N20.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2157D" w:rsidRPr="00A2540E" w:rsidTr="003A79DE">
        <w:tc>
          <w:tcPr>
            <w:tcW w:w="2269" w:type="dxa"/>
            <w:shd w:val="clear" w:color="auto" w:fill="auto"/>
          </w:tcPr>
          <w:p w:rsidR="0022157D" w:rsidRPr="00A2540E" w:rsidRDefault="0022157D" w:rsidP="003A79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157D" w:rsidRPr="00A2540E" w:rsidRDefault="0022157D" w:rsidP="003A79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15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NZ-26-2024-39-D-P-AC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2157D" w:rsidRPr="0022157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2157D" w:rsidRPr="0022157D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22157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2157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981" w:rsidRDefault="00776981" w:rsidP="00025386">
      <w:pPr>
        <w:spacing w:after="0" w:line="240" w:lineRule="auto"/>
      </w:pPr>
      <w:r>
        <w:separator/>
      </w:r>
    </w:p>
  </w:endnote>
  <w:endnote w:type="continuationSeparator" w:id="0">
    <w:p w:rsidR="00776981" w:rsidRDefault="007769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57D" w:rsidRDefault="002215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1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1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57D" w:rsidRDefault="002215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981" w:rsidRDefault="00776981" w:rsidP="00025386">
      <w:pPr>
        <w:spacing w:after="0" w:line="240" w:lineRule="auto"/>
      </w:pPr>
      <w:r>
        <w:separator/>
      </w:r>
    </w:p>
  </w:footnote>
  <w:footnote w:type="continuationSeparator" w:id="0">
    <w:p w:rsidR="00776981" w:rsidRDefault="007769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57D" w:rsidRDefault="002215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57D" w:rsidRDefault="002215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57D" w:rsidRDefault="002215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981"/>
    <w:rsid w:val="00025386"/>
    <w:rsid w:val="000423B9"/>
    <w:rsid w:val="00053927"/>
    <w:rsid w:val="00084786"/>
    <w:rsid w:val="0016158F"/>
    <w:rsid w:val="001C2314"/>
    <w:rsid w:val="00213980"/>
    <w:rsid w:val="0022157D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76981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46FCECB-633F-43E4-B0A4-32D20676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2024-06-17T06:34:00Z</dcterms:created>
  <dcterms:modified xsi:type="dcterms:W3CDTF">2024-06-17T06:34:00Z</dcterms:modified>
</cp:coreProperties>
</file>