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8D4510" w:rsidRPr="008D4510">
        <w:rPr>
          <w:rFonts w:ascii="Tahoma" w:hAnsi="Tahoma" w:cs="Tahoma"/>
          <w:bCs/>
          <w:sz w:val="20"/>
        </w:rPr>
        <w:t>NZ-26-2024-39-D-P-AC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8D4510" w:rsidRPr="008D4510">
        <w:rPr>
          <w:rFonts w:ascii="Tahoma" w:hAnsi="Tahoma" w:cs="Tahoma"/>
          <w:b/>
          <w:bCs/>
          <w:sz w:val="18"/>
        </w:rPr>
        <w:t>Dostawy sprężonego tlenu medycznego w butlach wraz z dzierżawą, tlenu medycznego ciekłego z dzierżawą zbiorników, dwutlenku węgla wraz z dzierżawą butli oraz mieszanki 50%  wraz z dzierżawą butli i oprzyrządowania, przeglądy i konserwacje wewnętrznych gazów medycznych 02/50%N20.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ED5F45" w:rsidRPr="00ED5F45" w:rsidRDefault="00ED5F45" w:rsidP="00ED5F45">
      <w:pPr>
        <w:rPr>
          <w:b/>
        </w:rPr>
      </w:pPr>
      <w:r w:rsidRPr="00ED5F45">
        <w:rPr>
          <w:b/>
        </w:rPr>
        <w:t>CENA OFERTY - ryczałtowa forma wynagrodzenia Wykonawcy. Stanowi ona cenę wszystkich usług i innych świadczeń niezbędnych do realizacji przedmiotu zamówienia. Oferowana przez Wykonawcę cena ryczałtowa jest ostateczna.</w:t>
      </w:r>
    </w:p>
    <w:p w:rsidR="00ED5F45" w:rsidRPr="00ED5F45" w:rsidRDefault="00ED5F45" w:rsidP="00ED5F45">
      <w:pPr>
        <w:rPr>
          <w:b/>
        </w:rPr>
      </w:pPr>
    </w:p>
    <w:p w:rsidR="00ED5F45" w:rsidRPr="00ED5F45" w:rsidRDefault="00ED5F45" w:rsidP="00ED5F45">
      <w:pPr>
        <w:rPr>
          <w:b/>
        </w:rPr>
      </w:pPr>
      <w:r w:rsidRPr="00ED5F45">
        <w:rPr>
          <w:b/>
        </w:rPr>
        <w:t>Cena za realizację prz</w:t>
      </w:r>
      <w:r w:rsidR="00EC52A1">
        <w:rPr>
          <w:b/>
        </w:rPr>
        <w:t>edmiotu zamówienia łącznie za 12</w:t>
      </w:r>
      <w:bookmarkStart w:id="0" w:name="_GoBack"/>
      <w:bookmarkEnd w:id="0"/>
      <w:r w:rsidRPr="00ED5F45">
        <w:rPr>
          <w:b/>
        </w:rPr>
        <w:t xml:space="preserve"> miesiące:</w:t>
      </w:r>
    </w:p>
    <w:p w:rsidR="00ED5F45" w:rsidRPr="00ED5F45" w:rsidRDefault="00ED5F45" w:rsidP="00ED5F45">
      <w:pPr>
        <w:rPr>
          <w:b/>
        </w:rPr>
      </w:pPr>
      <w:r w:rsidRPr="00ED5F45">
        <w:rPr>
          <w:b/>
        </w:rPr>
        <w:t xml:space="preserve">netto: ______________________ zł. </w:t>
      </w:r>
      <w:r w:rsidRPr="00ED5F45">
        <w:rPr>
          <w:b/>
        </w:rPr>
        <w:tab/>
        <w:t xml:space="preserve">podatek VAT ____________________zł. </w:t>
      </w:r>
    </w:p>
    <w:p w:rsidR="00ED5F45" w:rsidRPr="00ED5F45" w:rsidRDefault="00ED5F45" w:rsidP="00ED5F45">
      <w:pPr>
        <w:rPr>
          <w:b/>
        </w:rPr>
      </w:pPr>
      <w:r w:rsidRPr="00ED5F45">
        <w:rPr>
          <w:b/>
        </w:rPr>
        <w:t xml:space="preserve">brutto: ________________zł. (słownie złotych: ____________________________________________________________________________ )  </w:t>
      </w:r>
    </w:p>
    <w:p w:rsidR="00ED5F45" w:rsidRPr="00ED5F45" w:rsidRDefault="00ED5F45" w:rsidP="00ED5F45">
      <w:pPr>
        <w:rPr>
          <w:b/>
        </w:rPr>
      </w:pPr>
    </w:p>
    <w:p w:rsidR="00ED5F45" w:rsidRPr="00ED5F45" w:rsidRDefault="00ED5F45" w:rsidP="00ED5F45">
      <w:pPr>
        <w:rPr>
          <w:b/>
        </w:rPr>
      </w:pPr>
      <w:r w:rsidRPr="00ED5F45">
        <w:rPr>
          <w:b/>
        </w:rPr>
        <w:t>Cena za realizację przedmiotu zamówienia za 1 miesiąc:</w:t>
      </w:r>
    </w:p>
    <w:p w:rsidR="00ED5F45" w:rsidRPr="00ED5F45" w:rsidRDefault="00ED5F45" w:rsidP="00ED5F45">
      <w:pPr>
        <w:rPr>
          <w:b/>
        </w:rPr>
      </w:pPr>
      <w:r w:rsidRPr="00ED5F45">
        <w:rPr>
          <w:b/>
        </w:rPr>
        <w:t xml:space="preserve">netto: ____________________zł. </w:t>
      </w:r>
      <w:r w:rsidRPr="00ED5F45">
        <w:rPr>
          <w:b/>
        </w:rPr>
        <w:tab/>
        <w:t xml:space="preserve">podatek VAT ____________________ zł. </w:t>
      </w:r>
    </w:p>
    <w:p w:rsidR="00741AC8" w:rsidRPr="00ED5F45" w:rsidRDefault="00ED5F45" w:rsidP="00ED5F45">
      <w:pPr>
        <w:rPr>
          <w:b/>
        </w:rPr>
      </w:pPr>
      <w:r w:rsidRPr="00ED5F45">
        <w:rPr>
          <w:b/>
        </w:rPr>
        <w:t>brutto: _______________ zł. (słownie złotych: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BD6822" w:rsidRDefault="00BD6822" w:rsidP="00BD6822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18"/>
          <w:szCs w:val="18"/>
        </w:rPr>
        <w:t xml:space="preserve">Y </w:t>
      </w:r>
      <w:r>
        <w:rPr>
          <w:rFonts w:ascii="Georgia" w:hAnsi="Georgia"/>
          <w:b/>
          <w:sz w:val="20"/>
        </w:rPr>
        <w:t>____________________( min 6 miesięcy)*</w:t>
      </w:r>
    </w:p>
    <w:p w:rsidR="00BD6822" w:rsidRPr="00094133" w:rsidRDefault="00BD6822" w:rsidP="00BD6822">
      <w:pPr>
        <w:ind w:left="3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*</w:t>
      </w: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</w:t>
      </w:r>
      <w:r>
        <w:rPr>
          <w:rFonts w:ascii="Tahoma" w:hAnsi="Tahoma" w:cs="Tahoma"/>
          <w:sz w:val="20"/>
          <w:szCs w:val="20"/>
        </w:rPr>
        <w:t>okres niezmienności tj. 12 miesięcy</w:t>
      </w:r>
      <w:r w:rsidRPr="00094133">
        <w:rPr>
          <w:rFonts w:ascii="Tahoma" w:hAnsi="Tahoma" w:cs="Tahoma"/>
          <w:sz w:val="20"/>
          <w:szCs w:val="20"/>
        </w:rPr>
        <w:t xml:space="preserve"> od daty zawarcia umowy.</w:t>
      </w:r>
    </w:p>
    <w:p w:rsidR="00BD6822" w:rsidRDefault="00BD6822" w:rsidP="00BD6822">
      <w:pPr>
        <w:rPr>
          <w:rFonts w:ascii="Georgia" w:hAnsi="Georgia"/>
          <w:sz w:val="20"/>
        </w:rPr>
      </w:pPr>
    </w:p>
    <w:p w:rsidR="00BD6822" w:rsidRDefault="00BD6822" w:rsidP="00BD6822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BD6822" w:rsidRDefault="00BD6822" w:rsidP="00BD6822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BD6822" w:rsidRPr="00AB43F2" w:rsidRDefault="00BD6822" w:rsidP="00BD6822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BD6822" w:rsidRDefault="00BD6822" w:rsidP="00BD6822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BD6822" w:rsidRDefault="00BD6822" w:rsidP="00BD6822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BD6822" w:rsidRDefault="00BD6822" w:rsidP="00BD6822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BD6822" w:rsidRDefault="00BD6822" w:rsidP="00BD6822">
      <w:r>
        <w:t>________________________________________________________________________________</w:t>
      </w:r>
    </w:p>
    <w:tbl>
      <w:tblPr>
        <w:tblW w:w="1301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1950"/>
        <w:gridCol w:w="5540"/>
        <w:gridCol w:w="2359"/>
        <w:gridCol w:w="1567"/>
        <w:gridCol w:w="1454"/>
        <w:gridCol w:w="70"/>
      </w:tblGrid>
      <w:tr w:rsidR="00BD6822" w:rsidTr="003A79DE">
        <w:trPr>
          <w:gridAfter w:val="1"/>
          <w:wAfter w:w="70" w:type="dxa"/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822" w:rsidRPr="00BF6FCC" w:rsidRDefault="00BD6822" w:rsidP="003A79D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822" w:rsidRPr="00BF6FCC" w:rsidRDefault="00BD6822" w:rsidP="003A79D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6822" w:rsidRPr="00BF6FCC" w:rsidRDefault="00BD6822" w:rsidP="003A79D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D6822" w:rsidTr="003A79DE">
        <w:trPr>
          <w:gridBefore w:val="1"/>
          <w:wBefore w:w="70" w:type="dxa"/>
          <w:trHeight w:val="360"/>
        </w:trPr>
        <w:tc>
          <w:tcPr>
            <w:tcW w:w="9849" w:type="dxa"/>
            <w:gridSpan w:val="3"/>
          </w:tcPr>
          <w:tbl>
            <w:tblPr>
              <w:tblW w:w="9639" w:type="dxa"/>
              <w:tblInd w:w="7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55"/>
              <w:gridCol w:w="2309"/>
              <w:gridCol w:w="4575"/>
            </w:tblGrid>
            <w:tr w:rsidR="00BD6822" w:rsidTr="003A79DE">
              <w:trPr>
                <w:trHeight w:val="360"/>
              </w:trPr>
              <w:tc>
                <w:tcPr>
                  <w:tcW w:w="2755" w:type="dxa"/>
                </w:tcPr>
                <w:p w:rsidR="00BD6822" w:rsidRDefault="00BD6822" w:rsidP="003A79DE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Dane do umowy:</w:t>
                  </w:r>
                </w:p>
              </w:tc>
              <w:tc>
                <w:tcPr>
                  <w:tcW w:w="2309" w:type="dxa"/>
                  <w:hideMark/>
                </w:tcPr>
                <w:p w:rsidR="00BD6822" w:rsidRDefault="00BD6822" w:rsidP="003A79DE">
                  <w:pPr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4575" w:type="dxa"/>
                  <w:hideMark/>
                </w:tcPr>
                <w:p w:rsidR="00BD6822" w:rsidRDefault="00BD6822" w:rsidP="003A79D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D6822" w:rsidTr="003A79DE">
              <w:trPr>
                <w:trHeight w:val="80"/>
              </w:trPr>
              <w:tc>
                <w:tcPr>
                  <w:tcW w:w="2755" w:type="dxa"/>
                  <w:hideMark/>
                </w:tcPr>
                <w:p w:rsidR="00BD6822" w:rsidRDefault="00BD6822" w:rsidP="003A79D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09" w:type="dxa"/>
                  <w:hideMark/>
                </w:tcPr>
                <w:p w:rsidR="00BD6822" w:rsidRDefault="00BD6822" w:rsidP="003A79D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75" w:type="dxa"/>
                  <w:hideMark/>
                </w:tcPr>
                <w:p w:rsidR="00BD6822" w:rsidRDefault="00BD6822" w:rsidP="003A79D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D6822" w:rsidTr="003A79DE">
              <w:trPr>
                <w:trHeight w:val="80"/>
              </w:trPr>
              <w:tc>
                <w:tcPr>
                  <w:tcW w:w="2755" w:type="dxa"/>
                </w:tcPr>
                <w:p w:rsidR="00BD6822" w:rsidRDefault="00BD6822" w:rsidP="003A79D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09" w:type="dxa"/>
                </w:tcPr>
                <w:p w:rsidR="00BD6822" w:rsidRDefault="00BD6822" w:rsidP="003A79D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75" w:type="dxa"/>
                </w:tcPr>
                <w:p w:rsidR="00BD6822" w:rsidRDefault="00BD6822" w:rsidP="003A79D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D6822" w:rsidTr="003A79DE">
              <w:trPr>
                <w:trHeight w:val="360"/>
              </w:trPr>
              <w:tc>
                <w:tcPr>
                  <w:tcW w:w="96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BD6822" w:rsidRDefault="00BD6822" w:rsidP="003A79DE">
                  <w:pPr>
                    <w:ind w:right="2805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Osoby które będą zawierały umowę ze strony Wykonawcy:</w:t>
                  </w:r>
                </w:p>
              </w:tc>
            </w:tr>
            <w:tr w:rsidR="00BD6822" w:rsidTr="003A79DE">
              <w:trPr>
                <w:trHeight w:val="360"/>
              </w:trPr>
              <w:tc>
                <w:tcPr>
                  <w:tcW w:w="96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BD6822" w:rsidRDefault="00BD6822" w:rsidP="003A79DE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Osoba(y)  odpowiedzialna za realizację umowy ze strony Wykonawcy</w:t>
                  </w:r>
                </w:p>
              </w:tc>
            </w:tr>
            <w:tr w:rsidR="00BD6822" w:rsidTr="003A79DE">
              <w:trPr>
                <w:trHeight w:val="360"/>
              </w:trPr>
              <w:tc>
                <w:tcPr>
                  <w:tcW w:w="27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D6822" w:rsidRDefault="00BD6822" w:rsidP="003A79DE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Imię i nazwisko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BD6822" w:rsidRDefault="00BD6822" w:rsidP="003A79DE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Stanowisko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D6822" w:rsidRDefault="00BD6822" w:rsidP="003A79DE">
                  <w:pPr>
                    <w:tabs>
                      <w:tab w:val="left" w:pos="480"/>
                      <w:tab w:val="right" w:pos="5240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ab/>
                    <w:t>Faks; e-mail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ab/>
                    <w:t>Nr telefonu / e-mail</w:t>
                  </w:r>
                </w:p>
              </w:tc>
            </w:tr>
            <w:tr w:rsidR="00BD6822" w:rsidTr="003A79DE">
              <w:trPr>
                <w:trHeight w:val="360"/>
              </w:trPr>
              <w:tc>
                <w:tcPr>
                  <w:tcW w:w="27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D6822" w:rsidRDefault="00BD6822" w:rsidP="003A79DE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BD6822" w:rsidRDefault="00BD6822" w:rsidP="003A79DE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D6822" w:rsidRDefault="00BD6822" w:rsidP="003A79DE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  <w:tr w:rsidR="00BD6822" w:rsidTr="003A79DE">
              <w:trPr>
                <w:trHeight w:val="360"/>
              </w:trPr>
              <w:tc>
                <w:tcPr>
                  <w:tcW w:w="27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D6822" w:rsidRDefault="00BD6822" w:rsidP="003A79DE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BD6822" w:rsidRDefault="00BD6822" w:rsidP="003A79DE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D6822" w:rsidRDefault="00BD6822" w:rsidP="003A79DE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BD6822" w:rsidRDefault="00BD6822" w:rsidP="003A79DE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BD6822" w:rsidRDefault="00BD6822" w:rsidP="003A79D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567" w:type="dxa"/>
          </w:tcPr>
          <w:p w:rsidR="00BD6822" w:rsidRDefault="00BD6822" w:rsidP="003A79D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24" w:type="dxa"/>
            <w:gridSpan w:val="2"/>
          </w:tcPr>
          <w:p w:rsidR="00BD6822" w:rsidRDefault="00BD6822" w:rsidP="003A79D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D6822" w:rsidRDefault="00BD6822" w:rsidP="00BD6822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BD6822" w:rsidRDefault="00BD6822" w:rsidP="00BD6822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BD6822" w:rsidRDefault="00BD6822" w:rsidP="00BD6822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BD6822" w:rsidRDefault="00BD6822" w:rsidP="00BD6822">
      <w:pPr>
        <w:spacing w:line="240" w:lineRule="atLeast"/>
        <w:jc w:val="both"/>
        <w:rPr>
          <w:rFonts w:ascii="Tahoma" w:hAnsi="Tahoma" w:cs="Tahoma"/>
          <w:sz w:val="18"/>
        </w:rPr>
      </w:pPr>
    </w:p>
    <w:p w:rsidR="00BD6822" w:rsidRDefault="00BD6822" w:rsidP="00BD6822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BD6822" w:rsidRDefault="00BD6822" w:rsidP="00BD6822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BD6822" w:rsidRDefault="00BD6822" w:rsidP="00BD6822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BD6822" w:rsidRDefault="00BD6822" w:rsidP="00BD6822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BD6822" w:rsidRDefault="00BD6822" w:rsidP="00BD6822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BD6822" w:rsidRDefault="00BD6822" w:rsidP="00BD6822">
      <w:pPr>
        <w:spacing w:line="480" w:lineRule="auto"/>
        <w:jc w:val="both"/>
        <w:rPr>
          <w:rFonts w:ascii="Tahoma" w:hAnsi="Tahoma" w:cs="Tahoma"/>
          <w:sz w:val="18"/>
        </w:rPr>
      </w:pPr>
    </w:p>
    <w:p w:rsidR="00BD6822" w:rsidRDefault="00BD6822" w:rsidP="00BD6822">
      <w:pPr>
        <w:spacing w:line="240" w:lineRule="atLeast"/>
        <w:jc w:val="both"/>
        <w:rPr>
          <w:rFonts w:ascii="Tahoma" w:hAnsi="Tahoma" w:cs="Tahoma"/>
          <w:sz w:val="18"/>
        </w:rPr>
      </w:pPr>
    </w:p>
    <w:p w:rsidR="00BD6822" w:rsidRDefault="00BD6822" w:rsidP="00BD6822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BD6822" w:rsidRDefault="00BD6822" w:rsidP="00BD6822">
      <w:pPr>
        <w:rPr>
          <w:rFonts w:eastAsia="MS Mincho"/>
        </w:rPr>
      </w:pPr>
    </w:p>
    <w:p w:rsidR="00BD6822" w:rsidRDefault="00BD6822" w:rsidP="00BD6822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>..........................................................................</w:t>
      </w:r>
    </w:p>
    <w:p w:rsidR="00BD6822" w:rsidRDefault="00BD6822" w:rsidP="00BD6822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 xml:space="preserve">[kwalifikowany podpis elektroniczny lub podpis </w:t>
      </w:r>
    </w:p>
    <w:p w:rsidR="00BD6822" w:rsidRDefault="00BD6822" w:rsidP="00BD6822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 xml:space="preserve">zaufany lub elektroniczny podpis osobisty </w:t>
      </w:r>
    </w:p>
    <w:p w:rsidR="00BD6822" w:rsidRDefault="00BD6822" w:rsidP="00BD6822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>osoby / osób uprawnionych do reprezentacji]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1E87" w:rsidRDefault="00E71E87">
      <w:r>
        <w:separator/>
      </w:r>
    </w:p>
  </w:endnote>
  <w:endnote w:type="continuationSeparator" w:id="0">
    <w:p w:rsidR="00E71E87" w:rsidRDefault="00E71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510" w:rsidRDefault="008D45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510" w:rsidRDefault="008D45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1E87" w:rsidRDefault="00E71E87">
      <w:r>
        <w:separator/>
      </w:r>
    </w:p>
  </w:footnote>
  <w:footnote w:type="continuationSeparator" w:id="0">
    <w:p w:rsidR="00E71E87" w:rsidRDefault="00E71E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510" w:rsidRDefault="008D45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510" w:rsidRDefault="008D45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1E87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606FAB"/>
    <w:rsid w:val="00741AC8"/>
    <w:rsid w:val="008D4510"/>
    <w:rsid w:val="009200B1"/>
    <w:rsid w:val="009C19AD"/>
    <w:rsid w:val="00A02D66"/>
    <w:rsid w:val="00BB2439"/>
    <w:rsid w:val="00BD6822"/>
    <w:rsid w:val="00C446A2"/>
    <w:rsid w:val="00C8648B"/>
    <w:rsid w:val="00D3160B"/>
    <w:rsid w:val="00E71E87"/>
    <w:rsid w:val="00EC52A1"/>
    <w:rsid w:val="00ED5F45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1E5AA5-0D50-4245-8BCE-519DB6790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1113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8</cp:revision>
  <cp:lastPrinted>2001-01-24T12:21:00Z</cp:lastPrinted>
  <dcterms:created xsi:type="dcterms:W3CDTF">2024-06-17T06:14:00Z</dcterms:created>
  <dcterms:modified xsi:type="dcterms:W3CDTF">2024-06-24T10:25:00Z</dcterms:modified>
</cp:coreProperties>
</file>