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D511B" w:rsidRPr="00FD511B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D511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511B">
        <w:rPr>
          <w:rFonts w:ascii="Arial" w:hAnsi="Arial" w:cs="Arial"/>
        </w:rPr>
        <w:t>Szpital Powiatowy w Limanowej Imienia Miłosierdzia Bożego</w:t>
      </w:r>
    </w:p>
    <w:p w:rsidR="005D05C3" w:rsidRPr="0012157F" w:rsidRDefault="00FD511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511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D511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D511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D511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D511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511B" w:rsidRPr="0012157F" w:rsidTr="003A79DE">
        <w:tc>
          <w:tcPr>
            <w:tcW w:w="9104" w:type="dxa"/>
            <w:shd w:val="clear" w:color="auto" w:fill="D9D9D9"/>
          </w:tcPr>
          <w:p w:rsidR="00FD511B" w:rsidRPr="0012157F" w:rsidRDefault="00FD511B" w:rsidP="003A79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511B" w:rsidRPr="00094F76" w:rsidRDefault="00FD511B" w:rsidP="003A79D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D511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D511B" w:rsidRPr="004B5FB1" w:rsidRDefault="00FD511B" w:rsidP="003A79D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FD511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51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sprężonego tlenu medycznego w butlach wraz z dzierżawą, tlenu medycznego ciekłego z dzierżawą zbiorników, dwutlenku węgla wraz z dzierżawą butli oraz mieszanki 50%  wraz z dzierżawą butli i oprzyrządowania, przeglądy i konserwacje wewnętrznych gazów medycznych 02/50%N20.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511B" w:rsidRPr="00A2540E" w:rsidTr="003A79DE">
        <w:tc>
          <w:tcPr>
            <w:tcW w:w="2269" w:type="dxa"/>
            <w:shd w:val="clear" w:color="auto" w:fill="auto"/>
          </w:tcPr>
          <w:p w:rsidR="00FD511B" w:rsidRPr="00A2540E" w:rsidRDefault="00FD511B" w:rsidP="003A79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D511B" w:rsidRPr="00A2540E" w:rsidRDefault="00FD511B" w:rsidP="003A79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51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NZ-26-2024-39-D-P-AC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511B" w:rsidRPr="00FD511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8F34AF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8F34AF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D511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D511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7E0" w:rsidRDefault="00ED67E0" w:rsidP="0038231F">
      <w:pPr>
        <w:spacing w:after="0" w:line="240" w:lineRule="auto"/>
      </w:pPr>
      <w:r>
        <w:separator/>
      </w:r>
    </w:p>
  </w:endnote>
  <w:endnote w:type="continuationSeparator" w:id="0">
    <w:p w:rsidR="00ED67E0" w:rsidRDefault="00ED67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11B" w:rsidRDefault="00FD51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34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34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11B" w:rsidRDefault="00FD51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7E0" w:rsidRDefault="00ED67E0" w:rsidP="0038231F">
      <w:pPr>
        <w:spacing w:after="0" w:line="240" w:lineRule="auto"/>
      </w:pPr>
      <w:r>
        <w:separator/>
      </w:r>
    </w:p>
  </w:footnote>
  <w:footnote w:type="continuationSeparator" w:id="0">
    <w:p w:rsidR="00ED67E0" w:rsidRDefault="00ED67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11B" w:rsidRDefault="00FD51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11B" w:rsidRDefault="00FD51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11B" w:rsidRDefault="00FD51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7E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4AF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67E0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511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379CAD-FB2F-42F9-A2D8-1C55F3AE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9711B-89FD-474D-A9CB-4DCDC0AE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2024-06-17T06:35:00Z</dcterms:created>
  <dcterms:modified xsi:type="dcterms:W3CDTF">2024-06-17T06:36:00Z</dcterms:modified>
</cp:coreProperties>
</file>