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80962" w14:textId="4B2AD337" w:rsidR="00D62E6E" w:rsidRPr="00D62E6E" w:rsidRDefault="00D62E6E" w:rsidP="00113CD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A227E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F921232" w14:textId="77777777" w:rsidTr="00D62E6E">
        <w:tc>
          <w:tcPr>
            <w:tcW w:w="2800" w:type="dxa"/>
            <w:shd w:val="clear" w:color="auto" w:fill="auto"/>
          </w:tcPr>
          <w:p w14:paraId="33DC2281" w14:textId="77777777" w:rsidR="00113CD9" w:rsidRDefault="00113CD9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FCE358" w14:textId="2B6DF1A5" w:rsidR="00D62E6E" w:rsidRPr="00D62E6E" w:rsidRDefault="00D62E6E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AA92CB" w14:textId="77777777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339509" w14:textId="77777777" w:rsidR="00113CD9" w:rsidRDefault="00113CD9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</w:p>
          <w:p w14:paraId="3FCE37E8" w14:textId="542CE3FF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43A807" w14:textId="77777777" w:rsidR="00D62E6E" w:rsidRPr="00D62E6E" w:rsidRDefault="00D62E6E" w:rsidP="00113CD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A128B02" w14:textId="77777777" w:rsidTr="00D62E6E">
        <w:tc>
          <w:tcPr>
            <w:tcW w:w="2800" w:type="dxa"/>
            <w:shd w:val="clear" w:color="auto" w:fill="auto"/>
          </w:tcPr>
          <w:p w14:paraId="51D0F974" w14:textId="77777777" w:rsidR="00D62E6E" w:rsidRPr="00D62E6E" w:rsidRDefault="00D62E6E" w:rsidP="00113CD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FEC98E" w14:textId="77777777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873470" w14:textId="77777777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F37D15" w14:textId="77777777" w:rsidR="00D62E6E" w:rsidRPr="00D62E6E" w:rsidRDefault="00D62E6E" w:rsidP="00113CD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6BB9A5" w14:textId="77777777" w:rsidR="00BC121E" w:rsidRPr="00D62E6E" w:rsidRDefault="00BC121E" w:rsidP="00113CD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C09AF" w:rsidRPr="00C14101" w14:paraId="0736C32C" w14:textId="77777777" w:rsidTr="0098717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BDDAB1" w14:textId="77777777" w:rsidR="000C09AF" w:rsidRPr="00C14101" w:rsidRDefault="000C09AF" w:rsidP="00113C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57B736B" w14:textId="77777777" w:rsidR="000C09AF" w:rsidRPr="00C14101" w:rsidRDefault="000C09AF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C09AF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C07B5C7" w14:textId="77777777" w:rsidR="000C09AF" w:rsidRPr="00C14101" w:rsidRDefault="000C09AF" w:rsidP="00113C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ED547F7" w14:textId="77777777" w:rsidR="000C09AF" w:rsidRPr="00C14101" w:rsidRDefault="000C09AF" w:rsidP="00113C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81DDBDF" w14:textId="77777777" w:rsidR="00113CD9" w:rsidRDefault="000C09AF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AEA2CF3" w14:textId="2AE96D96" w:rsidR="00BC121E" w:rsidRPr="00C14101" w:rsidRDefault="00C93F0A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4A9F44B" w14:textId="77777777" w:rsidTr="00D62E6E">
        <w:tc>
          <w:tcPr>
            <w:tcW w:w="2269" w:type="dxa"/>
            <w:shd w:val="clear" w:color="auto" w:fill="auto"/>
          </w:tcPr>
          <w:p w14:paraId="64CB486E" w14:textId="77777777" w:rsidR="00D62E6E" w:rsidRPr="00D62E6E" w:rsidRDefault="00D62E6E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A6A237" w14:textId="7ABC1104" w:rsidR="00D62E6E" w:rsidRPr="00D62E6E" w:rsidRDefault="00EA227E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A227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Zestawy odczynnikowe do oznaczeń w diagnostyce gammapatii monoklonalnych, do oznaczeń genetycznych, testy do badań laboratoryjnych kału oraz wkładki cytologiczne.</w:t>
            </w:r>
          </w:p>
        </w:tc>
      </w:tr>
      <w:tr w:rsidR="000C09AF" w:rsidRPr="00D62E6E" w14:paraId="07575B66" w14:textId="77777777" w:rsidTr="00987173">
        <w:tc>
          <w:tcPr>
            <w:tcW w:w="2269" w:type="dxa"/>
            <w:shd w:val="clear" w:color="auto" w:fill="auto"/>
          </w:tcPr>
          <w:p w14:paraId="470DB2B1" w14:textId="77777777" w:rsidR="000C09AF" w:rsidRPr="00D62E6E" w:rsidRDefault="000C09AF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04F3A" w14:textId="77777777" w:rsidR="000C09AF" w:rsidRDefault="000C09AF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09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SZW/DZP/17/2024</w:t>
            </w:r>
          </w:p>
          <w:p w14:paraId="738D1B25" w14:textId="77777777" w:rsidR="00113CD9" w:rsidRPr="00D62E6E" w:rsidRDefault="00113CD9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3D59FC65" w14:textId="77777777" w:rsidR="00BC121E" w:rsidRDefault="000C09AF" w:rsidP="00113CD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C09AF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74E5FA0" w14:textId="77777777" w:rsidR="00113CD9" w:rsidRDefault="00113CD9" w:rsidP="00113CD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0348C34" w14:textId="0AFD11BA" w:rsidR="00BC121E" w:rsidRPr="00C14101" w:rsidRDefault="008E296F" w:rsidP="00113CD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3E215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2007r</w:t>
      </w:r>
      <w:r w:rsidR="00AE6FB9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AF374BE" w14:textId="73173AA9" w:rsidR="00BC121E" w:rsidRDefault="00BC121E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F875E3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2007r. 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5850C5D" w14:textId="77777777" w:rsidR="00113CD9" w:rsidRDefault="00113CD9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D26C4D" w14:textId="77777777" w:rsidR="00BF69A4" w:rsidRPr="00C14101" w:rsidRDefault="00BF69A4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D83A51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18032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B6D0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50954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7A2D5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71CB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5E20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C240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4DD90A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47C1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A3FC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D177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30443DF" w14:textId="77777777" w:rsidR="00BC121E" w:rsidRPr="00C14101" w:rsidRDefault="00BC121E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5AC819F" w14:textId="77777777" w:rsidR="00BC121E" w:rsidRDefault="00BC121E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A114213" w14:textId="77777777" w:rsidR="00113CD9" w:rsidRDefault="00113CD9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6539E198" w14:textId="77777777" w:rsidR="00113CD9" w:rsidRDefault="00113CD9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575DE122" w14:textId="77777777" w:rsidR="00113CD9" w:rsidRDefault="00113CD9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75F5B921" w14:textId="77777777" w:rsidR="00067B62" w:rsidRPr="00067B62" w:rsidRDefault="00067B62" w:rsidP="00113CD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ECC174E" w14:textId="77777777" w:rsidR="00067B62" w:rsidRPr="00C14101" w:rsidRDefault="00067B62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35FF333" w14:textId="77777777" w:rsidTr="00620E37">
        <w:tc>
          <w:tcPr>
            <w:tcW w:w="2660" w:type="dxa"/>
            <w:shd w:val="clear" w:color="auto" w:fill="auto"/>
          </w:tcPr>
          <w:p w14:paraId="26A6EFF7" w14:textId="77777777" w:rsidR="00BC121E" w:rsidRPr="00D62E6E" w:rsidRDefault="00BC121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50AE78" w14:textId="77777777" w:rsidR="00BC121E" w:rsidRPr="002D1740" w:rsidRDefault="00D62E6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B422655" w14:textId="77777777" w:rsidR="00BC121E" w:rsidRPr="00844A96" w:rsidRDefault="00844A96" w:rsidP="00113CD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3C564B8" w14:textId="77777777" w:rsidR="00BC121E" w:rsidRPr="00D62E6E" w:rsidRDefault="00BC121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B5B885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4747959" w14:textId="77777777" w:rsidR="00BC121E" w:rsidRPr="00844A96" w:rsidRDefault="00844A96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C09A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30190EB" w14:textId="77777777" w:rsidR="00106AC7" w:rsidRPr="00BC121E" w:rsidRDefault="00106AC7" w:rsidP="00113CD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F9C382" w14:textId="77777777" w:rsidR="00E124CB" w:rsidRDefault="00E124CB">
      <w:r>
        <w:separator/>
      </w:r>
    </w:p>
  </w:endnote>
  <w:endnote w:type="continuationSeparator" w:id="0">
    <w:p w14:paraId="358E168B" w14:textId="77777777" w:rsidR="00E124CB" w:rsidRDefault="00E12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A71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DCE1E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16B7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BE55C6B" w14:textId="421A2D7D" w:rsidR="009A4CD3" w:rsidRDefault="00113CD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FD8DB1" wp14:editId="11B75A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0461773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8EA0A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917762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D9F93" w14:textId="77777777" w:rsidR="000C09AF" w:rsidRDefault="000C0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423E6" w14:textId="77777777" w:rsidR="00E124CB" w:rsidRDefault="00E124CB">
      <w:r>
        <w:separator/>
      </w:r>
    </w:p>
  </w:footnote>
  <w:footnote w:type="continuationSeparator" w:id="0">
    <w:p w14:paraId="7AAEBB4F" w14:textId="77777777" w:rsidR="00E124CB" w:rsidRDefault="00E12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5E749" w14:textId="77777777" w:rsidR="000C09AF" w:rsidRDefault="000C0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29633" w14:textId="77777777" w:rsidR="000C09AF" w:rsidRDefault="000C0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82A22" w14:textId="77777777" w:rsidR="000C09AF" w:rsidRDefault="000C09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9181398">
    <w:abstractNumId w:val="13"/>
  </w:num>
  <w:num w:numId="2" w16cid:durableId="1284654626">
    <w:abstractNumId w:val="0"/>
  </w:num>
  <w:num w:numId="3" w16cid:durableId="1375733352">
    <w:abstractNumId w:val="11"/>
  </w:num>
  <w:num w:numId="4" w16cid:durableId="1835143443">
    <w:abstractNumId w:val="8"/>
  </w:num>
  <w:num w:numId="5" w16cid:durableId="785589268">
    <w:abstractNumId w:val="7"/>
  </w:num>
  <w:num w:numId="6" w16cid:durableId="1418672138">
    <w:abstractNumId w:val="1"/>
  </w:num>
  <w:num w:numId="7" w16cid:durableId="215702905">
    <w:abstractNumId w:val="6"/>
  </w:num>
  <w:num w:numId="8" w16cid:durableId="587036575">
    <w:abstractNumId w:val="3"/>
  </w:num>
  <w:num w:numId="9" w16cid:durableId="1566381422">
    <w:abstractNumId w:val="2"/>
  </w:num>
  <w:num w:numId="10" w16cid:durableId="1230460551">
    <w:abstractNumId w:val="5"/>
  </w:num>
  <w:num w:numId="11" w16cid:durableId="950933466">
    <w:abstractNumId w:val="10"/>
  </w:num>
  <w:num w:numId="12" w16cid:durableId="1056048723">
    <w:abstractNumId w:val="4"/>
  </w:num>
  <w:num w:numId="13" w16cid:durableId="1438864549">
    <w:abstractNumId w:val="9"/>
  </w:num>
  <w:num w:numId="14" w16cid:durableId="3478308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4CB"/>
    <w:rsid w:val="0000184A"/>
    <w:rsid w:val="00007C1C"/>
    <w:rsid w:val="00012997"/>
    <w:rsid w:val="000621A2"/>
    <w:rsid w:val="00067B62"/>
    <w:rsid w:val="000719DC"/>
    <w:rsid w:val="00075CEC"/>
    <w:rsid w:val="000C09AF"/>
    <w:rsid w:val="000E0467"/>
    <w:rsid w:val="00106AC7"/>
    <w:rsid w:val="00111985"/>
    <w:rsid w:val="00113CD9"/>
    <w:rsid w:val="00147532"/>
    <w:rsid w:val="001614BA"/>
    <w:rsid w:val="001D7832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2D35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6FB9"/>
    <w:rsid w:val="00B04D14"/>
    <w:rsid w:val="00B11EED"/>
    <w:rsid w:val="00B26102"/>
    <w:rsid w:val="00B41798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24CB"/>
    <w:rsid w:val="00E37A20"/>
    <w:rsid w:val="00EA227E"/>
    <w:rsid w:val="00EB5766"/>
    <w:rsid w:val="00EC667E"/>
    <w:rsid w:val="00F46593"/>
    <w:rsid w:val="00F568D6"/>
    <w:rsid w:val="00F70072"/>
    <w:rsid w:val="00FC0D91"/>
    <w:rsid w:val="00FE34A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3C6403E"/>
  <w15:chartTrackingRefBased/>
  <w15:docId w15:val="{4B127456-C132-4FB0-AD84-01F050F9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225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4</cp:revision>
  <cp:lastPrinted>2010-01-07T09:39:00Z</cp:lastPrinted>
  <dcterms:created xsi:type="dcterms:W3CDTF">2024-05-15T10:54:00Z</dcterms:created>
  <dcterms:modified xsi:type="dcterms:W3CDTF">2024-06-12T06:03:00Z</dcterms:modified>
</cp:coreProperties>
</file>