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1F09D" w14:textId="77777777" w:rsidR="00025386" w:rsidRPr="007F426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F426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966C2" w:rsidRPr="007F426D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7F426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F426D" w14:paraId="0890BE8B" w14:textId="77777777" w:rsidTr="00467CA2">
        <w:tc>
          <w:tcPr>
            <w:tcW w:w="2800" w:type="dxa"/>
            <w:shd w:val="clear" w:color="auto" w:fill="auto"/>
          </w:tcPr>
          <w:p w14:paraId="7088A0E8" w14:textId="77777777" w:rsidR="00D520D3" w:rsidRPr="007F42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F426D">
              <w:rPr>
                <w:rFonts w:ascii="Arial Narrow" w:hAnsi="Arial Narrow" w:cs="Arial"/>
                <w:b/>
              </w:rPr>
              <w:t>Podmiot</w:t>
            </w:r>
            <w:r w:rsidRPr="007F426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91D75F" w14:textId="77777777" w:rsidR="00D520D3" w:rsidRPr="007F4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00315A" w14:textId="77777777" w:rsidR="00D520D3" w:rsidRPr="007F4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21B5E" w14:textId="77777777" w:rsidR="00D520D3" w:rsidRPr="007F426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F42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F426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F42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7F426D" w14:paraId="722EFFC9" w14:textId="77777777" w:rsidTr="00467CA2">
        <w:tc>
          <w:tcPr>
            <w:tcW w:w="2800" w:type="dxa"/>
            <w:shd w:val="clear" w:color="auto" w:fill="auto"/>
          </w:tcPr>
          <w:p w14:paraId="33EA825C" w14:textId="77777777" w:rsidR="00D520D3" w:rsidRPr="007F42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F426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97CF2D" w14:textId="77777777" w:rsidR="00D520D3" w:rsidRPr="007F4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8F3BD53" w14:textId="77777777" w:rsidR="00D520D3" w:rsidRPr="007F4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2FA09" w14:textId="77777777" w:rsidR="00D520D3" w:rsidRPr="007F42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F42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F426D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7F42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017BE07" w14:textId="77777777" w:rsidR="00B62AD0" w:rsidRPr="007F426D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F426D" w14:paraId="2CF06D6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E1DDB1" w14:textId="77777777" w:rsidR="00053927" w:rsidRPr="007F426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26D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902D69E" w14:textId="77777777" w:rsidR="00053927" w:rsidRPr="007F426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F426D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F426D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F426D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EA1C184" w14:textId="77777777" w:rsidR="0071340C" w:rsidRPr="007F426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F426D">
        <w:rPr>
          <w:rFonts w:ascii="Arial Narrow" w:eastAsia="Times New Roman" w:hAnsi="Arial Narrow" w:cs="Arial"/>
          <w:lang w:eastAsia="pl-PL"/>
        </w:rPr>
        <w:t xml:space="preserve">, </w:t>
      </w:r>
      <w:r w:rsidRPr="007F426D">
        <w:rPr>
          <w:rFonts w:ascii="Arial Narrow" w:eastAsia="Times New Roman" w:hAnsi="Arial Narrow" w:cs="Arial"/>
          <w:lang w:eastAsia="pl-PL"/>
        </w:rPr>
        <w:t>w oparciu o</w:t>
      </w:r>
      <w:r w:rsidR="00EF3368" w:rsidRPr="007F426D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F426D">
        <w:rPr>
          <w:rFonts w:ascii="Arial Narrow" w:hAnsi="Arial Narrow" w:cs="Arial"/>
        </w:rPr>
        <w:t xml:space="preserve"> ustawy </w:t>
      </w:r>
      <w:r w:rsidR="00EF3368" w:rsidRPr="007F426D">
        <w:rPr>
          <w:rFonts w:ascii="Arial Narrow" w:hAnsi="Arial Narrow" w:cs="Arial"/>
        </w:rPr>
        <w:t xml:space="preserve">z dnia 11 września 2019r. Prawo zamówień publicznych </w:t>
      </w:r>
      <w:r w:rsidR="00E966C2" w:rsidRPr="007F426D">
        <w:rPr>
          <w:rFonts w:ascii="Arial Narrow" w:hAnsi="Arial Narrow" w:cs="Arial"/>
        </w:rPr>
        <w:t>(</w:t>
      </w:r>
      <w:proofErr w:type="spellStart"/>
      <w:r w:rsidR="00E966C2" w:rsidRPr="007F426D">
        <w:rPr>
          <w:rFonts w:ascii="Arial Narrow" w:hAnsi="Arial Narrow" w:cs="Arial"/>
        </w:rPr>
        <w:t>t.j</w:t>
      </w:r>
      <w:proofErr w:type="spellEnd"/>
      <w:r w:rsidR="00E966C2" w:rsidRPr="007F426D">
        <w:rPr>
          <w:rFonts w:ascii="Arial Narrow" w:hAnsi="Arial Narrow" w:cs="Arial"/>
        </w:rPr>
        <w:t>. Dz. U. z 2023r. poz. 1605)</w:t>
      </w:r>
      <w:r w:rsidR="00E27ABB" w:rsidRPr="007F426D">
        <w:rPr>
          <w:rFonts w:ascii="Arial Narrow" w:eastAsia="Times New Roman" w:hAnsi="Arial Narrow" w:cs="Arial"/>
          <w:lang w:eastAsia="pl-PL"/>
        </w:rPr>
        <w:t xml:space="preserve">, </w:t>
      </w:r>
      <w:r w:rsidRPr="007F426D">
        <w:rPr>
          <w:rFonts w:ascii="Arial Narrow" w:eastAsia="Times New Roman" w:hAnsi="Arial Narrow" w:cs="Arial"/>
          <w:lang w:eastAsia="pl-PL"/>
        </w:rPr>
        <w:t xml:space="preserve">że </w:t>
      </w:r>
      <w:r w:rsidRPr="007F426D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F426D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F426D">
        <w:rPr>
          <w:rFonts w:ascii="Arial Narrow" w:eastAsia="Times New Roman" w:hAnsi="Arial Narrow" w:cs="Arial"/>
          <w:lang w:eastAsia="pl-PL"/>
        </w:rPr>
        <w:t xml:space="preserve">do </w:t>
      </w:r>
      <w:r w:rsidRPr="007F426D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F426D" w14:paraId="5B3B4E47" w14:textId="77777777" w:rsidTr="00467CA2">
        <w:tc>
          <w:tcPr>
            <w:tcW w:w="2269" w:type="dxa"/>
            <w:shd w:val="clear" w:color="auto" w:fill="auto"/>
          </w:tcPr>
          <w:p w14:paraId="3E89A82A" w14:textId="77777777" w:rsidR="00D520D3" w:rsidRPr="007F42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052A79" w14:textId="77777777" w:rsidR="00D520D3" w:rsidRPr="007F426D" w:rsidRDefault="00E966C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>. pn. Przebudowa bud. nr 14</w:t>
            </w:r>
            <w:r w:rsidR="00D520D3" w:rsidRPr="007F426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966C2" w:rsidRPr="007F426D" w14:paraId="3B55BD32" w14:textId="77777777" w:rsidTr="0086337E">
        <w:tc>
          <w:tcPr>
            <w:tcW w:w="2269" w:type="dxa"/>
            <w:shd w:val="clear" w:color="auto" w:fill="auto"/>
          </w:tcPr>
          <w:p w14:paraId="0D36F055" w14:textId="77777777" w:rsidR="00E966C2" w:rsidRPr="007F426D" w:rsidRDefault="00E966C2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AEADFF" w14:textId="77777777" w:rsidR="00E966C2" w:rsidRPr="007F426D" w:rsidRDefault="00E966C2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bCs/>
                <w:lang w:eastAsia="pl-PL"/>
              </w:rPr>
              <w:t>80/2024</w:t>
            </w:r>
          </w:p>
        </w:tc>
      </w:tr>
    </w:tbl>
    <w:p w14:paraId="6347EB6C" w14:textId="77777777" w:rsidR="00DC652A" w:rsidRPr="007F426D" w:rsidRDefault="00E966C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F426D">
        <w:rPr>
          <w:rFonts w:ascii="Arial Narrow" w:eastAsia="Times New Roman" w:hAnsi="Arial Narrow" w:cs="Arial"/>
          <w:lang w:eastAsia="pl-PL"/>
        </w:rPr>
        <w:t>do dyspozycji Wykonawcy:</w:t>
      </w:r>
    </w:p>
    <w:p w14:paraId="591F7A48" w14:textId="77777777" w:rsidR="00DC652A" w:rsidRPr="007F42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7A2F326" w14:textId="77777777" w:rsidR="0071340C" w:rsidRPr="007F42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F426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7F426D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7F426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156CE39" w14:textId="77777777" w:rsidR="0071340C" w:rsidRPr="007F42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A323D3E" w14:textId="77777777" w:rsidR="0071340C" w:rsidRPr="007F42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>nw. zasobów:</w:t>
      </w:r>
    </w:p>
    <w:p w14:paraId="246459E1" w14:textId="77777777" w:rsidR="0071340C" w:rsidRPr="007F4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D8C4DC" w14:textId="77777777" w:rsidR="0071340C" w:rsidRPr="007F42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F426D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7F426D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7F426D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F0507A2" w14:textId="77777777" w:rsidR="0071340C" w:rsidRPr="007F4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F02B848" w14:textId="77777777" w:rsidR="0071340C" w:rsidRPr="007F4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16646153" w14:textId="77777777" w:rsidR="00DC652A" w:rsidRPr="007F42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7F426D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F426D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F426D">
        <w:rPr>
          <w:rFonts w:ascii="Arial Narrow" w:eastAsia="Times New Roman" w:hAnsi="Arial Narrow" w:cs="Arial"/>
          <w:lang w:eastAsia="pl-PL"/>
        </w:rPr>
        <w:t>:</w:t>
      </w:r>
    </w:p>
    <w:p w14:paraId="23F6655A" w14:textId="77777777" w:rsidR="00DC652A" w:rsidRPr="007F4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>u</w:t>
      </w:r>
      <w:r w:rsidR="00DC652A" w:rsidRPr="007F426D">
        <w:rPr>
          <w:rFonts w:ascii="Arial Narrow" w:eastAsia="Times New Roman" w:hAnsi="Arial Narrow" w:cs="Arial"/>
          <w:lang w:eastAsia="pl-PL"/>
        </w:rPr>
        <w:t>dostę</w:t>
      </w:r>
      <w:r w:rsidRPr="007F426D">
        <w:rPr>
          <w:rFonts w:ascii="Arial Narrow" w:eastAsia="Times New Roman" w:hAnsi="Arial Narrow" w:cs="Arial"/>
          <w:lang w:eastAsia="pl-PL"/>
        </w:rPr>
        <w:t>p</w:t>
      </w:r>
      <w:r w:rsidR="00DC652A" w:rsidRPr="007F426D">
        <w:rPr>
          <w:rFonts w:ascii="Arial Narrow" w:eastAsia="Times New Roman" w:hAnsi="Arial Narrow" w:cs="Arial"/>
          <w:lang w:eastAsia="pl-PL"/>
        </w:rPr>
        <w:t>ni</w:t>
      </w:r>
      <w:r w:rsidRPr="007F426D">
        <w:rPr>
          <w:rFonts w:ascii="Arial Narrow" w:eastAsia="Times New Roman" w:hAnsi="Arial Narrow" w:cs="Arial"/>
          <w:lang w:eastAsia="pl-PL"/>
        </w:rPr>
        <w:t>ę</w:t>
      </w:r>
      <w:r w:rsidR="00DC652A" w:rsidRPr="007F426D">
        <w:rPr>
          <w:rFonts w:ascii="Arial Narrow" w:eastAsia="Times New Roman" w:hAnsi="Arial Narrow" w:cs="Arial"/>
          <w:lang w:eastAsia="pl-PL"/>
        </w:rPr>
        <w:t xml:space="preserve"> </w:t>
      </w:r>
      <w:r w:rsidRPr="007F426D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E9AEA03" w14:textId="77777777" w:rsidR="0093388F" w:rsidRPr="007F42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8105765" w14:textId="77777777" w:rsidR="0093388F" w:rsidRPr="007F4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5F5A386" w14:textId="77777777" w:rsidR="0093388F" w:rsidRPr="007F42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B8EF963" w14:textId="77777777" w:rsidR="00CB29AC" w:rsidRPr="007F42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7021D28" w14:textId="77777777" w:rsidR="00CB29AC" w:rsidRPr="007F42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2591B3" w14:textId="77777777" w:rsidR="00830970" w:rsidRPr="007F4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F426D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F426D">
        <w:rPr>
          <w:rFonts w:ascii="Arial Narrow" w:eastAsia="Times New Roman" w:hAnsi="Arial Narrow" w:cs="Arial"/>
          <w:lang w:eastAsia="pl-PL"/>
        </w:rPr>
        <w:t xml:space="preserve">mojego </w:t>
      </w:r>
      <w:r w:rsidRPr="007F426D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F426D">
        <w:rPr>
          <w:rFonts w:ascii="Arial Narrow" w:eastAsia="Times New Roman" w:hAnsi="Arial Narrow" w:cs="Arial"/>
          <w:lang w:eastAsia="pl-PL"/>
        </w:rPr>
        <w:t>będzie następujący:</w:t>
      </w:r>
    </w:p>
    <w:p w14:paraId="675357C4" w14:textId="77777777" w:rsidR="00E27ABB" w:rsidRPr="007F426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F426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F426D" w14:paraId="53CB24C5" w14:textId="77777777" w:rsidTr="00467CA2">
        <w:tc>
          <w:tcPr>
            <w:tcW w:w="2660" w:type="dxa"/>
            <w:shd w:val="clear" w:color="auto" w:fill="auto"/>
          </w:tcPr>
          <w:p w14:paraId="035AEEF2" w14:textId="77777777" w:rsidR="00D520D3" w:rsidRPr="007F4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28D6D3D" w14:textId="77777777" w:rsidR="00D520D3" w:rsidRPr="007F4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6A4A743" w14:textId="77777777" w:rsidR="00D520D3" w:rsidRPr="007F426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5B1709C" w14:textId="77777777" w:rsidR="00D520D3" w:rsidRPr="007F4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339DE26" w14:textId="77777777" w:rsidR="00D520D3" w:rsidRPr="007F4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0C2A9A" w14:textId="77777777" w:rsidR="00D520D3" w:rsidRPr="007F426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966C2"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7F42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34E76B4" w14:textId="77777777" w:rsidR="00E27ABB" w:rsidRPr="007F426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7F426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FA4C3" w14:textId="77777777" w:rsidR="002C68B3" w:rsidRDefault="002C68B3" w:rsidP="00025386">
      <w:pPr>
        <w:spacing w:after="0" w:line="240" w:lineRule="auto"/>
      </w:pPr>
      <w:r>
        <w:separator/>
      </w:r>
    </w:p>
  </w:endnote>
  <w:endnote w:type="continuationSeparator" w:id="0">
    <w:p w14:paraId="3F3CFD07" w14:textId="77777777" w:rsidR="002C68B3" w:rsidRDefault="002C68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3607A" w14:textId="77777777" w:rsidR="00E966C2" w:rsidRDefault="00E966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B886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0E10C0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22D7CB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15438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C1A17" w14:textId="77777777" w:rsidR="00E966C2" w:rsidRDefault="00E96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9D432" w14:textId="77777777" w:rsidR="002C68B3" w:rsidRDefault="002C68B3" w:rsidP="00025386">
      <w:pPr>
        <w:spacing w:after="0" w:line="240" w:lineRule="auto"/>
      </w:pPr>
      <w:r>
        <w:separator/>
      </w:r>
    </w:p>
  </w:footnote>
  <w:footnote w:type="continuationSeparator" w:id="0">
    <w:p w14:paraId="4AE097EF" w14:textId="77777777" w:rsidR="002C68B3" w:rsidRDefault="002C68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63F22" w14:textId="77777777" w:rsidR="00E966C2" w:rsidRDefault="00E96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0878E" w14:textId="77777777" w:rsidR="00E966C2" w:rsidRDefault="00E96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D867" w14:textId="77777777" w:rsidR="00E966C2" w:rsidRDefault="00E96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295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8B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68B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26D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66C2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C6046"/>
  <w15:chartTrackingRefBased/>
  <w15:docId w15:val="{8EB90BF0-ECBE-458F-8712-D3CBA266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2024-06-18T10:00:00Z</cp:lastPrinted>
  <dcterms:created xsi:type="dcterms:W3CDTF">2024-06-18T10:00:00Z</dcterms:created>
  <dcterms:modified xsi:type="dcterms:W3CDTF">2024-06-18T10:00:00Z</dcterms:modified>
</cp:coreProperties>
</file>