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A1FFD" w14:textId="77777777" w:rsidR="00D62E6E" w:rsidRPr="00A74D6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A74D6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0E1409" w:rsidRPr="00A74D64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A74D6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D64" w14:paraId="51CE96D0" w14:textId="77777777" w:rsidTr="00D62E6E">
        <w:tc>
          <w:tcPr>
            <w:tcW w:w="2800" w:type="dxa"/>
            <w:shd w:val="clear" w:color="auto" w:fill="auto"/>
          </w:tcPr>
          <w:p w14:paraId="6E79F8CF" w14:textId="77777777" w:rsidR="00D62E6E" w:rsidRPr="00A74D6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74D64">
              <w:rPr>
                <w:rFonts w:ascii="Arial Narrow" w:hAnsi="Arial Narrow" w:cs="Arial"/>
                <w:b/>
              </w:rPr>
              <w:t>Wykonawca</w:t>
            </w:r>
            <w:r w:rsidRPr="00A74D6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4B1D7A" w14:textId="77777777" w:rsidR="00D62E6E" w:rsidRPr="00A74D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B6A9F6" w14:textId="77777777" w:rsidR="00D62E6E" w:rsidRPr="00A74D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A317A2" w14:textId="77777777" w:rsidR="00D62E6E" w:rsidRPr="00A74D6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74D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74D6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74D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A74D64" w14:paraId="26E3E75F" w14:textId="77777777" w:rsidTr="00D62E6E">
        <w:tc>
          <w:tcPr>
            <w:tcW w:w="2800" w:type="dxa"/>
            <w:shd w:val="clear" w:color="auto" w:fill="auto"/>
          </w:tcPr>
          <w:p w14:paraId="7D7C983A" w14:textId="77777777" w:rsidR="00D62E6E" w:rsidRPr="00A74D6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74D6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E8F423" w14:textId="77777777" w:rsidR="00D62E6E" w:rsidRPr="00A74D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6EAC15A" w14:textId="77777777" w:rsidR="00D62E6E" w:rsidRPr="00A74D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085CFB" w14:textId="77777777" w:rsidR="00D62E6E" w:rsidRPr="00A74D6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74D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74D6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74D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02FE75B" w14:textId="77777777" w:rsidR="00BC121E" w:rsidRPr="00A74D6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1409" w:rsidRPr="00A74D64" w14:paraId="3D5A9CCA" w14:textId="77777777" w:rsidTr="0086337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CB383F" w14:textId="77777777" w:rsidR="000E1409" w:rsidRPr="00A74D64" w:rsidRDefault="000E1409" w:rsidP="0086337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739867A" w14:textId="77777777" w:rsidR="000E1409" w:rsidRPr="00A74D64" w:rsidRDefault="000E1409" w:rsidP="0086337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A74D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A74D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A74D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A74D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A74D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A74D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04E8DC00" w14:textId="77777777" w:rsidR="000E1409" w:rsidRPr="00A74D64" w:rsidRDefault="000E1409" w:rsidP="008633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44CB221" w14:textId="77777777" w:rsidR="000E1409" w:rsidRPr="00A74D64" w:rsidRDefault="000E1409" w:rsidP="008633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83DD483" w14:textId="77777777" w:rsidR="00BC121E" w:rsidRPr="00A74D64" w:rsidRDefault="000E140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74D6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A74D64">
        <w:rPr>
          <w:rFonts w:ascii="Arial Narrow" w:eastAsia="Times New Roman" w:hAnsi="Arial Narrow" w:cs="Arial"/>
          <w:lang w:eastAsia="pl-PL"/>
        </w:rPr>
        <w:t>N</w:t>
      </w:r>
      <w:r w:rsidR="00BC121E" w:rsidRPr="00A74D6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D64" w14:paraId="1B1894DC" w14:textId="77777777" w:rsidTr="00D62E6E">
        <w:tc>
          <w:tcPr>
            <w:tcW w:w="2269" w:type="dxa"/>
            <w:shd w:val="clear" w:color="auto" w:fill="auto"/>
          </w:tcPr>
          <w:p w14:paraId="570E8B57" w14:textId="77777777" w:rsidR="00D62E6E" w:rsidRPr="00A74D6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047C11" w14:textId="77777777" w:rsidR="00D62E6E" w:rsidRPr="00A74D64" w:rsidRDefault="000E140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>budow</w:t>
            </w:r>
            <w:proofErr w:type="spellEnd"/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 xml:space="preserve">. i </w:t>
            </w:r>
            <w:proofErr w:type="spellStart"/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>instal</w:t>
            </w:r>
            <w:proofErr w:type="spellEnd"/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 xml:space="preserve">. dla zad. </w:t>
            </w:r>
            <w:proofErr w:type="spellStart"/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>inwest</w:t>
            </w:r>
            <w:proofErr w:type="spellEnd"/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>. pn. Przebudowa bud. nr 14</w:t>
            </w:r>
            <w:r w:rsidR="00D62E6E" w:rsidRPr="00A74D6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E1409" w:rsidRPr="00A74D64" w14:paraId="1DA443F8" w14:textId="77777777" w:rsidTr="0086337E">
        <w:tc>
          <w:tcPr>
            <w:tcW w:w="2269" w:type="dxa"/>
            <w:shd w:val="clear" w:color="auto" w:fill="auto"/>
          </w:tcPr>
          <w:p w14:paraId="191378FE" w14:textId="77777777" w:rsidR="000E1409" w:rsidRPr="00A74D64" w:rsidRDefault="000E1409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155D2D" w14:textId="77777777" w:rsidR="000E1409" w:rsidRPr="00A74D64" w:rsidRDefault="000E1409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bCs/>
                <w:lang w:eastAsia="pl-PL"/>
              </w:rPr>
              <w:t>80/2024</w:t>
            </w:r>
          </w:p>
        </w:tc>
      </w:tr>
    </w:tbl>
    <w:p w14:paraId="41D0328C" w14:textId="77777777" w:rsidR="00BC121E" w:rsidRPr="00A74D64" w:rsidRDefault="000E140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A74D6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74D6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A74D64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A74D6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A74D6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A74D64">
        <w:rPr>
          <w:rFonts w:ascii="Arial Narrow" w:eastAsia="Times New Roman" w:hAnsi="Arial Narrow" w:cs="Arial"/>
          <w:bCs/>
          <w:lang w:eastAsia="pl-PL"/>
        </w:rPr>
        <w:t>, że:</w:t>
      </w:r>
    </w:p>
    <w:p w14:paraId="6B2FFA33" w14:textId="77777777" w:rsidR="00BC121E" w:rsidRPr="00A74D6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A74D64">
        <w:rPr>
          <w:rFonts w:ascii="Arial Narrow" w:eastAsia="Times New Roman" w:hAnsi="Arial Narrow" w:cs="Arial"/>
          <w:b/>
          <w:bCs/>
        </w:rPr>
        <w:object w:dxaOrig="0" w:dyaOrig="0" w14:anchorId="08C3E0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74D6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A74D64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A74D6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A74D64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A74D6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A74D64">
        <w:rPr>
          <w:rFonts w:ascii="Arial Narrow" w:eastAsia="Times New Roman" w:hAnsi="Arial Narrow" w:cs="Arial"/>
          <w:lang w:eastAsia="pl-PL"/>
        </w:rPr>
        <w:t>.</w:t>
      </w:r>
    </w:p>
    <w:p w14:paraId="2A9E7276" w14:textId="77777777" w:rsidR="00BC121E" w:rsidRPr="00A74D6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74D64">
        <w:rPr>
          <w:rFonts w:ascii="Arial Narrow" w:eastAsia="Times New Roman" w:hAnsi="Arial Narrow" w:cs="Arial"/>
          <w:b/>
          <w:bCs/>
        </w:rPr>
        <w:object w:dxaOrig="0" w:dyaOrig="0" w14:anchorId="5D94C10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74D6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A74D64">
        <w:rPr>
          <w:rFonts w:ascii="Arial Narrow" w:eastAsia="Times New Roman" w:hAnsi="Arial Narrow" w:cs="Arial"/>
          <w:lang w:eastAsia="pl-PL"/>
        </w:rPr>
        <w:t xml:space="preserve">            </w:t>
      </w:r>
      <w:r w:rsidRPr="00A74D6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A74D64">
        <w:rPr>
          <w:rFonts w:ascii="Arial Narrow" w:eastAsia="Times New Roman" w:hAnsi="Arial Narrow" w:cs="Arial"/>
          <w:lang w:eastAsia="pl-PL"/>
        </w:rPr>
        <w:t>t.j. Dz.U. z 2023r. poz. 1689</w:t>
      </w:r>
      <w:r w:rsidRPr="00A74D6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1B99DD21" w14:textId="77777777" w:rsidR="00BF69A4" w:rsidRPr="00A74D6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74D6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74D64" w14:paraId="4DDADD1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00AB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79D7A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26CF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A74D64" w14:paraId="5A75DD6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FB768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EFA4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3EC6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A74D64" w14:paraId="45AD2BF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064A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313A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7116" w14:textId="77777777" w:rsidR="00BC121E" w:rsidRPr="00A74D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F7B72F3" w14:textId="77777777" w:rsidR="00BC121E" w:rsidRPr="00A74D6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A74D6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DF5A92B" w14:textId="77777777" w:rsidR="00BC121E" w:rsidRPr="00A74D6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A74D64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A74D64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467CF1B" w14:textId="77777777" w:rsidR="00067B62" w:rsidRPr="00A74D6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A74D6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A74D6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A74D6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0D811BA6" w14:textId="77777777" w:rsidR="00067B62" w:rsidRPr="00A74D6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D64" w14:paraId="6F9571F2" w14:textId="77777777" w:rsidTr="00620E37">
        <w:tc>
          <w:tcPr>
            <w:tcW w:w="2660" w:type="dxa"/>
            <w:shd w:val="clear" w:color="auto" w:fill="auto"/>
          </w:tcPr>
          <w:p w14:paraId="2D0E64CE" w14:textId="77777777" w:rsidR="00BC121E" w:rsidRPr="00A74D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C3E00D7" w14:textId="77777777" w:rsidR="00BC121E" w:rsidRPr="00A74D6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1B2EEF5" w14:textId="77777777" w:rsidR="00BC121E" w:rsidRPr="00A74D6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A74D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A74D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885DEFC" w14:textId="77777777" w:rsidR="00BC121E" w:rsidRPr="00A74D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2C822F1" w14:textId="77777777" w:rsidR="00BC121E" w:rsidRPr="00A74D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F156A3" w14:textId="77777777" w:rsidR="00BC121E" w:rsidRPr="00A74D6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74D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E1409" w:rsidRPr="00A74D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A74D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A74D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3413CBC" w14:textId="77777777" w:rsidR="00106AC7" w:rsidRPr="00A74D64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A74D6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E1A1A9" w14:textId="77777777" w:rsidR="00D00F92" w:rsidRDefault="00D00F92">
      <w:r>
        <w:separator/>
      </w:r>
    </w:p>
  </w:endnote>
  <w:endnote w:type="continuationSeparator" w:id="0">
    <w:p w14:paraId="3678938A" w14:textId="77777777" w:rsidR="00D00F92" w:rsidRDefault="00D00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AF08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7B8FB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F6F5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94F270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8138ABF">
        <v:line id="_x0000_s1025" style="position:absolute;left:0;text-align:left;z-index:251657728" from="-3.85pt,8.7pt" to="455.15pt,8.7pt"/>
      </w:pict>
    </w:r>
  </w:p>
  <w:p w14:paraId="6C985FB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5A7B4" w14:textId="77777777" w:rsidR="000E1409" w:rsidRDefault="000E1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40588" w14:textId="77777777" w:rsidR="00D00F92" w:rsidRDefault="00D00F92">
      <w:r>
        <w:separator/>
      </w:r>
    </w:p>
  </w:footnote>
  <w:footnote w:type="continuationSeparator" w:id="0">
    <w:p w14:paraId="723170FA" w14:textId="77777777" w:rsidR="00D00F92" w:rsidRDefault="00D00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D6B87" w14:textId="77777777" w:rsidR="000E1409" w:rsidRDefault="000E1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8700D" w14:textId="77777777" w:rsidR="000E1409" w:rsidRDefault="000E1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FD222" w14:textId="77777777" w:rsidR="000E1409" w:rsidRDefault="000E1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7396711">
    <w:abstractNumId w:val="13"/>
  </w:num>
  <w:num w:numId="2" w16cid:durableId="301934622">
    <w:abstractNumId w:val="0"/>
  </w:num>
  <w:num w:numId="3" w16cid:durableId="1166046880">
    <w:abstractNumId w:val="11"/>
  </w:num>
  <w:num w:numId="4" w16cid:durableId="953711788">
    <w:abstractNumId w:val="8"/>
  </w:num>
  <w:num w:numId="5" w16cid:durableId="362828420">
    <w:abstractNumId w:val="7"/>
  </w:num>
  <w:num w:numId="6" w16cid:durableId="1445807120">
    <w:abstractNumId w:val="1"/>
  </w:num>
  <w:num w:numId="7" w16cid:durableId="1361592933">
    <w:abstractNumId w:val="6"/>
  </w:num>
  <w:num w:numId="8" w16cid:durableId="1844279984">
    <w:abstractNumId w:val="3"/>
  </w:num>
  <w:num w:numId="9" w16cid:durableId="1911454869">
    <w:abstractNumId w:val="2"/>
  </w:num>
  <w:num w:numId="10" w16cid:durableId="712316450">
    <w:abstractNumId w:val="5"/>
  </w:num>
  <w:num w:numId="11" w16cid:durableId="1444153264">
    <w:abstractNumId w:val="10"/>
  </w:num>
  <w:num w:numId="12" w16cid:durableId="413556383">
    <w:abstractNumId w:val="4"/>
  </w:num>
  <w:num w:numId="13" w16cid:durableId="1450658915">
    <w:abstractNumId w:val="9"/>
  </w:num>
  <w:num w:numId="14" w16cid:durableId="10742802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F92"/>
    <w:rsid w:val="0000184A"/>
    <w:rsid w:val="00007C1C"/>
    <w:rsid w:val="00012997"/>
    <w:rsid w:val="000621A2"/>
    <w:rsid w:val="00067B62"/>
    <w:rsid w:val="000719DC"/>
    <w:rsid w:val="00075CEC"/>
    <w:rsid w:val="000E0467"/>
    <w:rsid w:val="000E1409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74D64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0F92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C14D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390E37"/>
  <w15:chartTrackingRefBased/>
  <w15:docId w15:val="{89495301-9F90-43FE-B463-720B5F6C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2024-06-18T10:02:00Z</cp:lastPrinted>
  <dcterms:created xsi:type="dcterms:W3CDTF">2024-06-18T10:02:00Z</dcterms:created>
  <dcterms:modified xsi:type="dcterms:W3CDTF">2024-06-18T10:02:00Z</dcterms:modified>
</cp:coreProperties>
</file>