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462EF" w14:textId="77777777" w:rsidR="00A2540E" w:rsidRPr="00F149CC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149C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C74C27" w:rsidRPr="00F149CC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F149C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F149CC" w14:paraId="505F449E" w14:textId="77777777" w:rsidTr="009B1625">
        <w:tc>
          <w:tcPr>
            <w:tcW w:w="2800" w:type="dxa"/>
            <w:shd w:val="clear" w:color="auto" w:fill="auto"/>
          </w:tcPr>
          <w:p w14:paraId="1834336F" w14:textId="77777777" w:rsidR="00A2540E" w:rsidRPr="00F149CC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49CC">
              <w:rPr>
                <w:rFonts w:ascii="Arial Narrow" w:hAnsi="Arial Narrow" w:cs="Arial"/>
                <w:b/>
              </w:rPr>
              <w:t>Wykonawca</w:t>
            </w:r>
            <w:r w:rsidRPr="00F149C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5A5DD2D" w14:textId="77777777" w:rsidR="00A2540E" w:rsidRPr="00F149CC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722D57F" w14:textId="77777777" w:rsidR="00A2540E" w:rsidRPr="00F149CC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655449" w14:textId="77777777" w:rsidR="00A2540E" w:rsidRPr="00F149CC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149C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149C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149C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A2540E" w:rsidRPr="00F149CC" w14:paraId="0C03803C" w14:textId="77777777" w:rsidTr="009B1625">
        <w:tc>
          <w:tcPr>
            <w:tcW w:w="2800" w:type="dxa"/>
            <w:shd w:val="clear" w:color="auto" w:fill="auto"/>
          </w:tcPr>
          <w:p w14:paraId="71D841E7" w14:textId="77777777" w:rsidR="00A2540E" w:rsidRPr="00F149CC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49C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653953" w14:textId="77777777" w:rsidR="00A2540E" w:rsidRPr="00F149CC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654E91D" w14:textId="77777777" w:rsidR="00A2540E" w:rsidRPr="00F149CC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7FCDB5" w14:textId="77777777" w:rsidR="00A2540E" w:rsidRPr="00F149CC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149C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149C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149C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D5B2B5A" w14:textId="77777777" w:rsidR="0057252E" w:rsidRPr="00F149CC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F149CC" w14:paraId="66FEA696" w14:textId="77777777" w:rsidTr="0036631E">
        <w:tc>
          <w:tcPr>
            <w:tcW w:w="9104" w:type="dxa"/>
            <w:shd w:val="clear" w:color="auto" w:fill="F2F2F2"/>
          </w:tcPr>
          <w:p w14:paraId="2D9B0652" w14:textId="77777777" w:rsidR="00A2540E" w:rsidRPr="00F149CC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F149CC">
              <w:rPr>
                <w:rFonts w:ascii="Arial Narrow" w:hAnsi="Arial Narrow" w:cs="Arial"/>
                <w:b/>
              </w:rPr>
              <w:t>WYKAZ CZ</w:t>
            </w:r>
            <w:r w:rsidRPr="00F149CC">
              <w:rPr>
                <w:rFonts w:ascii="Arial Narrow" w:eastAsia="TimesNewRoman" w:hAnsi="Arial Narrow" w:cs="Arial"/>
                <w:b/>
              </w:rPr>
              <w:t>ĘŚ</w:t>
            </w:r>
            <w:r w:rsidRPr="00F149CC">
              <w:rPr>
                <w:rFonts w:ascii="Arial Narrow" w:hAnsi="Arial Narrow" w:cs="Arial"/>
                <w:b/>
              </w:rPr>
              <w:t xml:space="preserve">CI ZAMÓWIENIA, KTÓRYCH WYKONANIE </w:t>
            </w:r>
          </w:p>
          <w:p w14:paraId="2F4E3D8C" w14:textId="77777777" w:rsidR="0057252E" w:rsidRPr="00F149CC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F149CC">
              <w:rPr>
                <w:rFonts w:ascii="Arial Narrow" w:hAnsi="Arial Narrow" w:cs="Arial"/>
                <w:b/>
              </w:rPr>
              <w:t>WYKONAWCA ZAMIERZA POWIERZY</w:t>
            </w:r>
            <w:r w:rsidRPr="00F149CC">
              <w:rPr>
                <w:rFonts w:ascii="Arial Narrow" w:eastAsia="TimesNewRoman" w:hAnsi="Arial Narrow" w:cs="Arial"/>
                <w:b/>
              </w:rPr>
              <w:t xml:space="preserve">Ć </w:t>
            </w:r>
            <w:r w:rsidRPr="00F149CC">
              <w:rPr>
                <w:rFonts w:ascii="Arial Narrow" w:hAnsi="Arial Narrow" w:cs="Arial"/>
                <w:b/>
              </w:rPr>
              <w:t>PODWYKONAWCOM</w:t>
            </w:r>
          </w:p>
          <w:p w14:paraId="679C01D1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18"/>
              </w:rPr>
            </w:pPr>
            <w:r w:rsidRPr="00F149CC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>UWAGA!</w:t>
            </w:r>
            <w:r w:rsidR="008B745A" w:rsidRPr="00F149CC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 xml:space="preserve"> </w:t>
            </w:r>
            <w:r w:rsidRPr="00F149CC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Wykonawca jest zobowiązany do wypełnienia i dołączenia niniejszego </w:t>
            </w:r>
            <w:r w:rsidR="008B745A" w:rsidRPr="00F149CC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>dokumentu</w:t>
            </w:r>
            <w:r w:rsidRPr="00F149CC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 do składanej oferty tylko w przypadku, gdy powierzy wykonanie części zamówienia Podwykonawcom</w:t>
            </w:r>
          </w:p>
        </w:tc>
      </w:tr>
    </w:tbl>
    <w:p w14:paraId="5249A567" w14:textId="77777777" w:rsidR="00A2540E" w:rsidRPr="00F149CC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149CC">
        <w:rPr>
          <w:rFonts w:ascii="Arial Narrow" w:eastAsia="Times New Roman" w:hAnsi="Arial Narrow" w:cs="Arial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F149CC" w14:paraId="47B7A7B9" w14:textId="77777777" w:rsidTr="009B1625">
        <w:tc>
          <w:tcPr>
            <w:tcW w:w="2269" w:type="dxa"/>
            <w:shd w:val="clear" w:color="auto" w:fill="auto"/>
          </w:tcPr>
          <w:p w14:paraId="6E5B433F" w14:textId="77777777" w:rsidR="00A2540E" w:rsidRPr="00F149CC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2FB821" w14:textId="77777777" w:rsidR="00A2540E" w:rsidRPr="00F149CC" w:rsidRDefault="00C74C27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>budow</w:t>
            </w:r>
            <w:proofErr w:type="spellEnd"/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 xml:space="preserve">. i </w:t>
            </w:r>
            <w:proofErr w:type="spellStart"/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>instal</w:t>
            </w:r>
            <w:proofErr w:type="spellEnd"/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 xml:space="preserve">. dla zad. </w:t>
            </w:r>
            <w:proofErr w:type="spellStart"/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>inwest</w:t>
            </w:r>
            <w:proofErr w:type="spellEnd"/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>. pn. Przebudowa bud. nr 14</w:t>
            </w:r>
            <w:r w:rsidR="00A2540E" w:rsidRPr="00F149C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74C27" w:rsidRPr="00F149CC" w14:paraId="57FD595C" w14:textId="77777777" w:rsidTr="0086337E">
        <w:tc>
          <w:tcPr>
            <w:tcW w:w="2269" w:type="dxa"/>
            <w:shd w:val="clear" w:color="auto" w:fill="auto"/>
          </w:tcPr>
          <w:p w14:paraId="6BAA46F6" w14:textId="77777777" w:rsidR="00C74C27" w:rsidRPr="00F149CC" w:rsidRDefault="00C74C27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7134A3" w14:textId="77777777" w:rsidR="00C74C27" w:rsidRPr="00F149CC" w:rsidRDefault="00C74C27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bCs/>
                <w:lang w:eastAsia="pl-PL"/>
              </w:rPr>
              <w:t>80/2024</w:t>
            </w:r>
          </w:p>
        </w:tc>
      </w:tr>
    </w:tbl>
    <w:p w14:paraId="2D59F9E9" w14:textId="77777777" w:rsidR="008F2498" w:rsidRPr="00F149CC" w:rsidRDefault="00C74C27" w:rsidP="00A2540E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149CC">
        <w:rPr>
          <w:rFonts w:ascii="Arial Narrow" w:eastAsia="Times New Roman" w:hAnsi="Arial Narrow" w:cs="Arial"/>
          <w:lang w:eastAsia="pl-PL"/>
        </w:rPr>
        <w:t xml:space="preserve"> </w:t>
      </w:r>
      <w:r w:rsidR="00A2540E" w:rsidRPr="00F149C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149C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A2540E" w:rsidRPr="00F149CC">
        <w:rPr>
          <w:rFonts w:ascii="Arial Narrow" w:eastAsia="Times New Roman" w:hAnsi="Arial Narrow" w:cs="Arial"/>
          <w:b/>
          <w:lang w:eastAsia="pl-PL"/>
        </w:rPr>
        <w:t>,</w:t>
      </w:r>
      <w:r w:rsidR="00A2540E" w:rsidRPr="00F149CC">
        <w:rPr>
          <w:rFonts w:ascii="Arial Narrow" w:eastAsia="Times New Roman" w:hAnsi="Arial Narrow" w:cs="Arial"/>
          <w:lang w:eastAsia="pl-PL"/>
        </w:rPr>
        <w:t xml:space="preserve"> oświadczam(y)</w:t>
      </w:r>
      <w:r w:rsidR="00A2540E" w:rsidRPr="00F149CC">
        <w:rPr>
          <w:rFonts w:ascii="Arial Narrow" w:eastAsia="Times New Roman" w:hAnsi="Arial Narrow" w:cs="Arial"/>
          <w:bCs/>
          <w:lang w:eastAsia="pl-PL"/>
        </w:rPr>
        <w:t xml:space="preserve">, iż </w:t>
      </w:r>
      <w:r w:rsidR="00A56A6F" w:rsidRPr="00F149CC">
        <w:rPr>
          <w:rFonts w:ascii="Arial Narrow" w:hAnsi="Arial Narrow" w:cs="Arial"/>
        </w:rPr>
        <w:t>w przedmiot</w:t>
      </w:r>
      <w:r w:rsidR="00E631B6" w:rsidRPr="00F149CC">
        <w:rPr>
          <w:rFonts w:ascii="Arial Narrow" w:hAnsi="Arial Narrow" w:cs="Arial"/>
        </w:rPr>
        <w:t xml:space="preserve">owym postępowaniu </w:t>
      </w:r>
      <w:r w:rsidR="005A0158" w:rsidRPr="00F149CC">
        <w:rPr>
          <w:rFonts w:ascii="Arial Narrow" w:hAnsi="Arial Narrow" w:cs="Arial"/>
        </w:rPr>
        <w:t>zamierzamy powierzyć Podwykonawcom wykonanie następujących</w:t>
      </w:r>
      <w:r w:rsidR="00A56A6F" w:rsidRPr="00F149CC">
        <w:rPr>
          <w:rFonts w:ascii="Arial Narrow" w:hAnsi="Arial Narrow" w:cs="Arial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F149CC" w14:paraId="5D605462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D5312A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0CC0A12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EAB5173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lang w:eastAsia="pl-PL"/>
              </w:rPr>
              <w:t>Nazwa Podwykonawcy</w:t>
            </w:r>
          </w:p>
        </w:tc>
      </w:tr>
      <w:tr w:rsidR="00A2540E" w:rsidRPr="00F149CC" w14:paraId="29C5710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228DD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68A64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7EB95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A2540E" w:rsidRPr="00F149CC" w14:paraId="68FA6087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DA802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30A60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1E0CF" w14:textId="77777777" w:rsidR="00A2540E" w:rsidRPr="00F149CC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8561AA5" w14:textId="77777777" w:rsidR="008B745A" w:rsidRPr="00F149CC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F149CC" w14:paraId="47B1DD3B" w14:textId="77777777" w:rsidTr="009B1625">
        <w:tc>
          <w:tcPr>
            <w:tcW w:w="2660" w:type="dxa"/>
            <w:shd w:val="clear" w:color="auto" w:fill="auto"/>
          </w:tcPr>
          <w:p w14:paraId="4A491298" w14:textId="77777777" w:rsidR="008B745A" w:rsidRPr="00F149CC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5B2536" w14:textId="77777777" w:rsidR="008B745A" w:rsidRPr="00F149CC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3AF7A35" w14:textId="77777777" w:rsidR="008B745A" w:rsidRPr="00F149CC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DF02B2E" w14:textId="77777777" w:rsidR="008B745A" w:rsidRPr="00F149CC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B55B26" w14:textId="77777777" w:rsidR="008B745A" w:rsidRPr="00F149CC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76C008" w14:textId="77777777" w:rsidR="008B745A" w:rsidRPr="00F149CC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49C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74C27" w:rsidRPr="00F149C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F149C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D80F09C" w14:textId="77777777" w:rsidR="00025386" w:rsidRPr="00F149CC" w:rsidRDefault="00025386" w:rsidP="008B745A">
      <w:pPr>
        <w:spacing w:after="0"/>
        <w:rPr>
          <w:rFonts w:ascii="Arial Narrow" w:hAnsi="Arial Narrow" w:cs="Arial"/>
          <w:sz w:val="16"/>
          <w:szCs w:val="16"/>
        </w:rPr>
      </w:pPr>
    </w:p>
    <w:sectPr w:rsidR="00025386" w:rsidRPr="00F149CC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A89D5" w14:textId="77777777" w:rsidR="0065345A" w:rsidRDefault="0065345A" w:rsidP="00025386">
      <w:pPr>
        <w:spacing w:after="0" w:line="240" w:lineRule="auto"/>
      </w:pPr>
      <w:r>
        <w:separator/>
      </w:r>
    </w:p>
  </w:endnote>
  <w:endnote w:type="continuationSeparator" w:id="0">
    <w:p w14:paraId="5FEFD87A" w14:textId="77777777" w:rsidR="0065345A" w:rsidRDefault="006534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2404D" w14:textId="77777777" w:rsidR="00C74C27" w:rsidRDefault="00C74C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796B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B76500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FCDF4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30DFA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DF7EE" w14:textId="77777777" w:rsidR="00C74C27" w:rsidRDefault="00C74C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D8529" w14:textId="77777777" w:rsidR="0065345A" w:rsidRDefault="0065345A" w:rsidP="00025386">
      <w:pPr>
        <w:spacing w:after="0" w:line="240" w:lineRule="auto"/>
      </w:pPr>
      <w:r>
        <w:separator/>
      </w:r>
    </w:p>
  </w:footnote>
  <w:footnote w:type="continuationSeparator" w:id="0">
    <w:p w14:paraId="74D96E86" w14:textId="77777777" w:rsidR="0065345A" w:rsidRDefault="006534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F0BCD" w14:textId="77777777" w:rsidR="00C74C27" w:rsidRDefault="00C74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77155" w14:textId="77777777" w:rsidR="00C74C27" w:rsidRDefault="00C74C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E6559" w14:textId="77777777" w:rsidR="00C74C27" w:rsidRDefault="00C74C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45A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5345A"/>
    <w:rsid w:val="0069796D"/>
    <w:rsid w:val="008B745A"/>
    <w:rsid w:val="008E405A"/>
    <w:rsid w:val="008F2498"/>
    <w:rsid w:val="009B1625"/>
    <w:rsid w:val="00A2540E"/>
    <w:rsid w:val="00A56A6F"/>
    <w:rsid w:val="00C74C27"/>
    <w:rsid w:val="00D55FC4"/>
    <w:rsid w:val="00E631B6"/>
    <w:rsid w:val="00F149CC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4DE4F"/>
  <w15:chartTrackingRefBased/>
  <w15:docId w15:val="{2D56F2C0-D6B8-4D15-9A56-ACD0BA54C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2024-06-18T10:01:00Z</cp:lastPrinted>
  <dcterms:created xsi:type="dcterms:W3CDTF">2024-06-18T10:01:00Z</dcterms:created>
  <dcterms:modified xsi:type="dcterms:W3CDTF">2024-06-18T10:01:00Z</dcterms:modified>
</cp:coreProperties>
</file>