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8B4A1C" w:rsidRPr="002E6D6B" w14:paraId="6B6F4D76" w14:textId="77777777" w:rsidTr="00FC18F1">
        <w:trPr>
          <w:trHeight w:val="963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26E42847" w14:textId="77777777" w:rsidR="008B4A1C" w:rsidRPr="002E6D6B" w:rsidRDefault="00000000" w:rsidP="00FC18F1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69B1A63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8240;visibility:visible;mso-wrap-edited:f">
                  <v:imagedata r:id="rId8" o:title=""/>
                </v:shape>
                <o:OLEObject Type="Embed" ProgID="Word.Picture.8" ShapeID="_x0000_s2050" DrawAspect="Content" ObjectID="_1780209186" r:id="rId9"/>
              </w:object>
            </w:r>
          </w:p>
          <w:p w14:paraId="19E9EEC8" w14:textId="77777777" w:rsidR="008B4A1C" w:rsidRPr="002E6D6B" w:rsidRDefault="008B4A1C" w:rsidP="00FC18F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3E7A30F8" w14:textId="77777777" w:rsidR="008B4A1C" w:rsidRPr="002E6D6B" w:rsidRDefault="008B4A1C" w:rsidP="00FC18F1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0B56A6A" w14:textId="77777777" w:rsidR="008B4A1C" w:rsidRPr="002E6D6B" w:rsidRDefault="00264901" w:rsidP="00FC18F1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6D6B">
              <w:rPr>
                <w:rFonts w:ascii="Arial Narrow" w:hAnsi="Arial Narrow" w:cs="Arial"/>
                <w:bCs/>
                <w:sz w:val="22"/>
                <w:szCs w:val="22"/>
              </w:rPr>
              <w:t>Projekt U</w:t>
            </w:r>
            <w:r w:rsidR="000A22F5" w:rsidRPr="002E6D6B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2E6D6B">
              <w:rPr>
                <w:rFonts w:ascii="Arial Narrow" w:hAnsi="Arial Narrow" w:cs="Arial"/>
                <w:bCs/>
                <w:sz w:val="22"/>
                <w:szCs w:val="22"/>
              </w:rPr>
              <w:t>y</w:t>
            </w:r>
            <w:r w:rsidR="000A22F5" w:rsidRPr="002E6D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AC059EB" w14:textId="77777777" w:rsidR="008B4A1C" w:rsidRPr="002E6D6B" w:rsidRDefault="008B4A1C" w:rsidP="00D47EE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467E7D" w14:textId="77777777" w:rsidR="008B4A1C" w:rsidRPr="002E6D6B" w:rsidRDefault="008B4A1C" w:rsidP="00FC18F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6D6B">
              <w:rPr>
                <w:rFonts w:ascii="Arial Narrow" w:hAnsi="Arial Narrow" w:cs="Arial"/>
                <w:sz w:val="22"/>
                <w:szCs w:val="22"/>
              </w:rPr>
              <w:t>PR25_P01_F20W5</w:t>
            </w:r>
          </w:p>
        </w:tc>
      </w:tr>
    </w:tbl>
    <w:p w14:paraId="1E1AF2DA" w14:textId="77777777" w:rsidR="005B379E" w:rsidRPr="005B379E" w:rsidRDefault="005B379E" w:rsidP="005B379E">
      <w:pPr>
        <w:jc w:val="right"/>
        <w:rPr>
          <w:rFonts w:ascii="Arial Narrow" w:hAnsi="Arial Narrow" w:cs="Calibri"/>
          <w:b/>
        </w:rPr>
      </w:pPr>
      <w:r w:rsidRPr="005B379E">
        <w:rPr>
          <w:rFonts w:ascii="Arial Narrow" w:hAnsi="Arial Narrow" w:cs="Calibri"/>
          <w:b/>
        </w:rPr>
        <w:t>Załącznik nr …. Do SWZ</w:t>
      </w:r>
    </w:p>
    <w:p w14:paraId="27FB8FB8" w14:textId="77777777" w:rsidR="008B4A1C" w:rsidRPr="005B379E" w:rsidRDefault="008B4A1C" w:rsidP="005B379E">
      <w:pPr>
        <w:widowControl w:val="0"/>
        <w:autoSpaceDE w:val="0"/>
        <w:autoSpaceDN w:val="0"/>
        <w:adjustRightInd w:val="0"/>
        <w:ind w:left="3760" w:hanging="3760"/>
        <w:jc w:val="right"/>
        <w:rPr>
          <w:rFonts w:ascii="Arial Narrow" w:hAnsi="Arial Narrow" w:cs="Arial"/>
          <w:b/>
          <w:bCs/>
          <w:iCs/>
          <w:sz w:val="18"/>
          <w:szCs w:val="18"/>
        </w:rPr>
      </w:pPr>
    </w:p>
    <w:p w14:paraId="3F161ECC" w14:textId="77777777" w:rsidR="005B379E" w:rsidRPr="002E6D6B" w:rsidRDefault="005B379E" w:rsidP="00BD10C2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Cs/>
          <w:sz w:val="32"/>
          <w:szCs w:val="32"/>
        </w:rPr>
      </w:pPr>
    </w:p>
    <w:p w14:paraId="78C55663" w14:textId="77777777" w:rsidR="00F1790A" w:rsidRPr="002E6D6B" w:rsidRDefault="005377FA" w:rsidP="00BD10C2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Cs/>
          <w:sz w:val="32"/>
          <w:szCs w:val="32"/>
        </w:rPr>
      </w:pPr>
      <w:r w:rsidRPr="002E6D6B">
        <w:rPr>
          <w:rFonts w:ascii="Arial Narrow" w:hAnsi="Arial Narrow" w:cs="Arial"/>
          <w:b/>
          <w:bCs/>
          <w:iCs/>
          <w:sz w:val="32"/>
          <w:szCs w:val="32"/>
        </w:rPr>
        <w:t>UMOWA  nr   ..</w:t>
      </w:r>
      <w:r w:rsidR="00DA605A" w:rsidRPr="002E6D6B">
        <w:rPr>
          <w:rFonts w:ascii="Arial Narrow" w:hAnsi="Arial Narrow" w:cs="Arial"/>
          <w:b/>
          <w:bCs/>
          <w:iCs/>
          <w:sz w:val="32"/>
          <w:szCs w:val="32"/>
        </w:rPr>
        <w:t>…………. /</w:t>
      </w:r>
      <w:r w:rsidR="005B5814" w:rsidRPr="002E6D6B">
        <w:rPr>
          <w:rFonts w:ascii="Arial Narrow" w:hAnsi="Arial Narrow" w:cs="Arial"/>
          <w:b/>
          <w:bCs/>
          <w:iCs/>
          <w:sz w:val="32"/>
          <w:szCs w:val="32"/>
        </w:rPr>
        <w:t>P/</w:t>
      </w:r>
      <w:r w:rsidR="00DA605A" w:rsidRPr="002E6D6B">
        <w:rPr>
          <w:rFonts w:ascii="Arial Narrow" w:hAnsi="Arial Narrow" w:cs="Arial"/>
          <w:b/>
          <w:bCs/>
          <w:iCs/>
          <w:sz w:val="32"/>
          <w:szCs w:val="32"/>
        </w:rPr>
        <w:t>202</w:t>
      </w:r>
      <w:r w:rsidR="00A47679" w:rsidRPr="002E6D6B">
        <w:rPr>
          <w:rFonts w:ascii="Arial Narrow" w:hAnsi="Arial Narrow" w:cs="Arial"/>
          <w:b/>
          <w:bCs/>
          <w:iCs/>
          <w:sz w:val="32"/>
          <w:szCs w:val="32"/>
        </w:rPr>
        <w:t>4</w:t>
      </w:r>
      <w:r w:rsidR="00DA605A" w:rsidRPr="002E6D6B">
        <w:rPr>
          <w:rFonts w:ascii="Arial Narrow" w:hAnsi="Arial Narrow" w:cs="Arial"/>
          <w:b/>
          <w:bCs/>
          <w:iCs/>
          <w:sz w:val="32"/>
          <w:szCs w:val="32"/>
        </w:rPr>
        <w:t>/TU</w:t>
      </w:r>
    </w:p>
    <w:p w14:paraId="45901E48" w14:textId="77777777" w:rsidR="00E7237F" w:rsidRPr="002E6D6B" w:rsidRDefault="000A22F5" w:rsidP="000A22F5">
      <w:pPr>
        <w:widowControl w:val="0"/>
        <w:tabs>
          <w:tab w:val="left" w:pos="294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2E6D6B">
        <w:rPr>
          <w:rFonts w:ascii="Arial Narrow" w:hAnsi="Arial Narrow" w:cs="Arial"/>
          <w:bCs/>
          <w:iCs/>
          <w:sz w:val="22"/>
          <w:szCs w:val="22"/>
        </w:rPr>
        <w:tab/>
      </w:r>
    </w:p>
    <w:p w14:paraId="44E695FC" w14:textId="77777777" w:rsidR="00DA605A" w:rsidRPr="002E6D6B" w:rsidRDefault="00DA605A" w:rsidP="00371EDE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2E6D6B">
        <w:rPr>
          <w:rFonts w:ascii="Arial Narrow" w:hAnsi="Arial Narrow" w:cs="Arial"/>
          <w:bCs/>
          <w:iCs/>
          <w:sz w:val="22"/>
          <w:szCs w:val="22"/>
        </w:rPr>
        <w:t>zawarta w dniu  ........</w:t>
      </w:r>
      <w:r w:rsidR="008C40C3" w:rsidRPr="002E6D6B">
        <w:rPr>
          <w:rFonts w:ascii="Arial Narrow" w:hAnsi="Arial Narrow" w:cs="Arial"/>
          <w:bCs/>
          <w:iCs/>
          <w:sz w:val="22"/>
          <w:szCs w:val="22"/>
        </w:rPr>
        <w:t>......</w:t>
      </w:r>
      <w:r w:rsidRPr="002E6D6B">
        <w:rPr>
          <w:rFonts w:ascii="Arial Narrow" w:hAnsi="Arial Narrow" w:cs="Arial"/>
          <w:bCs/>
          <w:iCs/>
          <w:sz w:val="22"/>
          <w:szCs w:val="22"/>
        </w:rPr>
        <w:t xml:space="preserve">.  w Bydgoszczy pomiędzy: </w:t>
      </w:r>
    </w:p>
    <w:p w14:paraId="5D14B89D" w14:textId="77777777" w:rsidR="00DA605A" w:rsidRPr="002E6D6B" w:rsidRDefault="00DA605A" w:rsidP="00371EDE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2E6D6B">
        <w:rPr>
          <w:rFonts w:ascii="Arial Narrow" w:hAnsi="Arial Narrow" w:cs="Arial"/>
          <w:b/>
          <w:sz w:val="22"/>
          <w:szCs w:val="22"/>
        </w:rPr>
        <w:br/>
        <w:t>w Bydgoszczy</w:t>
      </w:r>
      <w:r w:rsidRPr="002E6D6B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="00371EDE" w:rsidRPr="002E6D6B">
        <w:rPr>
          <w:rFonts w:ascii="Arial Narrow" w:hAnsi="Arial Narrow" w:cs="Arial"/>
          <w:b/>
          <w:sz w:val="22"/>
          <w:szCs w:val="22"/>
        </w:rPr>
        <w:t xml:space="preserve">numerem </w:t>
      </w:r>
      <w:r w:rsidRPr="002E6D6B">
        <w:rPr>
          <w:rFonts w:ascii="Arial Narrow" w:hAnsi="Arial Narrow" w:cs="Arial"/>
          <w:b/>
          <w:sz w:val="22"/>
          <w:szCs w:val="22"/>
        </w:rPr>
        <w:t>KRS0000007548</w:t>
      </w:r>
      <w:r w:rsidRPr="002E6D6B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14:paraId="7EFB5797" w14:textId="77777777" w:rsidR="00DA605A" w:rsidRPr="002E6D6B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reprezentowanym przez:</w:t>
      </w:r>
    </w:p>
    <w:p w14:paraId="0B5C4607" w14:textId="77777777" w:rsidR="00DA605A" w:rsidRPr="002E6D6B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6DF72BEB" w14:textId="77777777" w:rsidR="00DA605A" w:rsidRPr="002E6D6B" w:rsidRDefault="008C40C3" w:rsidP="00DA605A">
      <w:pPr>
        <w:rPr>
          <w:rFonts w:ascii="Arial Narrow" w:hAnsi="Arial Narrow" w:cs="Arial"/>
          <w:color w:val="FF0000"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płk dr n. med. …………………………</w:t>
      </w:r>
      <w:r w:rsidR="00DA605A" w:rsidRPr="002E6D6B">
        <w:rPr>
          <w:rFonts w:ascii="Arial Narrow" w:hAnsi="Arial Narrow" w:cs="Arial"/>
          <w:b/>
          <w:sz w:val="22"/>
          <w:szCs w:val="22"/>
        </w:rPr>
        <w:t>,</w:t>
      </w:r>
      <w:r w:rsidRPr="002E6D6B">
        <w:rPr>
          <w:rFonts w:ascii="Arial Narrow" w:hAnsi="Arial Narrow" w:cs="Arial"/>
          <w:b/>
          <w:sz w:val="22"/>
          <w:szCs w:val="22"/>
        </w:rPr>
        <w:t>………………………………..</w:t>
      </w:r>
    </w:p>
    <w:p w14:paraId="3E5CCB1C" w14:textId="77777777" w:rsidR="008C40C3" w:rsidRPr="002E6D6B" w:rsidRDefault="005377FA" w:rsidP="00DA605A">
      <w:pPr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zwanym dalej „</w:t>
      </w:r>
      <w:r w:rsidR="00DA605A" w:rsidRPr="002E6D6B">
        <w:rPr>
          <w:rFonts w:ascii="Arial Narrow" w:hAnsi="Arial Narrow" w:cs="Arial"/>
          <w:b/>
          <w:sz w:val="22"/>
          <w:szCs w:val="22"/>
        </w:rPr>
        <w:t>Zamawiającym</w:t>
      </w:r>
      <w:r w:rsidRPr="002E6D6B">
        <w:rPr>
          <w:rFonts w:ascii="Arial Narrow" w:hAnsi="Arial Narrow" w:cs="Arial"/>
          <w:sz w:val="22"/>
          <w:szCs w:val="22"/>
        </w:rPr>
        <w:t>”</w:t>
      </w:r>
    </w:p>
    <w:p w14:paraId="08E8CB04" w14:textId="77777777" w:rsidR="008C40C3" w:rsidRPr="002E6D6B" w:rsidRDefault="008C40C3" w:rsidP="00DA605A">
      <w:pPr>
        <w:rPr>
          <w:rFonts w:ascii="Arial Narrow" w:hAnsi="Arial Narrow" w:cs="Arial"/>
          <w:sz w:val="22"/>
          <w:szCs w:val="22"/>
        </w:rPr>
      </w:pPr>
    </w:p>
    <w:p w14:paraId="65C103C2" w14:textId="77777777" w:rsidR="008C40C3" w:rsidRPr="002E6D6B" w:rsidRDefault="00DA605A" w:rsidP="0054306C">
      <w:pPr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a</w:t>
      </w:r>
    </w:p>
    <w:p w14:paraId="38BA293B" w14:textId="77777777" w:rsidR="008C40C3" w:rsidRPr="002E6D6B" w:rsidRDefault="00DA605A" w:rsidP="0054306C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………………………………., z siedzibą …………………przy ulicy…………… wpisaną do rejestru przedsiębiorców prowadzonego przez Sąd Rejonowy ………………,pod numerem …….., NIP: ………..,  REGON: …………., reprezentowaną przez:…………………………………………..  -   ……………………………</w:t>
      </w:r>
    </w:p>
    <w:p w14:paraId="58CC8AA8" w14:textId="77777777" w:rsidR="008C40C3" w:rsidRPr="002E6D6B" w:rsidRDefault="008C40C3" w:rsidP="00DA605A">
      <w:pPr>
        <w:rPr>
          <w:rFonts w:ascii="Arial Narrow" w:hAnsi="Arial Narrow" w:cs="Arial"/>
          <w:sz w:val="22"/>
          <w:szCs w:val="22"/>
        </w:rPr>
      </w:pPr>
    </w:p>
    <w:p w14:paraId="39F04126" w14:textId="77777777" w:rsidR="00DA605A" w:rsidRPr="002E6D6B" w:rsidRDefault="00DA605A" w:rsidP="00DA605A">
      <w:pPr>
        <w:rPr>
          <w:rFonts w:ascii="Arial Narrow" w:hAnsi="Arial Narrow" w:cs="Arial"/>
          <w:bCs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 xml:space="preserve">zwaną dalej </w:t>
      </w:r>
      <w:r w:rsidRPr="002E6D6B">
        <w:rPr>
          <w:rFonts w:ascii="Arial Narrow" w:hAnsi="Arial Narrow" w:cs="Arial"/>
          <w:bCs/>
          <w:sz w:val="22"/>
          <w:szCs w:val="22"/>
        </w:rPr>
        <w:t>„</w:t>
      </w:r>
      <w:r w:rsidRPr="002E6D6B">
        <w:rPr>
          <w:rFonts w:ascii="Arial Narrow" w:hAnsi="Arial Narrow" w:cs="Arial"/>
          <w:b/>
          <w:bCs/>
          <w:sz w:val="22"/>
          <w:szCs w:val="22"/>
        </w:rPr>
        <w:t>Wykonawcą</w:t>
      </w:r>
      <w:r w:rsidR="00E35389" w:rsidRPr="002E6D6B">
        <w:rPr>
          <w:rFonts w:ascii="Arial Narrow" w:hAnsi="Arial Narrow" w:cs="Arial"/>
          <w:bCs/>
          <w:sz w:val="22"/>
          <w:szCs w:val="22"/>
        </w:rPr>
        <w:t>",</w:t>
      </w:r>
    </w:p>
    <w:p w14:paraId="51001AC8" w14:textId="77777777" w:rsidR="00C944D0" w:rsidRPr="002E6D6B" w:rsidRDefault="00C944D0" w:rsidP="00E35389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0C104B8B" w14:textId="77777777" w:rsidR="00C944D0" w:rsidRPr="002E6D6B" w:rsidRDefault="00C944D0" w:rsidP="00DA605A">
      <w:pPr>
        <w:rPr>
          <w:rFonts w:ascii="Arial Narrow" w:hAnsi="Arial Narrow" w:cs="Arial"/>
          <w:bCs/>
          <w:sz w:val="22"/>
          <w:szCs w:val="22"/>
        </w:rPr>
      </w:pPr>
    </w:p>
    <w:p w14:paraId="682EC1A6" w14:textId="77777777" w:rsidR="00AE5B53" w:rsidRPr="002E6D6B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§ 1</w:t>
      </w:r>
    </w:p>
    <w:p w14:paraId="64C7F94F" w14:textId="77777777" w:rsidR="00244C89" w:rsidRPr="002E6D6B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Przedmiot umowy</w:t>
      </w:r>
    </w:p>
    <w:p w14:paraId="66B43D23" w14:textId="77777777" w:rsidR="005377FA" w:rsidRPr="002E6D6B" w:rsidRDefault="005377FA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2B9A6812" w14:textId="77777777" w:rsidR="00662BE8" w:rsidRPr="002E6D6B" w:rsidRDefault="00662BE8" w:rsidP="00662BE8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 xml:space="preserve">Działając na podstawie ustawy z dnia 11 września 2019 roku Prawo Zamówień Publicznych ( </w:t>
      </w:r>
      <w:proofErr w:type="spellStart"/>
      <w:r w:rsidRPr="002E6D6B">
        <w:rPr>
          <w:rFonts w:ascii="Arial Narrow" w:hAnsi="Arial Narrow" w:cs="Arial"/>
          <w:sz w:val="22"/>
          <w:szCs w:val="22"/>
        </w:rPr>
        <w:t>t.j</w:t>
      </w:r>
      <w:proofErr w:type="spellEnd"/>
      <w:r w:rsidRPr="002E6D6B">
        <w:rPr>
          <w:rFonts w:ascii="Arial Narrow" w:hAnsi="Arial Narrow" w:cs="Arial"/>
          <w:sz w:val="22"/>
          <w:szCs w:val="22"/>
        </w:rPr>
        <w:t xml:space="preserve">. Dz. U. 2023 </w:t>
      </w:r>
      <w:r w:rsidRPr="002E6D6B">
        <w:rPr>
          <w:rFonts w:ascii="Arial Narrow" w:hAnsi="Arial Narrow" w:cs="Arial"/>
          <w:sz w:val="22"/>
          <w:szCs w:val="22"/>
        </w:rPr>
        <w:br/>
        <w:t xml:space="preserve">poz. 1605 z </w:t>
      </w:r>
      <w:proofErr w:type="spellStart"/>
      <w:r w:rsidRPr="002E6D6B">
        <w:rPr>
          <w:rFonts w:ascii="Arial Narrow" w:hAnsi="Arial Narrow" w:cs="Arial"/>
          <w:sz w:val="22"/>
          <w:szCs w:val="22"/>
        </w:rPr>
        <w:t>późn</w:t>
      </w:r>
      <w:proofErr w:type="spellEnd"/>
      <w:r w:rsidRPr="002E6D6B">
        <w:rPr>
          <w:rFonts w:ascii="Arial Narrow" w:hAnsi="Arial Narrow" w:cs="Arial"/>
          <w:sz w:val="22"/>
          <w:szCs w:val="22"/>
        </w:rPr>
        <w:t xml:space="preserve">. zm.) </w:t>
      </w:r>
      <w:r w:rsidRPr="002E6D6B">
        <w:rPr>
          <w:rFonts w:ascii="Arial Narrow" w:hAnsi="Arial Narrow" w:cs="Arial"/>
          <w:b/>
          <w:sz w:val="22"/>
          <w:szCs w:val="22"/>
        </w:rPr>
        <w:t>Zamawiający</w:t>
      </w:r>
      <w:r w:rsidRPr="002E6D6B">
        <w:rPr>
          <w:rFonts w:ascii="Arial Narrow" w:hAnsi="Arial Narrow" w:cs="Arial"/>
          <w:sz w:val="22"/>
          <w:szCs w:val="22"/>
        </w:rPr>
        <w:t xml:space="preserve"> zgodnie z wynikiem zamówienia publicznego udzielonego w trybie podstawowym, o którym mowa w art. 275 pkt. 1 Ustawy ogłoszonego w ……. nr…………….. data publikacji …………………- sprawa nr……..  pn.: </w:t>
      </w:r>
      <w:r w:rsidRPr="002E6D6B">
        <w:rPr>
          <w:rFonts w:ascii="Arial Narrow" w:hAnsi="Arial Narrow" w:cs="Arial"/>
          <w:b/>
          <w:sz w:val="22"/>
          <w:szCs w:val="22"/>
        </w:rPr>
        <w:t xml:space="preserve">„Opracowanie Programu Funkcjonalno-Użytkowego </w:t>
      </w:r>
      <w:r w:rsidR="00CD1791" w:rsidRPr="002E6D6B">
        <w:rPr>
          <w:rFonts w:ascii="Arial Narrow" w:hAnsi="Arial Narrow" w:cs="Arial"/>
          <w:b/>
          <w:bCs/>
          <w:sz w:val="22"/>
          <w:szCs w:val="22"/>
        </w:rPr>
        <w:t xml:space="preserve">wraz z obliczeniem planowanych kosztów prac projektowych oraz planowanych kosztów robót budowlanych i instalacyjnych </w:t>
      </w:r>
      <w:r w:rsidR="00CD1791" w:rsidRPr="002E6D6B">
        <w:rPr>
          <w:rFonts w:ascii="Arial Narrow" w:hAnsi="Arial Narrow" w:cs="Arial"/>
          <w:b/>
          <w:bCs/>
          <w:sz w:val="22"/>
          <w:szCs w:val="22"/>
        </w:rPr>
        <w:br/>
        <w:t xml:space="preserve">dla docelowego zadania inwestycyjnego </w:t>
      </w:r>
      <w:r w:rsidRPr="002E6D6B">
        <w:rPr>
          <w:rFonts w:ascii="Arial Narrow" w:hAnsi="Arial Narrow" w:cs="Arial"/>
          <w:b/>
          <w:sz w:val="22"/>
          <w:szCs w:val="22"/>
        </w:rPr>
        <w:t>pn. „</w:t>
      </w:r>
      <w:r w:rsidR="00FC65DA" w:rsidRPr="002E6D6B">
        <w:rPr>
          <w:rFonts w:ascii="Arial Narrow" w:eastAsia="Calibri" w:hAnsi="Arial Narrow" w:cs="Calibri"/>
          <w:b/>
          <w:sz w:val="22"/>
          <w:szCs w:val="22"/>
        </w:rPr>
        <w:t xml:space="preserve">Przebudowa bud. Nr 14 (hydroforni, stacji uzdatniania wody, zbiorników wody pitnej, osadników, studni głębinowej wraz z wymianą przyłączy zimnej wody </w:t>
      </w:r>
      <w:r w:rsidR="00070778" w:rsidRPr="002E6D6B">
        <w:rPr>
          <w:rFonts w:ascii="Arial Narrow" w:eastAsia="Calibri" w:hAnsi="Arial Narrow" w:cs="Calibri"/>
          <w:b/>
          <w:sz w:val="22"/>
          <w:szCs w:val="22"/>
        </w:rPr>
        <w:br/>
      </w:r>
      <w:r w:rsidR="00FC65DA" w:rsidRPr="002E6D6B">
        <w:rPr>
          <w:rFonts w:ascii="Arial Narrow" w:eastAsia="Calibri" w:hAnsi="Arial Narrow" w:cs="Calibri"/>
          <w:b/>
          <w:sz w:val="22"/>
          <w:szCs w:val="22"/>
        </w:rPr>
        <w:t>na odc. od hydroforni do bloku cieplnego</w:t>
      </w:r>
      <w:r w:rsidR="00070778" w:rsidRPr="002E6D6B">
        <w:rPr>
          <w:rFonts w:ascii="Arial Narrow" w:eastAsia="Calibri" w:hAnsi="Arial Narrow" w:cs="Calibri"/>
          <w:b/>
          <w:sz w:val="22"/>
          <w:szCs w:val="22"/>
        </w:rPr>
        <w:t>)</w:t>
      </w:r>
      <w:r w:rsidRPr="002E6D6B">
        <w:rPr>
          <w:rFonts w:ascii="Arial Narrow" w:hAnsi="Arial Narrow" w:cs="Arial"/>
          <w:b/>
          <w:sz w:val="22"/>
          <w:szCs w:val="22"/>
        </w:rPr>
        <w:t xml:space="preserve">” </w:t>
      </w:r>
      <w:r w:rsidRPr="002E6D6B">
        <w:rPr>
          <w:rFonts w:ascii="Arial Narrow" w:hAnsi="Arial Narrow" w:cs="Arial"/>
          <w:sz w:val="22"/>
          <w:szCs w:val="22"/>
        </w:rPr>
        <w:t xml:space="preserve">dokonał wyboru </w:t>
      </w:r>
      <w:r w:rsidRPr="002E6D6B">
        <w:rPr>
          <w:rFonts w:ascii="Arial Narrow" w:hAnsi="Arial Narrow" w:cs="Arial"/>
          <w:b/>
          <w:sz w:val="22"/>
          <w:szCs w:val="22"/>
        </w:rPr>
        <w:t>Wykonawcy</w:t>
      </w:r>
      <w:r w:rsidRPr="002E6D6B">
        <w:rPr>
          <w:rFonts w:ascii="Arial Narrow" w:hAnsi="Arial Narrow" w:cs="Arial"/>
          <w:sz w:val="22"/>
          <w:szCs w:val="22"/>
        </w:rPr>
        <w:t xml:space="preserve"> w celu realizacji ww. zamówienia na rzecz </w:t>
      </w:r>
      <w:r w:rsidRPr="002E6D6B">
        <w:rPr>
          <w:rFonts w:ascii="Arial Narrow" w:hAnsi="Arial Narrow" w:cs="Arial"/>
          <w:b/>
          <w:sz w:val="22"/>
          <w:szCs w:val="22"/>
        </w:rPr>
        <w:t>Zamawiającego.</w:t>
      </w:r>
      <w:r w:rsidRPr="002E6D6B">
        <w:rPr>
          <w:rFonts w:ascii="Arial Narrow" w:hAnsi="Arial Narrow"/>
          <w:sz w:val="22"/>
          <w:szCs w:val="22"/>
        </w:rPr>
        <w:t xml:space="preserve"> Program wykonany będzie zgodnie z rozporządzeniem Ministra Rozwoju Technologii </w:t>
      </w:r>
      <w:r w:rsidR="00D47EEC" w:rsidRPr="002E6D6B">
        <w:rPr>
          <w:rFonts w:ascii="Arial Narrow" w:hAnsi="Arial Narrow"/>
          <w:sz w:val="22"/>
          <w:szCs w:val="22"/>
        </w:rPr>
        <w:br/>
      </w:r>
      <w:r w:rsidRPr="002E6D6B">
        <w:rPr>
          <w:rFonts w:ascii="Arial Narrow" w:hAnsi="Arial Narrow"/>
          <w:sz w:val="22"/>
          <w:szCs w:val="22"/>
        </w:rPr>
        <w:t xml:space="preserve">z dnia 20 grudnia 2021 r. </w:t>
      </w:r>
      <w:r w:rsidRPr="002E6D6B">
        <w:rPr>
          <w:rFonts w:ascii="Arial Narrow" w:hAnsi="Arial Narrow"/>
          <w:bCs/>
          <w:sz w:val="22"/>
          <w:szCs w:val="22"/>
        </w:rPr>
        <w:t xml:space="preserve">w sprawie szczegółowego zakresu i formy dokumentacji projektowej, specyfikacji technicznych wykonania i odbioru robót budowlanych oraz programu funkcjonalno-użytkowego. </w:t>
      </w:r>
    </w:p>
    <w:p w14:paraId="5D9733C8" w14:textId="77777777" w:rsidR="000D4E6D" w:rsidRPr="002E6D6B" w:rsidRDefault="000D4E6D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Termin realizacji przedmiotu umowy: </w:t>
      </w:r>
      <w:r w:rsidR="00184745" w:rsidRPr="002E6D6B">
        <w:rPr>
          <w:rFonts w:ascii="Arial Narrow" w:hAnsi="Arial Narrow" w:cs="Arial"/>
          <w:b/>
          <w:sz w:val="22"/>
          <w:szCs w:val="22"/>
          <w:u w:val="single"/>
        </w:rPr>
        <w:t>…………</w:t>
      </w:r>
      <w:r w:rsidR="000B2AA4" w:rsidRPr="002E6D6B">
        <w:rPr>
          <w:rFonts w:ascii="Arial Narrow" w:hAnsi="Arial Narrow" w:cs="Arial"/>
          <w:sz w:val="22"/>
          <w:szCs w:val="22"/>
        </w:rPr>
        <w:t xml:space="preserve"> począwszy od dnia …………….</w:t>
      </w:r>
      <w:r w:rsidRPr="002E6D6B">
        <w:rPr>
          <w:rFonts w:ascii="Arial Narrow" w:hAnsi="Arial Narrow" w:cs="Arial"/>
          <w:sz w:val="22"/>
          <w:szCs w:val="22"/>
        </w:rPr>
        <w:t xml:space="preserve"> r. </w:t>
      </w:r>
    </w:p>
    <w:p w14:paraId="0CAA772C" w14:textId="77777777" w:rsidR="007034E5" w:rsidRPr="002E6D6B" w:rsidRDefault="007034E5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Strony zgodnie oświadczają, że za datę zakończenia realizacji przedmiotu umowy przez</w:t>
      </w:r>
      <w:r w:rsidRPr="002E6D6B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2E6D6B">
        <w:rPr>
          <w:rFonts w:ascii="Arial Narrow" w:hAnsi="Arial Narrow" w:cs="Arial"/>
          <w:sz w:val="22"/>
          <w:szCs w:val="22"/>
        </w:rPr>
        <w:t xml:space="preserve"> uznaje się datę podpisania przez Strony protokołu odbioru bez zastrzeżeń</w:t>
      </w:r>
      <w:r w:rsidR="002318F1" w:rsidRPr="002E6D6B">
        <w:rPr>
          <w:rFonts w:ascii="Arial Narrow" w:hAnsi="Arial Narrow" w:cs="Arial"/>
          <w:color w:val="000000"/>
          <w:sz w:val="22"/>
          <w:szCs w:val="22"/>
        </w:rPr>
        <w:t>.</w:t>
      </w:r>
    </w:p>
    <w:p w14:paraId="02AA7B99" w14:textId="77777777" w:rsidR="000C0446" w:rsidRPr="002E6D6B" w:rsidRDefault="006317D6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>Wykonawca</w:t>
      </w:r>
      <w:r w:rsidRPr="002E6D6B">
        <w:rPr>
          <w:rFonts w:ascii="Arial Narrow" w:hAnsi="Arial Narrow"/>
          <w:sz w:val="22"/>
          <w:szCs w:val="22"/>
        </w:rPr>
        <w:t xml:space="preserve"> oświadcza, że posiada wiedzę i doświadczenie oraz wykonuje usługi będące przedmiotem umowy </w:t>
      </w:r>
      <w:r w:rsidR="005377FA" w:rsidRPr="002E6D6B">
        <w:rPr>
          <w:rFonts w:ascii="Arial Narrow" w:hAnsi="Arial Narrow"/>
          <w:sz w:val="22"/>
          <w:szCs w:val="22"/>
        </w:rPr>
        <w:br/>
      </w:r>
      <w:r w:rsidRPr="002E6D6B">
        <w:rPr>
          <w:rFonts w:ascii="Arial Narrow" w:hAnsi="Arial Narrow"/>
          <w:sz w:val="22"/>
          <w:szCs w:val="22"/>
        </w:rPr>
        <w:t xml:space="preserve">w sposób profesjonalny. </w:t>
      </w:r>
      <w:r w:rsidRPr="002E6D6B">
        <w:rPr>
          <w:rFonts w:ascii="Arial Narrow" w:hAnsi="Arial Narrow"/>
          <w:b/>
          <w:sz w:val="22"/>
          <w:szCs w:val="22"/>
        </w:rPr>
        <w:t>Wykonawca</w:t>
      </w:r>
      <w:r w:rsidRPr="002E6D6B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umowy.</w:t>
      </w:r>
    </w:p>
    <w:p w14:paraId="6154614A" w14:textId="77777777" w:rsidR="008E68DD" w:rsidRPr="002E6D6B" w:rsidRDefault="000C6596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Wartość umowy </w:t>
      </w:r>
      <w:r w:rsidR="00D47EEC" w:rsidRPr="002E6D6B">
        <w:rPr>
          <w:rFonts w:ascii="Arial Narrow" w:hAnsi="Arial Narrow"/>
          <w:sz w:val="22"/>
          <w:szCs w:val="22"/>
        </w:rPr>
        <w:t>netto</w:t>
      </w:r>
      <w:r w:rsidRPr="002E6D6B">
        <w:rPr>
          <w:rFonts w:ascii="Arial Narrow" w:hAnsi="Arial Narrow"/>
          <w:sz w:val="22"/>
          <w:szCs w:val="22"/>
        </w:rPr>
        <w:t xml:space="preserve">: ………………...………PLN ( słownie:……………………………………),  wartość </w:t>
      </w:r>
      <w:r w:rsidR="00D47EEC" w:rsidRPr="002E6D6B">
        <w:rPr>
          <w:rFonts w:ascii="Arial Narrow" w:hAnsi="Arial Narrow"/>
          <w:sz w:val="22"/>
          <w:szCs w:val="22"/>
        </w:rPr>
        <w:t>brutto</w:t>
      </w:r>
      <w:r w:rsidRPr="002E6D6B">
        <w:rPr>
          <w:rFonts w:ascii="Arial Narrow" w:hAnsi="Arial Narrow"/>
          <w:sz w:val="22"/>
          <w:szCs w:val="22"/>
        </w:rPr>
        <w:t xml:space="preserve"> ..................zł</w:t>
      </w:r>
      <w:r w:rsidR="00D47EEC" w:rsidRPr="002E6D6B">
        <w:rPr>
          <w:rFonts w:ascii="Arial Narrow" w:hAnsi="Arial Narrow"/>
          <w:sz w:val="22"/>
          <w:szCs w:val="22"/>
        </w:rPr>
        <w:t xml:space="preserve"> </w:t>
      </w:r>
      <w:r w:rsidRPr="002E6D6B">
        <w:rPr>
          <w:rFonts w:ascii="Arial Narrow" w:hAnsi="Arial Narrow"/>
          <w:sz w:val="22"/>
          <w:szCs w:val="22"/>
        </w:rPr>
        <w:t>( słownie.........……………...........)</w:t>
      </w:r>
      <w:r w:rsidR="00D47EEC" w:rsidRPr="002E6D6B">
        <w:rPr>
          <w:rFonts w:ascii="Arial Narrow" w:hAnsi="Arial Narrow"/>
          <w:sz w:val="22"/>
          <w:szCs w:val="22"/>
        </w:rPr>
        <w:t xml:space="preserve">, w tym podatek VAT w wysokości ....%, tj. .......... zł </w:t>
      </w:r>
      <w:r w:rsidR="00D47EEC" w:rsidRPr="002E6D6B">
        <w:rPr>
          <w:rFonts w:ascii="Arial Narrow" w:hAnsi="Arial Narrow"/>
          <w:sz w:val="22"/>
          <w:szCs w:val="22"/>
        </w:rPr>
        <w:br/>
        <w:t>( słownie .....……………...)</w:t>
      </w:r>
    </w:p>
    <w:p w14:paraId="7D254360" w14:textId="77777777" w:rsidR="000024B8" w:rsidRPr="002E6D6B" w:rsidRDefault="000024B8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Przedmiot umowy opisany w ust. 1 będzie wykonany w języku polskim i dostarczony </w:t>
      </w:r>
      <w:r w:rsidRPr="002E6D6B">
        <w:rPr>
          <w:rFonts w:ascii="Arial Narrow" w:hAnsi="Arial Narrow"/>
          <w:b/>
          <w:sz w:val="22"/>
          <w:szCs w:val="22"/>
        </w:rPr>
        <w:t>Zamawiającemu</w:t>
      </w:r>
      <w:r w:rsidRPr="002E6D6B">
        <w:rPr>
          <w:rFonts w:ascii="Arial Narrow" w:hAnsi="Arial Narrow"/>
          <w:sz w:val="22"/>
          <w:szCs w:val="22"/>
        </w:rPr>
        <w:t xml:space="preserve"> w dwóch egzemplarzach w wersji papierowej oraz jeden egzemplarz w wersji elektronicznej na nośniku CD (w formacie doc.</w:t>
      </w:r>
      <w:r w:rsidR="00FC65DA" w:rsidRPr="002E6D6B">
        <w:rPr>
          <w:rFonts w:ascii="Arial Narrow" w:hAnsi="Arial Narrow"/>
          <w:sz w:val="22"/>
          <w:szCs w:val="22"/>
        </w:rPr>
        <w:t xml:space="preserve">, </w:t>
      </w:r>
      <w:r w:rsidRPr="002E6D6B">
        <w:rPr>
          <w:rFonts w:ascii="Arial Narrow" w:hAnsi="Arial Narrow"/>
          <w:sz w:val="22"/>
          <w:szCs w:val="22"/>
        </w:rPr>
        <w:t>pdf.- do obróbki z możliwością kopiowania)</w:t>
      </w:r>
      <w:r w:rsidRPr="002E6D6B">
        <w:t xml:space="preserve"> </w:t>
      </w:r>
      <w:r w:rsidRPr="002E6D6B">
        <w:rPr>
          <w:rFonts w:ascii="Arial Narrow" w:hAnsi="Arial Narrow"/>
          <w:sz w:val="22"/>
          <w:szCs w:val="22"/>
        </w:rPr>
        <w:t xml:space="preserve">przy czym ostateczne wersje dokumentów winny być uzgodnione </w:t>
      </w:r>
      <w:r w:rsidRPr="002E6D6B">
        <w:rPr>
          <w:rFonts w:ascii="Arial Narrow" w:hAnsi="Arial Narrow"/>
          <w:sz w:val="22"/>
          <w:szCs w:val="22"/>
        </w:rPr>
        <w:br/>
        <w:t xml:space="preserve">z </w:t>
      </w:r>
      <w:r w:rsidRPr="002E6D6B">
        <w:rPr>
          <w:rFonts w:ascii="Arial Narrow" w:hAnsi="Arial Narrow"/>
          <w:b/>
          <w:sz w:val="22"/>
          <w:szCs w:val="22"/>
        </w:rPr>
        <w:t>Zamawiającym</w:t>
      </w:r>
      <w:r w:rsidRPr="002E6D6B">
        <w:rPr>
          <w:rFonts w:ascii="Arial Narrow" w:hAnsi="Arial Narrow"/>
          <w:sz w:val="22"/>
          <w:szCs w:val="22"/>
        </w:rPr>
        <w:t xml:space="preserve"> przed wydrukiem i nagraniem.</w:t>
      </w:r>
    </w:p>
    <w:p w14:paraId="1996B582" w14:textId="77777777" w:rsidR="00662BE8" w:rsidRPr="002E6D6B" w:rsidRDefault="008E68DD" w:rsidP="004A58F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lastRenderedPageBreak/>
        <w:t xml:space="preserve">Szczegółowy zakres zawartości </w:t>
      </w:r>
      <w:r w:rsidR="00662BE8" w:rsidRPr="002E6D6B">
        <w:rPr>
          <w:rFonts w:ascii="Arial Narrow" w:hAnsi="Arial Narrow"/>
          <w:sz w:val="22"/>
          <w:szCs w:val="22"/>
        </w:rPr>
        <w:t>Programu Funkcjonalno-Użytkowego (dalej: P</w:t>
      </w:r>
      <w:r w:rsidR="006D43CE" w:rsidRPr="002E6D6B">
        <w:rPr>
          <w:rFonts w:ascii="Arial Narrow" w:hAnsi="Arial Narrow"/>
          <w:sz w:val="22"/>
          <w:szCs w:val="22"/>
        </w:rPr>
        <w:t>F</w:t>
      </w:r>
      <w:r w:rsidR="00662BE8" w:rsidRPr="002E6D6B">
        <w:rPr>
          <w:rFonts w:ascii="Arial Narrow" w:hAnsi="Arial Narrow"/>
          <w:sz w:val="22"/>
          <w:szCs w:val="22"/>
        </w:rPr>
        <w:t>U)</w:t>
      </w:r>
      <w:r w:rsidRPr="002E6D6B">
        <w:rPr>
          <w:rFonts w:ascii="Arial Narrow" w:hAnsi="Arial Narrow"/>
          <w:sz w:val="22"/>
          <w:szCs w:val="22"/>
        </w:rPr>
        <w:t xml:space="preserve"> został określony w załączniku </w:t>
      </w:r>
      <w:r w:rsidR="00662BE8" w:rsidRPr="002E6D6B">
        <w:rPr>
          <w:rFonts w:ascii="Arial Narrow" w:hAnsi="Arial Narrow"/>
          <w:sz w:val="22"/>
          <w:szCs w:val="22"/>
        </w:rPr>
        <w:br/>
      </w:r>
      <w:r w:rsidRPr="002E6D6B">
        <w:rPr>
          <w:rFonts w:ascii="Arial Narrow" w:hAnsi="Arial Narrow"/>
          <w:sz w:val="22"/>
          <w:szCs w:val="22"/>
        </w:rPr>
        <w:t>nr 2 do umowy</w:t>
      </w:r>
      <w:r w:rsidR="00662BE8" w:rsidRPr="002E6D6B">
        <w:rPr>
          <w:rFonts w:ascii="Arial Narrow" w:hAnsi="Arial Narrow"/>
          <w:sz w:val="22"/>
          <w:szCs w:val="22"/>
        </w:rPr>
        <w:t xml:space="preserve"> i w SWZ</w:t>
      </w:r>
      <w:r w:rsidRPr="002E6D6B">
        <w:rPr>
          <w:rFonts w:ascii="Arial Narrow" w:hAnsi="Arial Narrow"/>
          <w:sz w:val="22"/>
          <w:szCs w:val="22"/>
        </w:rPr>
        <w:t xml:space="preserve">. </w:t>
      </w:r>
    </w:p>
    <w:p w14:paraId="45BE0AFA" w14:textId="77777777" w:rsidR="004A58F7" w:rsidRPr="002E6D6B" w:rsidRDefault="004A58F7" w:rsidP="004A58F7">
      <w:pPr>
        <w:pStyle w:val="Akapitzlist"/>
        <w:spacing w:after="200" w:line="276" w:lineRule="auto"/>
        <w:ind w:left="284"/>
        <w:jc w:val="both"/>
        <w:rPr>
          <w:rFonts w:ascii="Arial Narrow" w:hAnsi="Arial Narrow"/>
          <w:color w:val="000000"/>
          <w:sz w:val="22"/>
          <w:szCs w:val="22"/>
        </w:rPr>
      </w:pPr>
    </w:p>
    <w:p w14:paraId="26B7EEFD" w14:textId="77777777" w:rsidR="00AE5B53" w:rsidRPr="002E6D6B" w:rsidRDefault="00AE5B53" w:rsidP="008E68DD">
      <w:pPr>
        <w:pStyle w:val="Akapitzlist"/>
        <w:ind w:left="284"/>
        <w:jc w:val="center"/>
        <w:rPr>
          <w:rFonts w:ascii="Arial Narrow" w:hAnsi="Arial Narrow"/>
          <w:color w:val="000000"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§ 2</w:t>
      </w:r>
    </w:p>
    <w:p w14:paraId="79583566" w14:textId="77777777" w:rsidR="002B5874" w:rsidRPr="002E6D6B" w:rsidRDefault="00AE5B53" w:rsidP="008E68D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Obowiązki Wykonawcy</w:t>
      </w:r>
    </w:p>
    <w:p w14:paraId="480593EC" w14:textId="77777777" w:rsidR="005377FA" w:rsidRPr="002E6D6B" w:rsidRDefault="005377FA" w:rsidP="008E68D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14:paraId="1908A6F8" w14:textId="77777777" w:rsidR="00D61F28" w:rsidRPr="002E6D6B" w:rsidRDefault="000024B8" w:rsidP="00957D07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>Wykonawca</w:t>
      </w:r>
      <w:r w:rsidRPr="002E6D6B">
        <w:rPr>
          <w:rFonts w:ascii="Arial Narrow" w:hAnsi="Arial Narrow"/>
          <w:sz w:val="22"/>
          <w:szCs w:val="22"/>
        </w:rPr>
        <w:t xml:space="preserve"> zapewnia, że wykonany przez niego przedmiot umowy będzie w stanie kompletnym z punktu widzenia celów, którym ma służyć, określonych w § 1 umowy.</w:t>
      </w:r>
    </w:p>
    <w:p w14:paraId="7BFA3096" w14:textId="77777777" w:rsidR="007034E5" w:rsidRPr="002E6D6B" w:rsidRDefault="006317D6" w:rsidP="00957D07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>Wykonawca</w:t>
      </w:r>
      <w:r w:rsidRPr="002E6D6B">
        <w:rPr>
          <w:rFonts w:ascii="Arial Narrow" w:hAnsi="Arial Narrow"/>
          <w:sz w:val="22"/>
          <w:szCs w:val="22"/>
        </w:rPr>
        <w:t xml:space="preserve"> w ramach umowy zobowiązuje się do:</w:t>
      </w:r>
    </w:p>
    <w:p w14:paraId="4826E90C" w14:textId="77777777" w:rsidR="007034E5" w:rsidRPr="002E6D6B" w:rsidRDefault="007034E5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 xml:space="preserve">wykonywania usługi będącej przedmiotem niniejszej umowy z należytą starannością </w:t>
      </w:r>
      <w:r w:rsidR="004F6BA5" w:rsidRPr="002E6D6B">
        <w:rPr>
          <w:rFonts w:ascii="Arial Narrow" w:hAnsi="Arial Narrow" w:cs="Arial"/>
          <w:sz w:val="22"/>
          <w:szCs w:val="22"/>
        </w:rPr>
        <w:t>i dokładnością;</w:t>
      </w:r>
    </w:p>
    <w:p w14:paraId="17C74342" w14:textId="77777777" w:rsidR="003E488B" w:rsidRPr="002E6D6B" w:rsidRDefault="007034E5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przestrzegania obowiązujących przepisó</w:t>
      </w:r>
      <w:r w:rsidR="00DE799F" w:rsidRPr="002E6D6B">
        <w:rPr>
          <w:rFonts w:ascii="Arial Narrow" w:hAnsi="Arial Narrow" w:cs="Arial"/>
          <w:sz w:val="22"/>
          <w:szCs w:val="22"/>
        </w:rPr>
        <w:t>w prawa dot. wykonywanego przedmiotu umowy;</w:t>
      </w:r>
    </w:p>
    <w:p w14:paraId="526C02E8" w14:textId="77777777" w:rsidR="002A2CA7" w:rsidRPr="002E6D6B" w:rsidRDefault="002A2CA7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bieżącego informowania </w:t>
      </w:r>
      <w:r w:rsidRPr="002E6D6B">
        <w:rPr>
          <w:rFonts w:ascii="Arial Narrow" w:hAnsi="Arial Narrow"/>
          <w:b/>
          <w:sz w:val="22"/>
          <w:szCs w:val="22"/>
        </w:rPr>
        <w:t>Zamawiającego</w:t>
      </w:r>
      <w:r w:rsidRPr="002E6D6B">
        <w:rPr>
          <w:rFonts w:ascii="Arial Narrow" w:hAnsi="Arial Narrow"/>
          <w:sz w:val="22"/>
          <w:szCs w:val="22"/>
        </w:rPr>
        <w:t xml:space="preserve"> o przebiegu prac nad wykonaniem opracowania;</w:t>
      </w:r>
    </w:p>
    <w:p w14:paraId="14B86682" w14:textId="77777777" w:rsidR="007034E5" w:rsidRPr="002E6D6B" w:rsidRDefault="007034E5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informowania</w:t>
      </w:r>
      <w:r w:rsidR="000B2AA4" w:rsidRPr="002E6D6B">
        <w:rPr>
          <w:rFonts w:ascii="Arial Narrow" w:hAnsi="Arial Narrow" w:cs="Arial"/>
          <w:sz w:val="22"/>
          <w:szCs w:val="22"/>
        </w:rPr>
        <w:t xml:space="preserve"> </w:t>
      </w:r>
      <w:r w:rsidRPr="002E6D6B">
        <w:rPr>
          <w:rFonts w:ascii="Arial Narrow" w:hAnsi="Arial Narrow" w:cs="Arial"/>
          <w:b/>
          <w:sz w:val="22"/>
          <w:szCs w:val="22"/>
        </w:rPr>
        <w:t>Zamawiającego</w:t>
      </w:r>
      <w:r w:rsidRPr="002E6D6B">
        <w:rPr>
          <w:rFonts w:ascii="Arial Narrow" w:hAnsi="Arial Narrow" w:cs="Arial"/>
          <w:sz w:val="22"/>
          <w:szCs w:val="22"/>
        </w:rPr>
        <w:t xml:space="preserve"> w terminie do 14 dni od zaistnienia zdarzenia o:</w:t>
      </w:r>
    </w:p>
    <w:p w14:paraId="0141561B" w14:textId="77777777" w:rsidR="003E488B" w:rsidRPr="002E6D6B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zmianie</w:t>
      </w:r>
      <w:r w:rsidR="003E488B" w:rsidRPr="002E6D6B">
        <w:rPr>
          <w:rFonts w:ascii="Arial Narrow" w:hAnsi="Arial Narrow" w:cs="Arial"/>
          <w:sz w:val="22"/>
          <w:szCs w:val="22"/>
        </w:rPr>
        <w:t xml:space="preserve"> formy prowadzonej działalności;</w:t>
      </w:r>
    </w:p>
    <w:p w14:paraId="42910B39" w14:textId="77777777" w:rsidR="007034E5" w:rsidRPr="002E6D6B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 xml:space="preserve">zmianie adresu siedziby firmy i zamieszkania jej właściciela, pod rygorem uznania  korespondencji kierowanej na ostatni podany przez </w:t>
      </w:r>
      <w:r w:rsidRPr="002E6D6B">
        <w:rPr>
          <w:rFonts w:ascii="Arial Narrow" w:hAnsi="Arial Narrow" w:cs="Arial"/>
          <w:b/>
          <w:sz w:val="22"/>
          <w:szCs w:val="22"/>
        </w:rPr>
        <w:t>Wykonawcę</w:t>
      </w:r>
      <w:r w:rsidRPr="002E6D6B">
        <w:rPr>
          <w:rFonts w:ascii="Arial Narrow" w:hAnsi="Arial Narrow" w:cs="Arial"/>
          <w:sz w:val="22"/>
          <w:szCs w:val="22"/>
        </w:rPr>
        <w:t xml:space="preserve"> adres za doręczoną. Powyższe zobowiązanie dotyczy okresu obowiązywania umowy,  gwarancji oraz niezakończonych </w:t>
      </w:r>
      <w:r w:rsidR="003E488B" w:rsidRPr="002E6D6B">
        <w:rPr>
          <w:rFonts w:ascii="Arial Narrow" w:hAnsi="Arial Narrow" w:cs="Arial"/>
          <w:sz w:val="22"/>
          <w:szCs w:val="22"/>
        </w:rPr>
        <w:t>rozliczeń wynikających z umowy;</w:t>
      </w:r>
    </w:p>
    <w:p w14:paraId="51685323" w14:textId="77777777" w:rsidR="007034E5" w:rsidRPr="002E6D6B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2E6D6B">
        <w:rPr>
          <w:rFonts w:ascii="Arial Narrow" w:hAnsi="Arial Narrow" w:cs="Arial"/>
          <w:b/>
          <w:sz w:val="22"/>
          <w:szCs w:val="22"/>
        </w:rPr>
        <w:t>Wykonawcę</w:t>
      </w:r>
      <w:r w:rsidR="003E488B" w:rsidRPr="002E6D6B">
        <w:rPr>
          <w:rFonts w:ascii="Arial Narrow" w:hAnsi="Arial Narrow" w:cs="Arial"/>
          <w:sz w:val="22"/>
          <w:szCs w:val="22"/>
        </w:rPr>
        <w:t>;</w:t>
      </w:r>
    </w:p>
    <w:p w14:paraId="2A4A4B52" w14:textId="77777777" w:rsidR="007034E5" w:rsidRPr="002E6D6B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2E6D6B">
        <w:rPr>
          <w:rFonts w:ascii="Arial Narrow" w:hAnsi="Arial Narrow" w:cs="Arial"/>
          <w:b/>
          <w:sz w:val="22"/>
          <w:szCs w:val="22"/>
        </w:rPr>
        <w:t>Wykonawcy</w:t>
      </w:r>
      <w:r w:rsidR="003E488B" w:rsidRPr="002E6D6B">
        <w:rPr>
          <w:rFonts w:ascii="Arial Narrow" w:hAnsi="Arial Narrow" w:cs="Arial"/>
          <w:sz w:val="22"/>
          <w:szCs w:val="22"/>
        </w:rPr>
        <w:t>;</w:t>
      </w:r>
    </w:p>
    <w:p w14:paraId="7F3847F3" w14:textId="77777777" w:rsidR="00FE62DE" w:rsidRPr="002E6D6B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zmianie osób reprezentujących</w:t>
      </w:r>
      <w:r w:rsidRPr="002E6D6B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2E6D6B">
        <w:rPr>
          <w:rFonts w:ascii="Arial Narrow" w:hAnsi="Arial Narrow" w:cs="Arial"/>
          <w:sz w:val="22"/>
          <w:szCs w:val="22"/>
        </w:rPr>
        <w:t>.</w:t>
      </w:r>
    </w:p>
    <w:p w14:paraId="2D2D3A34" w14:textId="77777777" w:rsidR="007D0DC8" w:rsidRPr="002E6D6B" w:rsidRDefault="007D0DC8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2E6D6B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2E6D6B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2E6D6B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2E6D6B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3B1E995C" w14:textId="77777777" w:rsidR="007D0DC8" w:rsidRPr="002E6D6B" w:rsidRDefault="007D0DC8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2E6D6B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</w:t>
      </w:r>
      <w:r w:rsidR="00DE799F" w:rsidRPr="002E6D6B">
        <w:rPr>
          <w:rFonts w:ascii="Arial Narrow" w:eastAsia="Calibri" w:hAnsi="Arial Narrow"/>
          <w:sz w:val="22"/>
          <w:szCs w:val="22"/>
          <w:lang w:eastAsia="en-US"/>
        </w:rPr>
        <w:t>przedmiotu umowy</w:t>
      </w:r>
      <w:r w:rsidRPr="002E6D6B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1FEE284E" w14:textId="77777777" w:rsidR="0086001F" w:rsidRPr="002E6D6B" w:rsidRDefault="007D0DC8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2E6D6B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</w:t>
      </w:r>
      <w:r w:rsidR="00184745" w:rsidRPr="002E6D6B">
        <w:rPr>
          <w:rFonts w:ascii="Arial Narrow" w:eastAsia="Calibri" w:hAnsi="Arial Narrow"/>
          <w:sz w:val="22"/>
          <w:szCs w:val="22"/>
          <w:lang w:eastAsia="en-US"/>
        </w:rPr>
        <w:t>h.</w:t>
      </w:r>
    </w:p>
    <w:p w14:paraId="0E8CEF90" w14:textId="77777777" w:rsidR="000B6FCE" w:rsidRPr="002E6D6B" w:rsidRDefault="000B6FCE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Dane do opracowania PFU, wszelkie uzgodnienia oraz materiały niezbędne do jego sporządzenia, </w:t>
      </w:r>
      <w:r w:rsidRPr="002E6D6B">
        <w:rPr>
          <w:rFonts w:ascii="Arial Narrow" w:hAnsi="Arial Narrow"/>
          <w:b/>
          <w:sz w:val="22"/>
          <w:szCs w:val="22"/>
        </w:rPr>
        <w:t>Wykonawca</w:t>
      </w:r>
      <w:r w:rsidRPr="002E6D6B">
        <w:rPr>
          <w:rFonts w:ascii="Arial Narrow" w:hAnsi="Arial Narrow"/>
          <w:sz w:val="22"/>
          <w:szCs w:val="22"/>
        </w:rPr>
        <w:t xml:space="preserve"> uzyska we własnym zakresie i na własny koszt.</w:t>
      </w:r>
    </w:p>
    <w:p w14:paraId="4FCF15C4" w14:textId="77777777" w:rsidR="000B6FCE" w:rsidRPr="002E6D6B" w:rsidRDefault="000B6FCE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W ramach realizacji przedmiotu umowy </w:t>
      </w:r>
      <w:r w:rsidRPr="002E6D6B">
        <w:rPr>
          <w:rFonts w:ascii="Arial Narrow" w:hAnsi="Arial Narrow"/>
          <w:b/>
          <w:sz w:val="22"/>
          <w:szCs w:val="22"/>
        </w:rPr>
        <w:t>Zamawiający</w:t>
      </w:r>
      <w:r w:rsidRPr="002E6D6B">
        <w:rPr>
          <w:rFonts w:ascii="Arial Narrow" w:hAnsi="Arial Narrow"/>
          <w:sz w:val="22"/>
          <w:szCs w:val="22"/>
        </w:rPr>
        <w:t xml:space="preserve"> wymaga od </w:t>
      </w:r>
      <w:r w:rsidRPr="002E6D6B">
        <w:rPr>
          <w:rFonts w:ascii="Arial Narrow" w:hAnsi="Arial Narrow"/>
          <w:b/>
          <w:sz w:val="22"/>
          <w:szCs w:val="22"/>
        </w:rPr>
        <w:t>Wykonawcy</w:t>
      </w:r>
      <w:r w:rsidRPr="002E6D6B">
        <w:rPr>
          <w:rFonts w:ascii="Arial Narrow" w:hAnsi="Arial Narrow"/>
          <w:sz w:val="22"/>
          <w:szCs w:val="22"/>
        </w:rPr>
        <w:t xml:space="preserve"> konsultacji </w:t>
      </w:r>
      <w:r w:rsidR="00DA3A71" w:rsidRPr="002E6D6B">
        <w:rPr>
          <w:rFonts w:ascii="Arial Narrow" w:hAnsi="Arial Narrow"/>
          <w:sz w:val="22"/>
          <w:szCs w:val="22"/>
        </w:rPr>
        <w:t xml:space="preserve">roboczych </w:t>
      </w:r>
      <w:r w:rsidR="00DA3A71" w:rsidRPr="002E6D6B">
        <w:rPr>
          <w:rFonts w:ascii="Arial Narrow" w:hAnsi="Arial Narrow"/>
          <w:sz w:val="22"/>
          <w:szCs w:val="22"/>
        </w:rPr>
        <w:br/>
      </w:r>
      <w:r w:rsidRPr="002E6D6B">
        <w:rPr>
          <w:rFonts w:ascii="Arial Narrow" w:hAnsi="Arial Narrow"/>
          <w:sz w:val="22"/>
          <w:szCs w:val="22"/>
        </w:rPr>
        <w:t xml:space="preserve">z </w:t>
      </w:r>
      <w:r w:rsidRPr="002E6D6B">
        <w:rPr>
          <w:rFonts w:ascii="Arial Narrow" w:hAnsi="Arial Narrow"/>
          <w:b/>
          <w:sz w:val="22"/>
          <w:szCs w:val="22"/>
        </w:rPr>
        <w:t>Zamawiającym</w:t>
      </w:r>
      <w:r w:rsidRPr="002E6D6B">
        <w:rPr>
          <w:rFonts w:ascii="Arial Narrow" w:hAnsi="Arial Narrow"/>
          <w:sz w:val="22"/>
          <w:szCs w:val="22"/>
        </w:rPr>
        <w:t xml:space="preserve"> na każdym etapie opracowywania PFU</w:t>
      </w:r>
      <w:r w:rsidR="00DA3A71" w:rsidRPr="002E6D6B">
        <w:rPr>
          <w:rFonts w:ascii="Arial Narrow" w:hAnsi="Arial Narrow" w:cs="Arial"/>
          <w:sz w:val="22"/>
          <w:szCs w:val="22"/>
          <w:lang w:eastAsia="zh-CN"/>
        </w:rPr>
        <w:t xml:space="preserve"> w celu uzgadniania przyjętych rozwiązań projektowych, </w:t>
      </w:r>
      <w:r w:rsidR="001876C1" w:rsidRPr="002E6D6B">
        <w:rPr>
          <w:rFonts w:ascii="Arial Narrow" w:hAnsi="Arial Narrow" w:cs="Arial"/>
          <w:sz w:val="22"/>
          <w:szCs w:val="22"/>
          <w:lang w:eastAsia="zh-CN"/>
        </w:rPr>
        <w:br/>
      </w:r>
      <w:r w:rsidR="00DA3A71" w:rsidRPr="002E6D6B">
        <w:rPr>
          <w:rFonts w:ascii="Arial Narrow" w:hAnsi="Arial Narrow" w:cs="Arial"/>
          <w:sz w:val="22"/>
          <w:szCs w:val="22"/>
          <w:lang w:eastAsia="zh-CN"/>
        </w:rPr>
        <w:t>w tym w szczególności</w:t>
      </w:r>
      <w:r w:rsidRPr="002E6D6B">
        <w:rPr>
          <w:rFonts w:ascii="Arial Narrow" w:hAnsi="Arial Narrow"/>
          <w:sz w:val="22"/>
          <w:szCs w:val="22"/>
        </w:rPr>
        <w:t xml:space="preserve"> </w:t>
      </w:r>
      <w:r w:rsidR="00DA3A71" w:rsidRPr="002E6D6B">
        <w:rPr>
          <w:rFonts w:ascii="Arial Narrow" w:hAnsi="Arial Narrow"/>
          <w:sz w:val="22"/>
          <w:szCs w:val="22"/>
        </w:rPr>
        <w:t>dotyczących</w:t>
      </w:r>
      <w:r w:rsidRPr="002E6D6B">
        <w:rPr>
          <w:rFonts w:ascii="Arial Narrow" w:hAnsi="Arial Narrow"/>
          <w:sz w:val="22"/>
          <w:szCs w:val="22"/>
        </w:rPr>
        <w:t xml:space="preserve"> istotnych elementów mających wpływ na koszty, technologię i funkcję obiektu.</w:t>
      </w:r>
      <w:r w:rsidR="00DA3A71" w:rsidRPr="002E6D6B">
        <w:rPr>
          <w:rFonts w:ascii="Arial Narrow" w:hAnsi="Arial Narrow" w:cs="Arial"/>
          <w:sz w:val="22"/>
          <w:szCs w:val="22"/>
          <w:lang w:eastAsia="zh-CN"/>
        </w:rPr>
        <w:t xml:space="preserve"> Terminy spotkań będą ustalane na bieżąco.</w:t>
      </w:r>
    </w:p>
    <w:p w14:paraId="5682F1B8" w14:textId="77777777" w:rsidR="00F03C57" w:rsidRPr="002E6D6B" w:rsidRDefault="000B6FCE" w:rsidP="008F5F52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>Wykonawca</w:t>
      </w:r>
      <w:r w:rsidRPr="002E6D6B">
        <w:rPr>
          <w:rFonts w:ascii="Arial Narrow" w:hAnsi="Arial Narrow"/>
          <w:sz w:val="22"/>
          <w:szCs w:val="22"/>
        </w:rPr>
        <w:t xml:space="preserve"> zobowiązany jest w ramach wynagrodzenia za wykonanie przedmiotu umowy do pomocy </w:t>
      </w:r>
      <w:r w:rsidR="008F5F52" w:rsidRPr="002E6D6B">
        <w:rPr>
          <w:rFonts w:ascii="Arial Narrow" w:hAnsi="Arial Narrow"/>
          <w:sz w:val="22"/>
          <w:szCs w:val="22"/>
        </w:rPr>
        <w:t xml:space="preserve">(tj. </w:t>
      </w:r>
      <w:r w:rsidR="00514774" w:rsidRPr="002E6D6B">
        <w:rPr>
          <w:rFonts w:ascii="Arial Narrow" w:hAnsi="Arial Narrow"/>
          <w:sz w:val="22"/>
          <w:szCs w:val="22"/>
        </w:rPr>
        <w:t>wyjaśnień, uzupełnień</w:t>
      </w:r>
      <w:r w:rsidR="008F5F52" w:rsidRPr="002E6D6B">
        <w:rPr>
          <w:rFonts w:ascii="Arial Narrow" w:hAnsi="Arial Narrow"/>
          <w:sz w:val="22"/>
          <w:szCs w:val="22"/>
        </w:rPr>
        <w:t xml:space="preserve"> dokumentacji itp.) </w:t>
      </w:r>
      <w:r w:rsidRPr="002E6D6B">
        <w:rPr>
          <w:rFonts w:ascii="Arial Narrow" w:hAnsi="Arial Narrow"/>
          <w:sz w:val="22"/>
          <w:szCs w:val="22"/>
        </w:rPr>
        <w:t xml:space="preserve">przy organizowaniu przetargu przez </w:t>
      </w:r>
      <w:r w:rsidRPr="002E6D6B">
        <w:rPr>
          <w:rFonts w:ascii="Arial Narrow" w:hAnsi="Arial Narrow"/>
          <w:b/>
          <w:sz w:val="22"/>
          <w:szCs w:val="22"/>
        </w:rPr>
        <w:t>Zamawiającego</w:t>
      </w:r>
      <w:r w:rsidRPr="002E6D6B">
        <w:rPr>
          <w:rFonts w:ascii="Arial Narrow" w:hAnsi="Arial Narrow"/>
          <w:sz w:val="22"/>
          <w:szCs w:val="22"/>
        </w:rPr>
        <w:t xml:space="preserve"> oraz odpowiedzi na pytania pojawiające się na etapie prowadzonego postępowania przetargowego na realizację </w:t>
      </w:r>
      <w:r w:rsidR="008F5F52" w:rsidRPr="002E6D6B">
        <w:rPr>
          <w:rFonts w:ascii="Arial Narrow" w:hAnsi="Arial Narrow"/>
          <w:sz w:val="22"/>
          <w:szCs w:val="22"/>
        </w:rPr>
        <w:t xml:space="preserve">zadania </w:t>
      </w:r>
      <w:r w:rsidR="00514774" w:rsidRPr="002E6D6B">
        <w:rPr>
          <w:rFonts w:ascii="Arial Narrow" w:hAnsi="Arial Narrow"/>
          <w:sz w:val="22"/>
          <w:szCs w:val="22"/>
        </w:rPr>
        <w:br/>
      </w:r>
      <w:r w:rsidR="008F5F52" w:rsidRPr="002E6D6B">
        <w:rPr>
          <w:rFonts w:ascii="Arial Narrow" w:hAnsi="Arial Narrow"/>
          <w:sz w:val="22"/>
          <w:szCs w:val="22"/>
        </w:rPr>
        <w:t xml:space="preserve">pn. </w:t>
      </w:r>
      <w:r w:rsidR="008F5F52" w:rsidRPr="002E6D6B">
        <w:rPr>
          <w:rFonts w:ascii="Arial Narrow" w:hAnsi="Arial Narrow" w:cs="Arial"/>
          <w:sz w:val="22"/>
          <w:szCs w:val="22"/>
        </w:rPr>
        <w:t>„</w:t>
      </w:r>
      <w:r w:rsidR="00264901" w:rsidRPr="002E6D6B">
        <w:rPr>
          <w:rFonts w:ascii="Arial Narrow" w:eastAsia="Calibri" w:hAnsi="Arial Narrow" w:cs="Calibri"/>
          <w:sz w:val="22"/>
          <w:szCs w:val="22"/>
        </w:rPr>
        <w:t>Przebudowa bud. Nr 14 (hydroforni, stacji uzdatniania wody, zbiorników wody pitnej, osadników, studni głębinowej wraz z wymianą przyłączy zimnej wody na odc. od hydroforni do bloku cieplnego</w:t>
      </w:r>
      <w:r w:rsidR="002B4C51" w:rsidRPr="002E6D6B">
        <w:rPr>
          <w:rFonts w:ascii="Arial Narrow" w:eastAsia="Calibri" w:hAnsi="Arial Narrow" w:cs="Calibri"/>
          <w:sz w:val="22"/>
          <w:szCs w:val="22"/>
        </w:rPr>
        <w:t>)</w:t>
      </w:r>
      <w:r w:rsidR="008F5F52" w:rsidRPr="002E6D6B">
        <w:rPr>
          <w:rFonts w:ascii="Arial Narrow" w:hAnsi="Arial Narrow" w:cs="Arial"/>
          <w:sz w:val="22"/>
          <w:szCs w:val="22"/>
        </w:rPr>
        <w:t>” -</w:t>
      </w:r>
      <w:r w:rsidR="008F5F52" w:rsidRPr="002E6D6B">
        <w:rPr>
          <w:rFonts w:ascii="Arial Narrow" w:hAnsi="Arial Narrow" w:cs="Arial"/>
          <w:sz w:val="22"/>
          <w:szCs w:val="22"/>
          <w:lang w:eastAsia="zh-CN"/>
        </w:rPr>
        <w:t xml:space="preserve"> w terminie </w:t>
      </w:r>
      <w:r w:rsidR="001876C1" w:rsidRPr="002E6D6B">
        <w:rPr>
          <w:rFonts w:ascii="Arial Narrow" w:hAnsi="Arial Narrow" w:cs="Arial"/>
          <w:sz w:val="22"/>
          <w:szCs w:val="22"/>
          <w:lang w:eastAsia="zh-CN"/>
        </w:rPr>
        <w:br/>
      </w:r>
      <w:r w:rsidR="008F5F52" w:rsidRPr="002E6D6B">
        <w:rPr>
          <w:rFonts w:ascii="Arial Narrow" w:hAnsi="Arial Narrow" w:cs="Arial"/>
          <w:sz w:val="22"/>
          <w:szCs w:val="22"/>
          <w:lang w:eastAsia="zh-CN"/>
        </w:rPr>
        <w:t xml:space="preserve">max. do 2 dni </w:t>
      </w:r>
      <w:r w:rsidR="001876C1" w:rsidRPr="002E6D6B">
        <w:rPr>
          <w:rFonts w:ascii="Arial Narrow" w:hAnsi="Arial Narrow" w:cs="Arial"/>
          <w:sz w:val="22"/>
          <w:szCs w:val="22"/>
          <w:lang w:eastAsia="zh-CN"/>
        </w:rPr>
        <w:t xml:space="preserve">roboczych </w:t>
      </w:r>
      <w:r w:rsidR="008F5F52" w:rsidRPr="002E6D6B">
        <w:rPr>
          <w:rFonts w:ascii="Arial Narrow" w:hAnsi="Arial Narrow" w:cs="Arial"/>
          <w:sz w:val="22"/>
          <w:szCs w:val="22"/>
          <w:lang w:eastAsia="zh-CN"/>
        </w:rPr>
        <w:t xml:space="preserve">od zgłoszenia przez </w:t>
      </w:r>
      <w:r w:rsidR="008F5F52" w:rsidRPr="002E6D6B">
        <w:rPr>
          <w:rFonts w:ascii="Arial Narrow" w:hAnsi="Arial Narrow" w:cs="Arial"/>
          <w:b/>
          <w:sz w:val="22"/>
          <w:szCs w:val="22"/>
          <w:lang w:eastAsia="zh-CN"/>
        </w:rPr>
        <w:t>Zamawiającego.</w:t>
      </w:r>
    </w:p>
    <w:p w14:paraId="788000CC" w14:textId="77777777" w:rsidR="001876C1" w:rsidRPr="002E6D6B" w:rsidRDefault="001876C1" w:rsidP="005519E8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  <w:lang w:eastAsia="zh-CN"/>
        </w:rPr>
        <w:t xml:space="preserve">W przypadku gdy, </w:t>
      </w:r>
      <w:r w:rsidRPr="002E6D6B">
        <w:rPr>
          <w:rFonts w:ascii="Arial Narrow" w:hAnsi="Arial Narrow" w:cs="Arial"/>
          <w:b/>
          <w:sz w:val="22"/>
          <w:szCs w:val="22"/>
          <w:lang w:eastAsia="zh-CN"/>
        </w:rPr>
        <w:t>Wykonawca</w:t>
      </w:r>
      <w:r w:rsidRPr="002E6D6B">
        <w:rPr>
          <w:rFonts w:ascii="Arial Narrow" w:hAnsi="Arial Narrow" w:cs="Arial"/>
          <w:sz w:val="22"/>
          <w:szCs w:val="22"/>
          <w:lang w:eastAsia="zh-CN"/>
        </w:rPr>
        <w:t xml:space="preserve"> nie wywiąże się ze zobowiązań określonych w ust. </w:t>
      </w:r>
      <w:r w:rsidR="005519E8" w:rsidRPr="002E6D6B">
        <w:rPr>
          <w:rFonts w:ascii="Arial Narrow" w:hAnsi="Arial Narrow" w:cs="Arial"/>
          <w:sz w:val="22"/>
          <w:szCs w:val="22"/>
          <w:lang w:eastAsia="zh-CN"/>
        </w:rPr>
        <w:t>8</w:t>
      </w:r>
      <w:r w:rsidRPr="002E6D6B">
        <w:rPr>
          <w:rFonts w:ascii="Arial Narrow" w:hAnsi="Arial Narrow" w:cs="Arial"/>
          <w:sz w:val="22"/>
          <w:szCs w:val="22"/>
          <w:lang w:eastAsia="zh-CN"/>
        </w:rPr>
        <w:t xml:space="preserve">, </w:t>
      </w:r>
      <w:r w:rsidRPr="002E6D6B">
        <w:rPr>
          <w:rFonts w:ascii="Arial Narrow" w:hAnsi="Arial Narrow" w:cs="Arial"/>
          <w:b/>
          <w:sz w:val="22"/>
          <w:szCs w:val="22"/>
          <w:lang w:eastAsia="zh-CN"/>
        </w:rPr>
        <w:t>Zamawiający</w:t>
      </w:r>
      <w:r w:rsidRPr="002E6D6B">
        <w:rPr>
          <w:rFonts w:ascii="Arial Narrow" w:hAnsi="Arial Narrow" w:cs="Arial"/>
          <w:sz w:val="22"/>
          <w:szCs w:val="22"/>
          <w:lang w:eastAsia="zh-CN"/>
        </w:rPr>
        <w:t xml:space="preserve"> ma prawo zlecić wykonanie niezbędnej dokumentacji w zakresie wyjaśnień, uzupełnień itp. dokumentów, niezbędnych </w:t>
      </w:r>
      <w:r w:rsidRPr="002E6D6B">
        <w:rPr>
          <w:rFonts w:ascii="Arial Narrow" w:hAnsi="Arial Narrow" w:cs="Arial"/>
          <w:sz w:val="22"/>
          <w:szCs w:val="22"/>
          <w:lang w:eastAsia="zh-CN"/>
        </w:rPr>
        <w:br/>
        <w:t xml:space="preserve">do przeprowadzenia postępowania przetargowego, innemu podmiotowi na koszt i ryzyko </w:t>
      </w:r>
      <w:r w:rsidRPr="002E6D6B">
        <w:rPr>
          <w:rFonts w:ascii="Arial Narrow" w:hAnsi="Arial Narrow" w:cs="Arial"/>
          <w:b/>
          <w:sz w:val="22"/>
          <w:szCs w:val="22"/>
          <w:lang w:eastAsia="zh-CN"/>
        </w:rPr>
        <w:t>Wykonawcy</w:t>
      </w:r>
      <w:r w:rsidRPr="002E6D6B">
        <w:rPr>
          <w:rFonts w:ascii="Arial Narrow" w:hAnsi="Arial Narrow" w:cs="Arial"/>
          <w:sz w:val="22"/>
          <w:szCs w:val="22"/>
          <w:lang w:eastAsia="zh-CN"/>
        </w:rPr>
        <w:t xml:space="preserve">, </w:t>
      </w:r>
      <w:r w:rsidRPr="002E6D6B">
        <w:rPr>
          <w:rFonts w:ascii="Arial Narrow" w:hAnsi="Arial Narrow" w:cs="Arial"/>
          <w:sz w:val="22"/>
          <w:szCs w:val="22"/>
          <w:lang w:eastAsia="zh-CN"/>
        </w:rPr>
        <w:br/>
        <w:t xml:space="preserve">na co </w:t>
      </w:r>
      <w:r w:rsidRPr="002E6D6B">
        <w:rPr>
          <w:rFonts w:ascii="Arial Narrow" w:hAnsi="Arial Narrow" w:cs="Arial"/>
          <w:b/>
          <w:sz w:val="22"/>
          <w:szCs w:val="22"/>
          <w:lang w:eastAsia="zh-CN"/>
        </w:rPr>
        <w:t>Wykonawca</w:t>
      </w:r>
      <w:r w:rsidRPr="002E6D6B">
        <w:rPr>
          <w:rFonts w:ascii="Arial Narrow" w:hAnsi="Arial Narrow" w:cs="Arial"/>
          <w:sz w:val="22"/>
          <w:szCs w:val="22"/>
          <w:lang w:eastAsia="zh-CN"/>
        </w:rPr>
        <w:t xml:space="preserve"> wyraża zgodę. W tym przypadku </w:t>
      </w:r>
      <w:r w:rsidRPr="002E6D6B">
        <w:rPr>
          <w:rFonts w:ascii="Arial Narrow" w:hAnsi="Arial Narrow" w:cs="Arial"/>
          <w:b/>
          <w:sz w:val="22"/>
          <w:szCs w:val="22"/>
          <w:lang w:eastAsia="zh-CN"/>
        </w:rPr>
        <w:t>Zamawiający</w:t>
      </w:r>
      <w:r w:rsidRPr="002E6D6B">
        <w:rPr>
          <w:rFonts w:ascii="Arial Narrow" w:hAnsi="Arial Narrow" w:cs="Arial"/>
          <w:sz w:val="22"/>
          <w:szCs w:val="22"/>
          <w:lang w:eastAsia="zh-CN"/>
        </w:rPr>
        <w:t xml:space="preserve"> będzie dochodził poniesionych kosztów </w:t>
      </w:r>
      <w:r w:rsidRPr="002E6D6B">
        <w:rPr>
          <w:rFonts w:ascii="Arial Narrow" w:hAnsi="Arial Narrow" w:cs="Arial"/>
          <w:sz w:val="22"/>
          <w:szCs w:val="22"/>
          <w:lang w:eastAsia="zh-CN"/>
        </w:rPr>
        <w:br/>
        <w:t xml:space="preserve">u </w:t>
      </w:r>
      <w:r w:rsidRPr="002E6D6B">
        <w:rPr>
          <w:rFonts w:ascii="Arial Narrow" w:hAnsi="Arial Narrow" w:cs="Arial"/>
          <w:b/>
          <w:sz w:val="22"/>
          <w:szCs w:val="22"/>
          <w:lang w:eastAsia="zh-CN"/>
        </w:rPr>
        <w:t>Wykonawcy</w:t>
      </w:r>
      <w:r w:rsidRPr="002E6D6B">
        <w:rPr>
          <w:rFonts w:ascii="Arial Narrow" w:hAnsi="Arial Narrow" w:cs="Arial"/>
          <w:sz w:val="22"/>
          <w:szCs w:val="22"/>
          <w:lang w:eastAsia="zh-CN"/>
        </w:rPr>
        <w:t>.</w:t>
      </w:r>
    </w:p>
    <w:p w14:paraId="61AB93F5" w14:textId="77777777" w:rsidR="002318F1" w:rsidRPr="002E6D6B" w:rsidRDefault="00AE5B53" w:rsidP="002318F1">
      <w:pPr>
        <w:pStyle w:val="Akapitzlist"/>
        <w:spacing w:after="200" w:line="276" w:lineRule="auto"/>
        <w:ind w:left="360"/>
        <w:jc w:val="center"/>
        <w:rPr>
          <w:rFonts w:ascii="Arial Narrow" w:hAnsi="Arial Narrow" w:cs="Arial"/>
          <w:b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§ 3</w:t>
      </w:r>
    </w:p>
    <w:p w14:paraId="0E5815F8" w14:textId="77777777" w:rsidR="002B5874" w:rsidRPr="002E6D6B" w:rsidRDefault="00AE5B53" w:rsidP="002318F1">
      <w:pPr>
        <w:pStyle w:val="Akapitzlist"/>
        <w:spacing w:after="200" w:line="276" w:lineRule="auto"/>
        <w:ind w:left="360"/>
        <w:jc w:val="center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644F7726" w14:textId="77777777" w:rsidR="007D0DC8" w:rsidRPr="002E6D6B" w:rsidRDefault="007D0DC8" w:rsidP="00957D07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2E6D6B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2E6D6B">
        <w:rPr>
          <w:rFonts w:ascii="Arial Narrow" w:hAnsi="Arial Narrow" w:cs="Arial"/>
          <w:sz w:val="22"/>
          <w:szCs w:val="22"/>
        </w:rPr>
        <w:t xml:space="preserve">przedmiotu umowy </w:t>
      </w:r>
      <w:r w:rsidRPr="002E6D6B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2E6D6B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2E6D6B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579AE583" w14:textId="77777777" w:rsidR="007D0DC8" w:rsidRPr="002E6D6B" w:rsidRDefault="007D0DC8" w:rsidP="00957D07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2E6D6B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="005245D0" w:rsidRPr="002E6D6B">
        <w:rPr>
          <w:rFonts w:ascii="Arial Narrow" w:hAnsi="Arial Narrow" w:cs="Arial"/>
          <w:bCs/>
          <w:color w:val="000000"/>
          <w:sz w:val="22"/>
          <w:szCs w:val="22"/>
        </w:rPr>
        <w:t xml:space="preserve">Podpisany przez obie strony protokół stanowić będzie podstawę do wystawienia przez </w:t>
      </w:r>
      <w:r w:rsidR="005245D0" w:rsidRPr="002E6D6B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5245D0" w:rsidRPr="002E6D6B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6C63C454" w14:textId="77777777" w:rsidR="00F03C57" w:rsidRPr="002E6D6B" w:rsidRDefault="00F03C57" w:rsidP="00957D07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W przypadku zgłoszenia przez </w:t>
      </w:r>
      <w:r w:rsidRPr="002E6D6B">
        <w:rPr>
          <w:rFonts w:ascii="Arial Narrow" w:hAnsi="Arial Narrow"/>
          <w:b/>
          <w:sz w:val="22"/>
          <w:szCs w:val="22"/>
        </w:rPr>
        <w:t>Zamawiającego</w:t>
      </w:r>
      <w:r w:rsidRPr="002E6D6B">
        <w:rPr>
          <w:rFonts w:ascii="Arial Narrow" w:hAnsi="Arial Narrow"/>
          <w:sz w:val="22"/>
          <w:szCs w:val="22"/>
        </w:rPr>
        <w:t xml:space="preserve"> wad przedmiotu umowy</w:t>
      </w:r>
      <w:r w:rsidR="00270342" w:rsidRPr="002E6D6B">
        <w:rPr>
          <w:rFonts w:ascii="Arial Narrow" w:hAnsi="Arial Narrow"/>
          <w:sz w:val="22"/>
          <w:szCs w:val="22"/>
        </w:rPr>
        <w:t xml:space="preserve"> przed podpisaniem protokołu</w:t>
      </w:r>
      <w:r w:rsidRPr="002E6D6B">
        <w:rPr>
          <w:rFonts w:ascii="Arial Narrow" w:hAnsi="Arial Narrow"/>
          <w:sz w:val="22"/>
          <w:szCs w:val="22"/>
        </w:rPr>
        <w:t xml:space="preserve">, </w:t>
      </w:r>
      <w:r w:rsidRPr="002E6D6B">
        <w:rPr>
          <w:rFonts w:ascii="Arial Narrow" w:hAnsi="Arial Narrow"/>
          <w:b/>
          <w:sz w:val="22"/>
          <w:szCs w:val="22"/>
        </w:rPr>
        <w:t>Wykonawca</w:t>
      </w:r>
      <w:r w:rsidRPr="002E6D6B">
        <w:rPr>
          <w:rFonts w:ascii="Arial Narrow" w:hAnsi="Arial Narrow"/>
          <w:sz w:val="22"/>
          <w:szCs w:val="22"/>
        </w:rPr>
        <w:t xml:space="preserve"> zobowiązuje się do ich usunięcia w terminie 7 dni kalendarzowych od dnia dokonania zgłoszenia przez </w:t>
      </w:r>
      <w:r w:rsidRPr="002E6D6B">
        <w:rPr>
          <w:rFonts w:ascii="Arial Narrow" w:hAnsi="Arial Narrow"/>
          <w:b/>
          <w:sz w:val="22"/>
          <w:szCs w:val="22"/>
        </w:rPr>
        <w:t>Zamawiającego</w:t>
      </w:r>
      <w:r w:rsidRPr="002E6D6B">
        <w:rPr>
          <w:rFonts w:ascii="Arial Narrow" w:hAnsi="Arial Narrow"/>
          <w:sz w:val="22"/>
          <w:szCs w:val="22"/>
        </w:rPr>
        <w:t xml:space="preserve">. </w:t>
      </w:r>
    </w:p>
    <w:p w14:paraId="4A6FC061" w14:textId="77777777" w:rsidR="007D0DC8" w:rsidRPr="002E6D6B" w:rsidRDefault="00CC32DB" w:rsidP="00957D07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2E6D6B">
        <w:rPr>
          <w:rFonts w:ascii="Arial Narrow" w:hAnsi="Arial Narrow"/>
          <w:bCs/>
          <w:sz w:val="22"/>
          <w:szCs w:val="22"/>
        </w:rPr>
        <w:t>Protokół odbioru powinien</w:t>
      </w:r>
      <w:r w:rsidR="007C0A51" w:rsidRPr="002E6D6B">
        <w:rPr>
          <w:rFonts w:ascii="Arial Narrow" w:hAnsi="Arial Narrow"/>
          <w:bCs/>
          <w:sz w:val="22"/>
          <w:szCs w:val="22"/>
        </w:rPr>
        <w:t xml:space="preserve"> być podpisany</w:t>
      </w:r>
      <w:r w:rsidR="007D0DC8" w:rsidRPr="002E6D6B">
        <w:rPr>
          <w:rFonts w:ascii="Arial Narrow" w:hAnsi="Arial Narrow"/>
          <w:bCs/>
          <w:sz w:val="22"/>
          <w:szCs w:val="22"/>
        </w:rPr>
        <w:t xml:space="preserve"> przez</w:t>
      </w:r>
      <w:r w:rsidR="007D0DC8" w:rsidRPr="002E6D6B">
        <w:rPr>
          <w:rFonts w:ascii="Arial Narrow" w:hAnsi="Arial Narrow"/>
          <w:b/>
          <w:bCs/>
          <w:sz w:val="22"/>
          <w:szCs w:val="22"/>
        </w:rPr>
        <w:t xml:space="preserve"> Wykonawcę</w:t>
      </w:r>
      <w:r w:rsidR="007D0DC8" w:rsidRPr="002E6D6B">
        <w:rPr>
          <w:rFonts w:ascii="Arial Narrow" w:hAnsi="Arial Narrow"/>
          <w:bCs/>
          <w:sz w:val="22"/>
          <w:szCs w:val="22"/>
        </w:rPr>
        <w:t>, a ze strony</w:t>
      </w:r>
      <w:r w:rsidR="007D0DC8" w:rsidRPr="002E6D6B">
        <w:rPr>
          <w:rFonts w:ascii="Arial Narrow" w:hAnsi="Arial Narrow"/>
          <w:b/>
          <w:bCs/>
          <w:sz w:val="22"/>
          <w:szCs w:val="22"/>
        </w:rPr>
        <w:t xml:space="preserve"> Zamawiającego</w:t>
      </w:r>
      <w:r w:rsidR="007D0DC8" w:rsidRPr="002E6D6B">
        <w:rPr>
          <w:rFonts w:ascii="Arial Narrow" w:hAnsi="Arial Narrow"/>
          <w:bCs/>
          <w:sz w:val="22"/>
          <w:szCs w:val="22"/>
        </w:rPr>
        <w:t xml:space="preserve"> przez osobę wskazaną </w:t>
      </w:r>
      <w:r w:rsidR="007D0DC8" w:rsidRPr="002E6D6B">
        <w:rPr>
          <w:rFonts w:ascii="Arial Narrow" w:hAnsi="Arial Narrow"/>
          <w:bCs/>
          <w:sz w:val="22"/>
          <w:szCs w:val="22"/>
        </w:rPr>
        <w:br/>
        <w:t>w §  6 ust. 1 umowy</w:t>
      </w:r>
      <w:r w:rsidR="007D0DC8" w:rsidRPr="002E6D6B">
        <w:rPr>
          <w:rFonts w:ascii="Arial Narrow" w:hAnsi="Arial Narrow" w:cs="Arial"/>
          <w:bCs/>
          <w:color w:val="000000"/>
          <w:sz w:val="22"/>
          <w:szCs w:val="22"/>
        </w:rPr>
        <w:t>.</w:t>
      </w:r>
    </w:p>
    <w:p w14:paraId="3C341870" w14:textId="77777777" w:rsidR="00AF7915" w:rsidRPr="002E6D6B" w:rsidRDefault="00AF7915" w:rsidP="00A026F9">
      <w:pPr>
        <w:tabs>
          <w:tab w:val="left" w:pos="426"/>
        </w:tabs>
        <w:spacing w:line="276" w:lineRule="auto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359A5A4D" w14:textId="77777777" w:rsidR="00FC65DA" w:rsidRPr="002E6D6B" w:rsidRDefault="00FC65DA" w:rsidP="00A026F9">
      <w:pPr>
        <w:tabs>
          <w:tab w:val="left" w:pos="426"/>
        </w:tabs>
        <w:spacing w:line="276" w:lineRule="auto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7D871F19" w14:textId="77777777" w:rsidR="00FC65DA" w:rsidRPr="002E6D6B" w:rsidRDefault="00FC65DA" w:rsidP="00A026F9">
      <w:pPr>
        <w:tabs>
          <w:tab w:val="left" w:pos="426"/>
        </w:tabs>
        <w:spacing w:line="276" w:lineRule="auto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43C10E33" w14:textId="77777777" w:rsidR="00FC65DA" w:rsidRPr="002E6D6B" w:rsidRDefault="00FC65DA" w:rsidP="00A026F9">
      <w:pPr>
        <w:tabs>
          <w:tab w:val="left" w:pos="426"/>
        </w:tabs>
        <w:spacing w:line="276" w:lineRule="auto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604A87C7" w14:textId="77777777" w:rsidR="00FC65DA" w:rsidRPr="002E6D6B" w:rsidRDefault="00FC65DA" w:rsidP="00A026F9">
      <w:pPr>
        <w:tabs>
          <w:tab w:val="left" w:pos="426"/>
        </w:tabs>
        <w:spacing w:line="276" w:lineRule="auto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2647C18D" w14:textId="77777777" w:rsidR="00AE5B53" w:rsidRPr="002E6D6B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§ 4</w:t>
      </w:r>
    </w:p>
    <w:p w14:paraId="29D8F30C" w14:textId="77777777" w:rsidR="00AE5B53" w:rsidRPr="002E6D6B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02F0EF60" w14:textId="77777777" w:rsidR="0057394E" w:rsidRPr="002E6D6B" w:rsidRDefault="0057394E" w:rsidP="000C6596">
      <w:pPr>
        <w:jc w:val="both"/>
        <w:rPr>
          <w:rFonts w:ascii="Arial Narrow" w:hAnsi="Arial Narrow"/>
          <w:sz w:val="22"/>
          <w:szCs w:val="22"/>
        </w:rPr>
      </w:pPr>
    </w:p>
    <w:p w14:paraId="701BEB72" w14:textId="77777777" w:rsidR="007D0DC8" w:rsidRPr="002E6D6B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2E6D6B">
        <w:rPr>
          <w:rFonts w:ascii="Arial Narrow" w:hAnsi="Arial Narrow" w:cs="Arial"/>
          <w:b/>
          <w:sz w:val="22"/>
          <w:szCs w:val="22"/>
        </w:rPr>
        <w:t>Zamawiający</w:t>
      </w:r>
      <w:r w:rsidRPr="002E6D6B">
        <w:rPr>
          <w:rFonts w:ascii="Arial Narrow" w:hAnsi="Arial Narrow" w:cs="Arial"/>
          <w:sz w:val="22"/>
          <w:szCs w:val="22"/>
        </w:rPr>
        <w:t xml:space="preserve"> zapłaci </w:t>
      </w:r>
      <w:r w:rsidRPr="002E6D6B">
        <w:rPr>
          <w:rFonts w:ascii="Arial Narrow" w:hAnsi="Arial Narrow" w:cs="Arial"/>
          <w:b/>
          <w:sz w:val="22"/>
          <w:szCs w:val="22"/>
        </w:rPr>
        <w:t>Wykonawcy</w:t>
      </w:r>
      <w:r w:rsidRPr="002E6D6B">
        <w:rPr>
          <w:rFonts w:ascii="Arial Narrow" w:hAnsi="Arial Narrow" w:cs="Arial"/>
          <w:sz w:val="22"/>
          <w:szCs w:val="22"/>
        </w:rPr>
        <w:t xml:space="preserve"> wynagrodzenie na podstawie  prawidłowo wystawionej faktury VAT.</w:t>
      </w:r>
    </w:p>
    <w:p w14:paraId="7A246FBF" w14:textId="77777777" w:rsidR="007D0DC8" w:rsidRPr="002E6D6B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2E6D6B">
        <w:rPr>
          <w:rFonts w:ascii="Arial Narrow" w:hAnsi="Arial Narrow" w:cs="Arial"/>
          <w:b/>
          <w:sz w:val="22"/>
          <w:szCs w:val="22"/>
        </w:rPr>
        <w:t>Zamawiającego</w:t>
      </w:r>
      <w:r w:rsidRPr="002E6D6B">
        <w:rPr>
          <w:rFonts w:ascii="Arial Narrow" w:hAnsi="Arial Narrow" w:cs="Arial"/>
          <w:sz w:val="22"/>
          <w:szCs w:val="22"/>
        </w:rPr>
        <w:t xml:space="preserve"> przelewem na rachunek </w:t>
      </w:r>
      <w:r w:rsidRPr="002E6D6B">
        <w:rPr>
          <w:rFonts w:ascii="Arial Narrow" w:hAnsi="Arial Narrow" w:cs="Arial"/>
          <w:b/>
          <w:sz w:val="22"/>
          <w:szCs w:val="22"/>
        </w:rPr>
        <w:t>Wykonawcy</w:t>
      </w:r>
      <w:r w:rsidRPr="002E6D6B">
        <w:rPr>
          <w:rFonts w:ascii="Arial Narrow" w:hAnsi="Arial Narrow" w:cs="Arial"/>
          <w:sz w:val="22"/>
          <w:szCs w:val="22"/>
        </w:rPr>
        <w:t xml:space="preserve"> wskazany </w:t>
      </w:r>
      <w:r w:rsidR="001D25E6" w:rsidRPr="002E6D6B">
        <w:rPr>
          <w:rFonts w:ascii="Arial Narrow" w:hAnsi="Arial Narrow" w:cs="Arial"/>
          <w:sz w:val="22"/>
          <w:szCs w:val="22"/>
        </w:rPr>
        <w:br/>
      </w:r>
      <w:r w:rsidRPr="002E6D6B">
        <w:rPr>
          <w:rFonts w:ascii="Arial Narrow" w:hAnsi="Arial Narrow" w:cs="Arial"/>
          <w:sz w:val="22"/>
          <w:szCs w:val="22"/>
        </w:rPr>
        <w:t xml:space="preserve">na   fakturze VAT. </w:t>
      </w:r>
    </w:p>
    <w:p w14:paraId="62DFE28D" w14:textId="77777777" w:rsidR="007D0DC8" w:rsidRPr="002E6D6B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Wynagrodzenie będzie płatne w terminie</w:t>
      </w:r>
      <w:r w:rsidR="0016316E" w:rsidRPr="002E6D6B">
        <w:rPr>
          <w:rFonts w:ascii="Arial Narrow" w:hAnsi="Arial Narrow" w:cs="Arial"/>
          <w:sz w:val="22"/>
          <w:szCs w:val="22"/>
        </w:rPr>
        <w:t>:</w:t>
      </w:r>
      <w:r w:rsidRPr="002E6D6B">
        <w:rPr>
          <w:rFonts w:ascii="Arial Narrow" w:hAnsi="Arial Narrow" w:cs="Arial"/>
          <w:sz w:val="22"/>
          <w:szCs w:val="22"/>
        </w:rPr>
        <w:t xml:space="preserve"> </w:t>
      </w:r>
      <w:r w:rsidR="00FC65DA" w:rsidRPr="002E6D6B">
        <w:rPr>
          <w:rFonts w:ascii="Arial Narrow" w:hAnsi="Arial Narrow" w:cs="Arial"/>
          <w:sz w:val="22"/>
          <w:szCs w:val="22"/>
        </w:rPr>
        <w:t>30</w:t>
      </w:r>
      <w:r w:rsidRPr="002E6D6B">
        <w:rPr>
          <w:rFonts w:ascii="Arial Narrow" w:hAnsi="Arial Narrow" w:cs="Arial"/>
          <w:sz w:val="22"/>
          <w:szCs w:val="22"/>
        </w:rPr>
        <w:t xml:space="preserve"> dni od daty doręczenia przez </w:t>
      </w:r>
      <w:r w:rsidRPr="002E6D6B">
        <w:rPr>
          <w:rFonts w:ascii="Arial Narrow" w:hAnsi="Arial Narrow" w:cs="Arial"/>
          <w:b/>
          <w:sz w:val="22"/>
          <w:szCs w:val="22"/>
        </w:rPr>
        <w:t>Wykonawcę</w:t>
      </w:r>
      <w:r w:rsidRPr="002E6D6B">
        <w:rPr>
          <w:rFonts w:ascii="Arial Narrow" w:hAnsi="Arial Narrow" w:cs="Arial"/>
          <w:sz w:val="22"/>
          <w:szCs w:val="22"/>
        </w:rPr>
        <w:t xml:space="preserve"> do siedziby  </w:t>
      </w:r>
      <w:r w:rsidRPr="002E6D6B">
        <w:rPr>
          <w:rFonts w:ascii="Arial Narrow" w:hAnsi="Arial Narrow" w:cs="Arial"/>
          <w:b/>
          <w:sz w:val="22"/>
          <w:szCs w:val="22"/>
        </w:rPr>
        <w:t>Zamawiającego</w:t>
      </w:r>
      <w:r w:rsidRPr="002E6D6B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</w:p>
    <w:p w14:paraId="42033847" w14:textId="77777777" w:rsidR="007D0DC8" w:rsidRPr="002E6D6B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Podstawą do wystawienia faktu</w:t>
      </w:r>
      <w:r w:rsidR="00DE799F" w:rsidRPr="002E6D6B">
        <w:rPr>
          <w:rFonts w:ascii="Arial Narrow" w:hAnsi="Arial Narrow" w:cs="Arial"/>
          <w:sz w:val="22"/>
          <w:szCs w:val="22"/>
        </w:rPr>
        <w:t>ry  jest odbiór wykonanego</w:t>
      </w:r>
      <w:r w:rsidRPr="002E6D6B">
        <w:rPr>
          <w:rFonts w:ascii="Arial Narrow" w:hAnsi="Arial Narrow" w:cs="Arial"/>
          <w:sz w:val="22"/>
          <w:szCs w:val="22"/>
        </w:rPr>
        <w:t xml:space="preserve"> </w:t>
      </w:r>
      <w:r w:rsidR="00DE799F" w:rsidRPr="002E6D6B">
        <w:rPr>
          <w:rFonts w:ascii="Arial Narrow" w:hAnsi="Arial Narrow" w:cs="Arial"/>
          <w:sz w:val="22"/>
          <w:szCs w:val="22"/>
        </w:rPr>
        <w:t>przedmiotu umowy</w:t>
      </w:r>
      <w:r w:rsidRPr="002E6D6B">
        <w:rPr>
          <w:rFonts w:ascii="Arial Narrow" w:hAnsi="Arial Narrow" w:cs="Arial"/>
          <w:sz w:val="22"/>
          <w:szCs w:val="22"/>
        </w:rPr>
        <w:t xml:space="preserve"> zgodnie z § </w:t>
      </w:r>
      <w:r w:rsidR="00353636" w:rsidRPr="002E6D6B">
        <w:rPr>
          <w:rFonts w:ascii="Arial Narrow" w:hAnsi="Arial Narrow" w:cs="Arial"/>
          <w:sz w:val="22"/>
          <w:szCs w:val="22"/>
        </w:rPr>
        <w:t>3</w:t>
      </w:r>
      <w:r w:rsidRPr="002E6D6B">
        <w:rPr>
          <w:rFonts w:ascii="Arial Narrow" w:hAnsi="Arial Narrow" w:cs="Arial"/>
          <w:sz w:val="22"/>
          <w:szCs w:val="22"/>
        </w:rPr>
        <w:t xml:space="preserve"> niniejszej umowy.</w:t>
      </w:r>
    </w:p>
    <w:p w14:paraId="1092DBB4" w14:textId="77777777" w:rsidR="007D0DC8" w:rsidRPr="002E6D6B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2E6D6B">
        <w:rPr>
          <w:rFonts w:ascii="Arial Narrow" w:hAnsi="Arial Narrow" w:cs="Arial"/>
          <w:b/>
          <w:sz w:val="22"/>
          <w:szCs w:val="22"/>
        </w:rPr>
        <w:t>Zamawiającego</w:t>
      </w:r>
      <w:r w:rsidRPr="002E6D6B">
        <w:rPr>
          <w:rFonts w:ascii="Arial Narrow" w:hAnsi="Arial Narrow" w:cs="Arial"/>
          <w:sz w:val="22"/>
          <w:szCs w:val="22"/>
        </w:rPr>
        <w:t>.</w:t>
      </w:r>
    </w:p>
    <w:p w14:paraId="6D034F0C" w14:textId="77777777" w:rsidR="007D0DC8" w:rsidRPr="002E6D6B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Wykonawca</w:t>
      </w:r>
      <w:r w:rsidR="00CC32DB" w:rsidRPr="002E6D6B">
        <w:rPr>
          <w:rFonts w:ascii="Arial Narrow" w:hAnsi="Arial Narrow" w:cs="Arial"/>
          <w:b/>
          <w:sz w:val="22"/>
          <w:szCs w:val="22"/>
        </w:rPr>
        <w:t xml:space="preserve"> </w:t>
      </w:r>
      <w:r w:rsidRPr="002E6D6B">
        <w:rPr>
          <w:rFonts w:ascii="Arial Narrow" w:hAnsi="Arial Narrow" w:cs="Arial"/>
          <w:sz w:val="22"/>
          <w:szCs w:val="22"/>
        </w:rPr>
        <w:t xml:space="preserve">gwarantuje  stałą i niezmienną cenę  przedmiotu umowy przez okres  trwania umowy.  </w:t>
      </w:r>
    </w:p>
    <w:p w14:paraId="32FC6437" w14:textId="77777777" w:rsidR="00FF4048" w:rsidRPr="002E6D6B" w:rsidRDefault="00FF4048" w:rsidP="00957D07">
      <w:pPr>
        <w:numPr>
          <w:ilvl w:val="0"/>
          <w:numId w:val="6"/>
        </w:numPr>
        <w:spacing w:line="276" w:lineRule="auto"/>
        <w:ind w:right="45"/>
        <w:jc w:val="both"/>
        <w:rPr>
          <w:rFonts w:ascii="Arial Narrow" w:hAnsi="Arial Narrow" w:cs="Arial"/>
          <w:b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>Wynagrodzenie</w:t>
      </w:r>
      <w:r w:rsidRPr="002E6D6B">
        <w:rPr>
          <w:rFonts w:ascii="Arial Narrow" w:hAnsi="Arial Narrow"/>
          <w:sz w:val="22"/>
          <w:szCs w:val="22"/>
        </w:rPr>
        <w:t xml:space="preserve">, o którym mowa w </w:t>
      </w:r>
      <w:r w:rsidRPr="002E6D6B">
        <w:rPr>
          <w:rFonts w:ascii="Arial Narrow" w:hAnsi="Arial Narrow" w:cs="Arial"/>
          <w:sz w:val="22"/>
          <w:szCs w:val="22"/>
        </w:rPr>
        <w:t xml:space="preserve">§ </w:t>
      </w:r>
      <w:r w:rsidRPr="002E6D6B">
        <w:rPr>
          <w:rFonts w:ascii="Arial Narrow" w:hAnsi="Arial Narrow"/>
          <w:sz w:val="22"/>
          <w:szCs w:val="22"/>
        </w:rPr>
        <w:t xml:space="preserve">1 ust. 5 obejmuje wszystkie koszty i opłaty dodatkowe związane z realizacją przedmiotu umowy, w tym m.in. opłaty za uzgodnienia, opłaty sądowe, skarbowe, koszty powielenia przedmiotu umowy w celu uzyskania uzgodnień, decyzji, opinii, oraz </w:t>
      </w:r>
      <w:r w:rsidR="00514774" w:rsidRPr="002E6D6B">
        <w:rPr>
          <w:rFonts w:ascii="Arial Narrow" w:hAnsi="Arial Narrow" w:cs="Arial"/>
          <w:sz w:val="22"/>
          <w:szCs w:val="22"/>
        </w:rPr>
        <w:t>k</w:t>
      </w:r>
      <w:r w:rsidRPr="002E6D6B">
        <w:rPr>
          <w:rFonts w:ascii="Arial Narrow" w:hAnsi="Arial Narrow" w:cs="Arial"/>
          <w:sz w:val="22"/>
          <w:szCs w:val="22"/>
        </w:rPr>
        <w:t>oszty dojazdu do miejsca wykonywania przedmiotu umowy</w:t>
      </w:r>
      <w:r w:rsidRPr="002E6D6B">
        <w:rPr>
          <w:rFonts w:ascii="Arial Narrow" w:hAnsi="Arial Narrow"/>
          <w:sz w:val="22"/>
          <w:szCs w:val="22"/>
        </w:rPr>
        <w:t xml:space="preserve">. </w:t>
      </w:r>
    </w:p>
    <w:p w14:paraId="179D5857" w14:textId="77777777" w:rsidR="00FF4048" w:rsidRPr="002E6D6B" w:rsidRDefault="00FF4048" w:rsidP="00957D07">
      <w:pPr>
        <w:numPr>
          <w:ilvl w:val="0"/>
          <w:numId w:val="6"/>
        </w:numPr>
        <w:spacing w:line="276" w:lineRule="auto"/>
        <w:ind w:right="45"/>
        <w:jc w:val="both"/>
        <w:rPr>
          <w:rFonts w:ascii="Arial Narrow" w:hAnsi="Arial Narrow" w:cs="Arial"/>
          <w:b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>Wynagrodzenie</w:t>
      </w:r>
      <w:r w:rsidRPr="002E6D6B">
        <w:rPr>
          <w:rFonts w:ascii="Arial Narrow" w:hAnsi="Arial Narrow"/>
          <w:sz w:val="22"/>
          <w:szCs w:val="22"/>
        </w:rPr>
        <w:t xml:space="preserve"> określone w </w:t>
      </w:r>
      <w:r w:rsidR="00D6780C" w:rsidRPr="002E6D6B">
        <w:rPr>
          <w:rFonts w:ascii="Arial Narrow" w:hAnsi="Arial Narrow" w:cs="Arial"/>
          <w:sz w:val="22"/>
          <w:szCs w:val="22"/>
        </w:rPr>
        <w:t>§</w:t>
      </w:r>
      <w:r w:rsidR="00D6780C" w:rsidRPr="002E6D6B">
        <w:rPr>
          <w:rFonts w:ascii="Arial Narrow" w:hAnsi="Arial Narrow"/>
          <w:sz w:val="22"/>
          <w:szCs w:val="22"/>
        </w:rPr>
        <w:t xml:space="preserve"> 1 ust. 5 </w:t>
      </w:r>
      <w:r w:rsidRPr="002E6D6B">
        <w:rPr>
          <w:rFonts w:ascii="Arial Narrow" w:hAnsi="Arial Narrow"/>
          <w:sz w:val="22"/>
          <w:szCs w:val="22"/>
        </w:rPr>
        <w:t xml:space="preserve">obejmuje również przeniesienie majątkowych praw autorskich </w:t>
      </w:r>
      <w:r w:rsidR="00D6780C" w:rsidRPr="002E6D6B">
        <w:rPr>
          <w:rFonts w:ascii="Arial Narrow" w:hAnsi="Arial Narrow"/>
          <w:sz w:val="22"/>
          <w:szCs w:val="22"/>
        </w:rPr>
        <w:br/>
      </w:r>
      <w:r w:rsidRPr="002E6D6B">
        <w:rPr>
          <w:rFonts w:ascii="Arial Narrow" w:hAnsi="Arial Narrow"/>
          <w:sz w:val="22"/>
          <w:szCs w:val="22"/>
        </w:rPr>
        <w:t xml:space="preserve">na </w:t>
      </w:r>
      <w:r w:rsidRPr="002E6D6B">
        <w:rPr>
          <w:rFonts w:ascii="Arial Narrow" w:hAnsi="Arial Narrow"/>
          <w:b/>
          <w:sz w:val="22"/>
          <w:szCs w:val="22"/>
        </w:rPr>
        <w:t>Zamawiającego</w:t>
      </w:r>
      <w:r w:rsidRPr="002E6D6B">
        <w:rPr>
          <w:rFonts w:ascii="Arial Narrow" w:hAnsi="Arial Narrow"/>
          <w:sz w:val="22"/>
          <w:szCs w:val="22"/>
        </w:rPr>
        <w:t>.</w:t>
      </w:r>
    </w:p>
    <w:p w14:paraId="0A52CA97" w14:textId="77777777" w:rsidR="00A026F9" w:rsidRPr="002E6D6B" w:rsidRDefault="00A026F9" w:rsidP="00A026F9">
      <w:pPr>
        <w:autoSpaceDE w:val="0"/>
        <w:autoSpaceDN w:val="0"/>
        <w:adjustRightInd w:val="0"/>
        <w:spacing w:line="276" w:lineRule="auto"/>
        <w:ind w:left="284" w:right="45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2532B330" w14:textId="77777777" w:rsidR="00AE5B53" w:rsidRPr="002E6D6B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2E6D6B">
        <w:rPr>
          <w:rFonts w:ascii="Arial Narrow" w:hAnsi="Arial Narrow" w:cs="Arial"/>
          <w:b/>
        </w:rPr>
        <w:t xml:space="preserve">§ 5 </w:t>
      </w:r>
    </w:p>
    <w:p w14:paraId="2510F1FC" w14:textId="77777777" w:rsidR="00AE5B53" w:rsidRPr="002E6D6B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2E6D6B">
        <w:rPr>
          <w:rFonts w:ascii="Arial Narrow" w:hAnsi="Arial Narrow" w:cs="Arial"/>
          <w:b/>
        </w:rPr>
        <w:t>Kary umowne</w:t>
      </w:r>
    </w:p>
    <w:p w14:paraId="16201735" w14:textId="77777777" w:rsidR="002B5874" w:rsidRPr="002E6D6B" w:rsidRDefault="002B5874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14:paraId="68270ABE" w14:textId="77777777" w:rsidR="00AE5B53" w:rsidRPr="002E6D6B" w:rsidRDefault="00AE5B53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2E6D6B">
        <w:rPr>
          <w:rFonts w:ascii="Arial Narrow" w:hAnsi="Arial Narrow" w:cs="Arial"/>
          <w:b/>
        </w:rPr>
        <w:t>Zamawiający</w:t>
      </w:r>
      <w:r w:rsidRPr="002E6D6B">
        <w:rPr>
          <w:rFonts w:ascii="Arial Narrow" w:hAnsi="Arial Narrow" w:cs="Arial"/>
        </w:rPr>
        <w:t xml:space="preserve"> może żądać od </w:t>
      </w:r>
      <w:r w:rsidRPr="002E6D6B">
        <w:rPr>
          <w:rFonts w:ascii="Arial Narrow" w:hAnsi="Arial Narrow" w:cs="Arial"/>
          <w:b/>
        </w:rPr>
        <w:t>Wykonawcy</w:t>
      </w:r>
      <w:r w:rsidRPr="002E6D6B">
        <w:rPr>
          <w:rFonts w:ascii="Arial Narrow" w:hAnsi="Arial Narrow" w:cs="Arial"/>
        </w:rPr>
        <w:t xml:space="preserve"> zapłaty kar umownych w następujących przypadkach:</w:t>
      </w:r>
    </w:p>
    <w:p w14:paraId="3CD40798" w14:textId="77777777" w:rsidR="00AE5B53" w:rsidRPr="002E6D6B" w:rsidRDefault="00AE5B53" w:rsidP="00811B3B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2E6D6B">
        <w:rPr>
          <w:rFonts w:ascii="Arial Narrow" w:hAnsi="Arial Narrow" w:cs="Arial"/>
        </w:rPr>
        <w:t xml:space="preserve">za odstąpienie od umowy przez </w:t>
      </w:r>
      <w:r w:rsidRPr="002E6D6B">
        <w:rPr>
          <w:rFonts w:ascii="Arial Narrow" w:hAnsi="Arial Narrow" w:cs="Arial"/>
          <w:b/>
        </w:rPr>
        <w:t>Zamawiającego</w:t>
      </w:r>
      <w:r w:rsidRPr="002E6D6B">
        <w:rPr>
          <w:rFonts w:ascii="Arial Narrow" w:hAnsi="Arial Narrow" w:cs="Arial"/>
        </w:rPr>
        <w:t xml:space="preserve"> lub </w:t>
      </w:r>
      <w:r w:rsidRPr="002E6D6B">
        <w:rPr>
          <w:rFonts w:ascii="Arial Narrow" w:hAnsi="Arial Narrow" w:cs="Arial"/>
          <w:b/>
        </w:rPr>
        <w:t>Wykonawcę</w:t>
      </w:r>
      <w:r w:rsidR="00AF3E83" w:rsidRPr="002E6D6B">
        <w:rPr>
          <w:rFonts w:ascii="Arial Narrow" w:hAnsi="Arial Narrow" w:cs="Arial"/>
        </w:rPr>
        <w:t xml:space="preserve"> z przyczyn leżących </w:t>
      </w:r>
      <w:r w:rsidRPr="002E6D6B">
        <w:rPr>
          <w:rFonts w:ascii="Arial Narrow" w:hAnsi="Arial Narrow" w:cs="Arial"/>
        </w:rPr>
        <w:t>po stronie</w:t>
      </w:r>
      <w:r w:rsidR="00CC32DB" w:rsidRPr="002E6D6B">
        <w:rPr>
          <w:rFonts w:ascii="Arial Narrow" w:hAnsi="Arial Narrow" w:cs="Arial"/>
        </w:rPr>
        <w:t xml:space="preserve"> </w:t>
      </w:r>
      <w:r w:rsidRPr="002E6D6B">
        <w:rPr>
          <w:rFonts w:ascii="Arial Narrow" w:hAnsi="Arial Narrow" w:cs="Arial"/>
          <w:b/>
        </w:rPr>
        <w:t>Wykonawcy</w:t>
      </w:r>
      <w:r w:rsidRPr="002E6D6B">
        <w:rPr>
          <w:rFonts w:ascii="Arial Narrow" w:hAnsi="Arial Narrow" w:cs="Arial"/>
        </w:rPr>
        <w:t xml:space="preserve"> karę umowną w wysokości 20% wartości umowy netto określonej w § </w:t>
      </w:r>
      <w:r w:rsidR="005245D0" w:rsidRPr="002E6D6B">
        <w:rPr>
          <w:rFonts w:ascii="Arial Narrow" w:hAnsi="Arial Narrow" w:cs="Arial"/>
        </w:rPr>
        <w:t>1</w:t>
      </w:r>
      <w:r w:rsidR="00E7237F" w:rsidRPr="002E6D6B">
        <w:rPr>
          <w:rFonts w:ascii="Arial Narrow" w:hAnsi="Arial Narrow" w:cs="Arial"/>
        </w:rPr>
        <w:t xml:space="preserve"> ust. </w:t>
      </w:r>
      <w:r w:rsidR="005245D0" w:rsidRPr="002E6D6B">
        <w:rPr>
          <w:rFonts w:ascii="Arial Narrow" w:hAnsi="Arial Narrow" w:cs="Arial"/>
        </w:rPr>
        <w:t>5</w:t>
      </w:r>
      <w:r w:rsidR="00E7237F" w:rsidRPr="002E6D6B">
        <w:rPr>
          <w:rFonts w:ascii="Arial Narrow" w:hAnsi="Arial Narrow" w:cs="Arial"/>
        </w:rPr>
        <w:t>;</w:t>
      </w:r>
    </w:p>
    <w:p w14:paraId="2D3433A1" w14:textId="77777777" w:rsidR="00AE5B53" w:rsidRPr="002E6D6B" w:rsidRDefault="00AE5B53" w:rsidP="00811B3B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2E6D6B">
        <w:rPr>
          <w:rFonts w:ascii="Arial Narrow" w:hAnsi="Arial Narrow" w:cs="Arial"/>
        </w:rPr>
        <w:t>za nieterminowe wykonanie pr</w:t>
      </w:r>
      <w:r w:rsidR="00C51F4C" w:rsidRPr="002E6D6B">
        <w:rPr>
          <w:rFonts w:ascii="Arial Narrow" w:hAnsi="Arial Narrow" w:cs="Arial"/>
        </w:rPr>
        <w:t>zedmiotu umowy - w wysokości 0,5</w:t>
      </w:r>
      <w:r w:rsidRPr="002E6D6B">
        <w:rPr>
          <w:rFonts w:ascii="Arial Narrow" w:hAnsi="Arial Narrow" w:cs="Arial"/>
        </w:rPr>
        <w:t xml:space="preserve">% wartości umowy netto określonej </w:t>
      </w:r>
      <w:r w:rsidR="005B672E" w:rsidRPr="002E6D6B">
        <w:rPr>
          <w:rFonts w:ascii="Arial Narrow" w:hAnsi="Arial Narrow" w:cs="Arial"/>
        </w:rPr>
        <w:br/>
      </w:r>
      <w:r w:rsidRPr="002E6D6B">
        <w:rPr>
          <w:rFonts w:ascii="Arial Narrow" w:hAnsi="Arial Narrow" w:cs="Arial"/>
        </w:rPr>
        <w:t xml:space="preserve">w § </w:t>
      </w:r>
      <w:r w:rsidR="005245D0" w:rsidRPr="002E6D6B">
        <w:rPr>
          <w:rFonts w:ascii="Arial Narrow" w:hAnsi="Arial Narrow" w:cs="Arial"/>
        </w:rPr>
        <w:t>1</w:t>
      </w:r>
      <w:r w:rsidR="00E7237F" w:rsidRPr="002E6D6B">
        <w:rPr>
          <w:rFonts w:ascii="Arial Narrow" w:hAnsi="Arial Narrow" w:cs="Arial"/>
        </w:rPr>
        <w:t xml:space="preserve"> ust.</w:t>
      </w:r>
      <w:r w:rsidR="00743848" w:rsidRPr="002E6D6B">
        <w:rPr>
          <w:rFonts w:ascii="Arial Narrow" w:hAnsi="Arial Narrow" w:cs="Arial"/>
        </w:rPr>
        <w:t xml:space="preserve"> </w:t>
      </w:r>
      <w:r w:rsidR="005245D0" w:rsidRPr="002E6D6B">
        <w:rPr>
          <w:rFonts w:ascii="Arial Narrow" w:hAnsi="Arial Narrow" w:cs="Arial"/>
        </w:rPr>
        <w:t>5</w:t>
      </w:r>
      <w:r w:rsidR="00AF3E83" w:rsidRPr="002E6D6B">
        <w:rPr>
          <w:rFonts w:ascii="Arial Narrow" w:hAnsi="Arial Narrow" w:cs="Arial"/>
        </w:rPr>
        <w:t>,  za każdy</w:t>
      </w:r>
      <w:r w:rsidR="00D6780C" w:rsidRPr="002E6D6B">
        <w:rPr>
          <w:rFonts w:ascii="Arial Narrow" w:hAnsi="Arial Narrow" w:cs="Arial"/>
        </w:rPr>
        <w:t xml:space="preserve"> rozpoczęty</w:t>
      </w:r>
      <w:r w:rsidR="00AF3E83" w:rsidRPr="002E6D6B">
        <w:rPr>
          <w:rFonts w:ascii="Arial Narrow" w:hAnsi="Arial Narrow" w:cs="Arial"/>
        </w:rPr>
        <w:t xml:space="preserve"> dzień zwłoki</w:t>
      </w:r>
      <w:r w:rsidR="000C0446" w:rsidRPr="002E6D6B">
        <w:rPr>
          <w:rFonts w:ascii="Arial Narrow" w:hAnsi="Arial Narrow" w:cs="Arial"/>
        </w:rPr>
        <w:t>;</w:t>
      </w:r>
    </w:p>
    <w:p w14:paraId="46AD600F" w14:textId="77777777" w:rsidR="00C65739" w:rsidRPr="002E6D6B" w:rsidRDefault="00C65739" w:rsidP="00C65739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2E6D6B">
        <w:rPr>
          <w:rFonts w:ascii="Arial Narrow" w:hAnsi="Arial Narrow"/>
        </w:rPr>
        <w:t>za opóźnienie w usunięciu stwierdzonych wad – w wysokości 0,2%</w:t>
      </w:r>
      <w:r w:rsidR="00D6780C" w:rsidRPr="002E6D6B">
        <w:rPr>
          <w:rFonts w:ascii="Arial Narrow" w:hAnsi="Arial Narrow" w:cs="Arial"/>
        </w:rPr>
        <w:t xml:space="preserve"> wartości umowy netto określonej </w:t>
      </w:r>
      <w:r w:rsidR="00D6780C" w:rsidRPr="002E6D6B">
        <w:rPr>
          <w:rFonts w:ascii="Arial Narrow" w:hAnsi="Arial Narrow" w:cs="Arial"/>
        </w:rPr>
        <w:br/>
        <w:t>w § 1 ust. 5</w:t>
      </w:r>
      <w:r w:rsidRPr="002E6D6B">
        <w:rPr>
          <w:rFonts w:ascii="Arial Narrow" w:hAnsi="Arial Narrow"/>
        </w:rPr>
        <w:t xml:space="preserve">, za każdy rozpoczęty dzień </w:t>
      </w:r>
      <w:r w:rsidRPr="002E6D6B">
        <w:rPr>
          <w:rFonts w:ascii="Arial Narrow" w:hAnsi="Arial Narrow" w:cs="Arial"/>
        </w:rPr>
        <w:t>zwłoki, liczony od upływu terminu ustaloneg</w:t>
      </w:r>
      <w:r w:rsidR="00D47EEC" w:rsidRPr="002E6D6B">
        <w:rPr>
          <w:rFonts w:ascii="Arial Narrow" w:hAnsi="Arial Narrow" w:cs="Arial"/>
        </w:rPr>
        <w:t>o przez strony na usunięcie wad;</w:t>
      </w:r>
    </w:p>
    <w:p w14:paraId="044AFE9D" w14:textId="77777777" w:rsidR="00D47EEC" w:rsidRPr="002E6D6B" w:rsidRDefault="00D47EEC" w:rsidP="00D47EEC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2E6D6B">
        <w:rPr>
          <w:rFonts w:ascii="Arial Narrow" w:hAnsi="Arial Narrow" w:cs="Arial"/>
        </w:rPr>
        <w:t>za nieterminowe wykonanie zobowiązania, o którym mowa w § 2 ust. 8 - w wysokości 0,2% wartości umowy netto określonej w § 1 ust. 5,  za każdy rozpoczęty dzień zwłoki.</w:t>
      </w:r>
    </w:p>
    <w:p w14:paraId="4C16745F" w14:textId="77777777" w:rsidR="00635CCE" w:rsidRPr="002E6D6B" w:rsidRDefault="00635CCE" w:rsidP="00635CCE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2E6D6B">
        <w:rPr>
          <w:rFonts w:ascii="Arial Narrow" w:hAnsi="Arial Narrow" w:cs="Arial"/>
        </w:rPr>
        <w:t xml:space="preserve">Łączna maksymalna wartość kar umownych określonych niniejszym paragrafem nie może przekroczyć 20% maksymalnej wartości umowy brutto, o której mowa w § </w:t>
      </w:r>
      <w:r w:rsidR="00876735" w:rsidRPr="002E6D6B">
        <w:rPr>
          <w:rFonts w:ascii="Arial Narrow" w:hAnsi="Arial Narrow" w:cs="Arial"/>
        </w:rPr>
        <w:t>1</w:t>
      </w:r>
      <w:r w:rsidRPr="002E6D6B">
        <w:rPr>
          <w:rFonts w:ascii="Arial Narrow" w:hAnsi="Arial Narrow" w:cs="Arial"/>
        </w:rPr>
        <w:t xml:space="preserve"> </w:t>
      </w:r>
      <w:r w:rsidR="00743848" w:rsidRPr="002E6D6B">
        <w:rPr>
          <w:rFonts w:ascii="Arial Narrow" w:hAnsi="Arial Narrow" w:cs="Arial"/>
        </w:rPr>
        <w:t xml:space="preserve">ust. </w:t>
      </w:r>
      <w:r w:rsidR="00876735" w:rsidRPr="002E6D6B">
        <w:rPr>
          <w:rFonts w:ascii="Arial Narrow" w:hAnsi="Arial Narrow" w:cs="Arial"/>
        </w:rPr>
        <w:t>5</w:t>
      </w:r>
      <w:r w:rsidR="00743848" w:rsidRPr="002E6D6B">
        <w:rPr>
          <w:rFonts w:ascii="Arial Narrow" w:hAnsi="Arial Narrow" w:cs="Arial"/>
        </w:rPr>
        <w:t xml:space="preserve"> </w:t>
      </w:r>
      <w:r w:rsidRPr="002E6D6B">
        <w:rPr>
          <w:rFonts w:ascii="Arial Narrow" w:hAnsi="Arial Narrow" w:cs="Arial"/>
        </w:rPr>
        <w:t>.</w:t>
      </w:r>
    </w:p>
    <w:p w14:paraId="147B4837" w14:textId="77777777" w:rsidR="00C51F4C" w:rsidRPr="002E6D6B" w:rsidRDefault="00AE5B53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2E6D6B">
        <w:rPr>
          <w:rFonts w:ascii="Arial Narrow" w:hAnsi="Arial Narrow" w:cs="Arial"/>
          <w:b/>
        </w:rPr>
        <w:t>Zamawiając</w:t>
      </w:r>
      <w:r w:rsidR="00C51F4C" w:rsidRPr="002E6D6B">
        <w:rPr>
          <w:rFonts w:ascii="Arial Narrow" w:hAnsi="Arial Narrow" w:cs="Arial"/>
          <w:b/>
        </w:rPr>
        <w:t xml:space="preserve">emu </w:t>
      </w:r>
      <w:r w:rsidR="00C51F4C" w:rsidRPr="002E6D6B">
        <w:rPr>
          <w:rFonts w:ascii="Arial Narrow" w:hAnsi="Arial Narrow" w:cs="Arial"/>
        </w:rPr>
        <w:t>przysługuje prawo do dokonania potr</w:t>
      </w:r>
      <w:r w:rsidR="00D61F28" w:rsidRPr="002E6D6B">
        <w:rPr>
          <w:rFonts w:ascii="Arial Narrow" w:hAnsi="Arial Narrow" w:cs="Arial"/>
        </w:rPr>
        <w:t>ą</w:t>
      </w:r>
      <w:r w:rsidR="00C51F4C" w:rsidRPr="002E6D6B">
        <w:rPr>
          <w:rFonts w:ascii="Arial Narrow" w:hAnsi="Arial Narrow" w:cs="Arial"/>
        </w:rPr>
        <w:t>cenia kar umownych z objętych faktur</w:t>
      </w:r>
      <w:r w:rsidR="00D61F28" w:rsidRPr="002E6D6B">
        <w:rPr>
          <w:rFonts w:ascii="Arial Narrow" w:hAnsi="Arial Narrow" w:cs="Arial"/>
        </w:rPr>
        <w:t>ą</w:t>
      </w:r>
      <w:r w:rsidR="00C51F4C" w:rsidRPr="002E6D6B">
        <w:rPr>
          <w:rFonts w:ascii="Arial Narrow" w:hAnsi="Arial Narrow" w:cs="Arial"/>
        </w:rPr>
        <w:t xml:space="preserve"> należności przysługujących</w:t>
      </w:r>
      <w:r w:rsidR="00C51F4C" w:rsidRPr="002E6D6B">
        <w:rPr>
          <w:rFonts w:ascii="Arial Narrow" w:hAnsi="Arial Narrow" w:cs="Arial"/>
          <w:b/>
        </w:rPr>
        <w:t xml:space="preserve"> Wykonawcy.</w:t>
      </w:r>
    </w:p>
    <w:p w14:paraId="588E2871" w14:textId="77777777" w:rsidR="00BD10C2" w:rsidRPr="002E6D6B" w:rsidRDefault="00BD10C2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2E6D6B">
        <w:rPr>
          <w:rFonts w:ascii="Arial Narrow" w:hAnsi="Arial Narrow" w:cs="Arial"/>
          <w:b/>
        </w:rPr>
        <w:t xml:space="preserve">Zamawiający </w:t>
      </w:r>
      <w:r w:rsidRPr="002E6D6B">
        <w:rPr>
          <w:rFonts w:ascii="Arial Narrow" w:hAnsi="Arial Narrow" w:cs="Arial"/>
        </w:rPr>
        <w:t>upoważniony jest do domagania się od</w:t>
      </w:r>
      <w:r w:rsidRPr="002E6D6B">
        <w:rPr>
          <w:rFonts w:ascii="Arial Narrow" w:hAnsi="Arial Narrow" w:cs="Arial"/>
          <w:b/>
        </w:rPr>
        <w:t xml:space="preserve"> Wykonawcy</w:t>
      </w:r>
      <w:r w:rsidRPr="002E6D6B">
        <w:rPr>
          <w:rFonts w:ascii="Arial Narrow" w:hAnsi="Arial Narrow" w:cs="Arial"/>
        </w:rPr>
        <w:t xml:space="preserve"> odszkodowania na zasadach ogólnych, jeżeli poniesiona szkoda przekracza wysokość kar umownych.</w:t>
      </w:r>
    </w:p>
    <w:p w14:paraId="60B2554F" w14:textId="77777777" w:rsidR="00E86FD7" w:rsidRPr="002E6D6B" w:rsidRDefault="00E86FD7" w:rsidP="00E86FD7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2E6D6B">
        <w:rPr>
          <w:rFonts w:ascii="Arial Narrow" w:eastAsia="Calibri" w:hAnsi="Arial Narrow" w:cs="Times New Roman"/>
          <w:b/>
          <w:lang w:eastAsia="en-US"/>
        </w:rPr>
        <w:t>Wykonawca</w:t>
      </w:r>
      <w:r w:rsidRPr="002E6D6B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</w:t>
      </w:r>
      <w:r w:rsidR="00B20D8E" w:rsidRPr="002E6D6B">
        <w:rPr>
          <w:rFonts w:ascii="Arial Narrow" w:eastAsia="Calibri" w:hAnsi="Arial Narrow" w:cs="Times New Roman"/>
          <w:lang w:eastAsia="en-US"/>
        </w:rPr>
        <w:t>chyba, że</w:t>
      </w:r>
      <w:r w:rsidRPr="002E6D6B">
        <w:rPr>
          <w:rFonts w:ascii="Arial Narrow" w:eastAsia="Calibri" w:hAnsi="Arial Narrow" w:cs="Times New Roman"/>
          <w:lang w:eastAsia="en-US"/>
        </w:rPr>
        <w:t xml:space="preserve"> niewykonanie lub niewłaściwe wykonanie umowy nastąpiło na skutek okoliczności, za które wyłączną odpowiedzialność ponosi </w:t>
      </w:r>
      <w:r w:rsidRPr="002E6D6B">
        <w:rPr>
          <w:rFonts w:ascii="Arial Narrow" w:eastAsia="Calibri" w:hAnsi="Arial Narrow" w:cs="Times New Roman"/>
          <w:b/>
          <w:lang w:eastAsia="en-US"/>
        </w:rPr>
        <w:t>Zamawiający</w:t>
      </w:r>
      <w:r w:rsidRPr="002E6D6B">
        <w:rPr>
          <w:rFonts w:ascii="Arial Narrow" w:eastAsia="Calibri" w:hAnsi="Arial Narrow" w:cs="Times New Roman"/>
          <w:lang w:eastAsia="en-US"/>
        </w:rPr>
        <w:t>.</w:t>
      </w:r>
    </w:p>
    <w:p w14:paraId="347FA4DF" w14:textId="77777777" w:rsidR="000A22F5" w:rsidRPr="002E6D6B" w:rsidRDefault="000A22F5" w:rsidP="000A22F5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2E6D6B">
        <w:rPr>
          <w:rFonts w:ascii="Arial Narrow" w:eastAsia="Calibri" w:hAnsi="Arial Narrow"/>
          <w:kern w:val="2"/>
          <w:lang w:eastAsia="en-US"/>
        </w:rPr>
        <w:t xml:space="preserve">Kary umowne wskazane w § 5 ust. 1 są od siebie niezależne i kumulują się, a odstąpienie od umowy nie ma wpływu na możliwość dochodzenia kar naliczanych </w:t>
      </w:r>
      <w:r w:rsidR="0009734F" w:rsidRPr="002E6D6B">
        <w:rPr>
          <w:rFonts w:ascii="Arial Narrow" w:eastAsia="Calibri" w:hAnsi="Arial Narrow"/>
          <w:kern w:val="2"/>
          <w:lang w:eastAsia="en-US"/>
        </w:rPr>
        <w:t>do</w:t>
      </w:r>
      <w:r w:rsidRPr="002E6D6B">
        <w:rPr>
          <w:rFonts w:ascii="Arial Narrow" w:eastAsia="Calibri" w:hAnsi="Arial Narrow"/>
          <w:kern w:val="2"/>
          <w:lang w:eastAsia="en-US"/>
        </w:rPr>
        <w:t xml:space="preserve"> dnia odstąpienia.</w:t>
      </w:r>
    </w:p>
    <w:p w14:paraId="1FE4CB71" w14:textId="77777777" w:rsidR="00FE62DE" w:rsidRPr="002E6D6B" w:rsidRDefault="00FE62DE" w:rsidP="003339BA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275D6C05" w14:textId="77777777" w:rsidR="00AE5B53" w:rsidRPr="002E6D6B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§ 6</w:t>
      </w:r>
    </w:p>
    <w:p w14:paraId="4605B79C" w14:textId="77777777" w:rsidR="00AE5B53" w:rsidRPr="002E6D6B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2E6D6B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6461B390" w14:textId="77777777" w:rsidR="002B5874" w:rsidRPr="002E6D6B" w:rsidRDefault="002B5874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33277A1" w14:textId="77777777" w:rsidR="00AE5B53" w:rsidRPr="002E6D6B" w:rsidRDefault="00AE5B53" w:rsidP="00811B3B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2E6D6B">
        <w:rPr>
          <w:rFonts w:ascii="Arial Narrow" w:hAnsi="Arial Narrow" w:cs="Arial"/>
        </w:rPr>
        <w:t>Osobą odpowiedzialną za realizację przedmiotu niniejszej umowy wyznaczoną przez Z</w:t>
      </w:r>
      <w:r w:rsidRPr="002E6D6B">
        <w:rPr>
          <w:rFonts w:ascii="Arial Narrow" w:hAnsi="Arial Narrow" w:cs="Arial"/>
          <w:b/>
        </w:rPr>
        <w:t>amawiającego</w:t>
      </w:r>
      <w:r w:rsidRPr="002E6D6B">
        <w:rPr>
          <w:rFonts w:ascii="Arial Narrow" w:hAnsi="Arial Narrow" w:cs="Arial"/>
        </w:rPr>
        <w:t xml:space="preserve"> jest </w:t>
      </w:r>
      <w:r w:rsidR="005B672E" w:rsidRPr="002E6D6B">
        <w:rPr>
          <w:rFonts w:ascii="Arial Narrow" w:hAnsi="Arial Narrow" w:cs="Arial"/>
        </w:rPr>
        <w:br/>
        <w:t xml:space="preserve">p. </w:t>
      </w:r>
      <w:r w:rsidRPr="002E6D6B">
        <w:rPr>
          <w:rFonts w:ascii="Arial Narrow" w:hAnsi="Arial Narrow" w:cs="Arial"/>
        </w:rPr>
        <w:t xml:space="preserve">……………………, tel.: …………………, e-mail: </w:t>
      </w:r>
      <w:hyperlink r:id="rId10" w:history="1">
        <w:r w:rsidRPr="002E6D6B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12240693" w14:textId="77777777" w:rsidR="00AE5B53" w:rsidRPr="002E6D6B" w:rsidRDefault="00AE5B53" w:rsidP="00811B3B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2E6D6B">
        <w:rPr>
          <w:rFonts w:ascii="Arial Narrow" w:hAnsi="Arial Narrow" w:cs="Arial"/>
          <w:b/>
        </w:rPr>
        <w:lastRenderedPageBreak/>
        <w:t>Wykonawca</w:t>
      </w:r>
      <w:r w:rsidRPr="002E6D6B">
        <w:rPr>
          <w:rFonts w:ascii="Arial Narrow" w:hAnsi="Arial Narrow" w:cs="Arial"/>
        </w:rPr>
        <w:t xml:space="preserve"> </w:t>
      </w:r>
      <w:r w:rsidR="00421248" w:rsidRPr="002E6D6B">
        <w:rPr>
          <w:rFonts w:ascii="Arial Narrow" w:hAnsi="Arial Narrow" w:cs="Arial"/>
        </w:rPr>
        <w:t>wyznacza ze swojej strony osobę/(y) upoważnioną/</w:t>
      </w:r>
      <w:r w:rsidRPr="002E6D6B">
        <w:rPr>
          <w:rFonts w:ascii="Arial Narrow" w:hAnsi="Arial Narrow" w:cs="Arial"/>
        </w:rPr>
        <w:t>(e) całościowo za nadzór na</w:t>
      </w:r>
      <w:r w:rsidR="001149A7" w:rsidRPr="002E6D6B">
        <w:rPr>
          <w:rFonts w:ascii="Arial Narrow" w:hAnsi="Arial Narrow" w:cs="Arial"/>
        </w:rPr>
        <w:t>d</w:t>
      </w:r>
      <w:r w:rsidRPr="002E6D6B">
        <w:rPr>
          <w:rFonts w:ascii="Arial Narrow" w:hAnsi="Arial Narrow" w:cs="Arial"/>
        </w:rPr>
        <w:t xml:space="preserve"> realizacją umowy  </w:t>
      </w:r>
      <w:r w:rsidR="00AF3E83" w:rsidRPr="002E6D6B">
        <w:rPr>
          <w:rFonts w:ascii="Arial Narrow" w:hAnsi="Arial Narrow" w:cs="Arial"/>
        </w:rPr>
        <w:br/>
      </w:r>
      <w:r w:rsidRPr="002E6D6B">
        <w:rPr>
          <w:rFonts w:ascii="Arial Narrow" w:hAnsi="Arial Narrow" w:cs="Arial"/>
        </w:rPr>
        <w:t xml:space="preserve">p. …………….., tel.: ……………   e-mail: ………….       </w:t>
      </w:r>
    </w:p>
    <w:p w14:paraId="0B1CF9E4" w14:textId="77777777" w:rsidR="000A22F5" w:rsidRPr="002E6D6B" w:rsidRDefault="00E86FD7" w:rsidP="00A026F9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2E6D6B">
        <w:rPr>
          <w:rFonts w:ascii="Arial Narrow" w:hAnsi="Arial Narrow"/>
        </w:rPr>
        <w:t>Strony dopuszczają możliwość zmiany osób wymienionych w ust. 1 i ust. 2. Zmiana tych osób nie wymaga sporządzenia aneksu do umowy ( nie jest zmianą umowy ), pod warunkiem, że zostani</w:t>
      </w:r>
      <w:r w:rsidR="00B20D8E" w:rsidRPr="002E6D6B">
        <w:rPr>
          <w:rFonts w:ascii="Arial Narrow" w:hAnsi="Arial Narrow"/>
        </w:rPr>
        <w:t>e</w:t>
      </w:r>
      <w:r w:rsidRPr="002E6D6B">
        <w:rPr>
          <w:rFonts w:ascii="Arial Narrow" w:hAnsi="Arial Narrow"/>
        </w:rPr>
        <w:t xml:space="preserve"> zgłoszona na piśmie</w:t>
      </w:r>
      <w:r w:rsidR="00514774" w:rsidRPr="002E6D6B">
        <w:rPr>
          <w:rFonts w:ascii="Arial Narrow" w:hAnsi="Arial Narrow"/>
        </w:rPr>
        <w:t xml:space="preserve"> </w:t>
      </w:r>
      <w:r w:rsidR="00514774" w:rsidRPr="002E6D6B">
        <w:rPr>
          <w:rFonts w:ascii="Arial Narrow" w:hAnsi="Arial Narrow"/>
        </w:rPr>
        <w:br/>
        <w:t>(e-mail)</w:t>
      </w:r>
      <w:r w:rsidRPr="002E6D6B">
        <w:rPr>
          <w:rFonts w:ascii="Arial Narrow" w:hAnsi="Arial Narrow"/>
        </w:rPr>
        <w:t>.</w:t>
      </w:r>
    </w:p>
    <w:p w14:paraId="71AB540D" w14:textId="77777777" w:rsidR="000A22F5" w:rsidRPr="002E6D6B" w:rsidRDefault="000A22F5" w:rsidP="00FC65DA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54C467B7" w14:textId="77777777" w:rsidR="000A22F5" w:rsidRPr="002E6D6B" w:rsidRDefault="000A22F5" w:rsidP="00A026F9">
      <w:pPr>
        <w:rPr>
          <w:rFonts w:ascii="Arial Narrow" w:hAnsi="Arial Narrow"/>
          <w:b/>
          <w:sz w:val="22"/>
          <w:szCs w:val="22"/>
        </w:rPr>
      </w:pPr>
    </w:p>
    <w:p w14:paraId="0DCBAE07" w14:textId="77777777" w:rsidR="00FE62DE" w:rsidRPr="002E6D6B" w:rsidRDefault="00AE5B53" w:rsidP="00C65739">
      <w:pPr>
        <w:jc w:val="center"/>
        <w:rPr>
          <w:rFonts w:ascii="Arial Narrow" w:hAnsi="Arial Narrow"/>
          <w:b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>§</w:t>
      </w:r>
      <w:r w:rsidR="00C65739" w:rsidRPr="002E6D6B">
        <w:rPr>
          <w:rFonts w:ascii="Arial Narrow" w:hAnsi="Arial Narrow"/>
          <w:b/>
          <w:sz w:val="22"/>
          <w:szCs w:val="22"/>
        </w:rPr>
        <w:t xml:space="preserve"> </w:t>
      </w:r>
      <w:r w:rsidRPr="002E6D6B">
        <w:rPr>
          <w:rFonts w:ascii="Arial Narrow" w:hAnsi="Arial Narrow"/>
          <w:b/>
          <w:sz w:val="22"/>
          <w:szCs w:val="22"/>
        </w:rPr>
        <w:t>7</w:t>
      </w:r>
    </w:p>
    <w:p w14:paraId="59DFEE26" w14:textId="77777777" w:rsidR="00C65739" w:rsidRPr="002E6D6B" w:rsidRDefault="00C65739" w:rsidP="00C65739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/>
          <w:b/>
        </w:rPr>
      </w:pPr>
      <w:r w:rsidRPr="002E6D6B">
        <w:rPr>
          <w:rFonts w:ascii="Arial Narrow" w:hAnsi="Arial Narrow"/>
          <w:b/>
        </w:rPr>
        <w:t>Gwarancja i rękojmia</w:t>
      </w:r>
    </w:p>
    <w:p w14:paraId="7EC01D10" w14:textId="77777777" w:rsidR="00C65739" w:rsidRPr="002E6D6B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2E6D6B">
        <w:rPr>
          <w:rFonts w:ascii="Arial Narrow" w:hAnsi="Arial Narrow"/>
          <w:b/>
        </w:rPr>
        <w:t>Wykonawca</w:t>
      </w:r>
      <w:r w:rsidRPr="002E6D6B">
        <w:rPr>
          <w:rFonts w:ascii="Arial Narrow" w:hAnsi="Arial Narrow"/>
        </w:rPr>
        <w:t xml:space="preserve"> udzieli </w:t>
      </w:r>
      <w:r w:rsidRPr="002E6D6B">
        <w:rPr>
          <w:rFonts w:ascii="Arial Narrow" w:hAnsi="Arial Narrow"/>
          <w:b/>
        </w:rPr>
        <w:t>Zamawiającemu</w:t>
      </w:r>
      <w:r w:rsidRPr="002E6D6B">
        <w:rPr>
          <w:rFonts w:ascii="Arial Narrow" w:hAnsi="Arial Narrow"/>
        </w:rPr>
        <w:t xml:space="preserve"> pisemnej gwarancji jakości na wykonany </w:t>
      </w:r>
      <w:r w:rsidR="004F6BA5" w:rsidRPr="002E6D6B">
        <w:rPr>
          <w:rFonts w:ascii="Arial Narrow" w:hAnsi="Arial Narrow"/>
        </w:rPr>
        <w:t>PFU</w:t>
      </w:r>
      <w:r w:rsidRPr="002E6D6B">
        <w:rPr>
          <w:rFonts w:ascii="Arial Narrow" w:hAnsi="Arial Narrow"/>
        </w:rPr>
        <w:t xml:space="preserve"> stanowiący przedmiot umowy na okres do upływu terminu rękojmi za wady robót budowlanych wykonanych na podstawie dokumentacji będącej przedmiotem zamówienia. </w:t>
      </w:r>
    </w:p>
    <w:p w14:paraId="2B27F948" w14:textId="77777777" w:rsidR="00C65739" w:rsidRPr="002E6D6B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2E6D6B">
        <w:rPr>
          <w:rFonts w:ascii="Arial Narrow" w:hAnsi="Arial Narrow"/>
          <w:b/>
        </w:rPr>
        <w:t>Zamawiającemu</w:t>
      </w:r>
      <w:r w:rsidRPr="002E6D6B">
        <w:rPr>
          <w:rFonts w:ascii="Arial Narrow" w:hAnsi="Arial Narrow"/>
        </w:rPr>
        <w:t xml:space="preserve"> przysługują również uprawnienia z tytułu rękojmi za wady </w:t>
      </w:r>
      <w:r w:rsidR="004F6BA5" w:rsidRPr="002E6D6B">
        <w:rPr>
          <w:rFonts w:ascii="Arial Narrow" w:hAnsi="Arial Narrow"/>
        </w:rPr>
        <w:t>PFU</w:t>
      </w:r>
      <w:r w:rsidRPr="002E6D6B">
        <w:rPr>
          <w:rFonts w:ascii="Arial Narrow" w:hAnsi="Arial Narrow"/>
        </w:rPr>
        <w:t xml:space="preserve">, które wygasają w stosunku </w:t>
      </w:r>
      <w:r w:rsidR="00514774" w:rsidRPr="002E6D6B">
        <w:rPr>
          <w:rFonts w:ascii="Arial Narrow" w:hAnsi="Arial Narrow"/>
        </w:rPr>
        <w:br/>
      </w:r>
      <w:r w:rsidRPr="002E6D6B">
        <w:rPr>
          <w:rFonts w:ascii="Arial Narrow" w:hAnsi="Arial Narrow"/>
        </w:rPr>
        <w:t xml:space="preserve">do </w:t>
      </w:r>
      <w:r w:rsidRPr="002E6D6B">
        <w:rPr>
          <w:rFonts w:ascii="Arial Narrow" w:hAnsi="Arial Narrow"/>
          <w:b/>
        </w:rPr>
        <w:t>Wykonawcy</w:t>
      </w:r>
      <w:r w:rsidRPr="002E6D6B">
        <w:rPr>
          <w:rFonts w:ascii="Arial Narrow" w:hAnsi="Arial Narrow"/>
        </w:rPr>
        <w:t xml:space="preserve"> z chwilą wygaśnięcia odpowiedzialności wykonawcy robót budowlanych z tytułu rękojmi za wady robót budowlanych wykonanych na podstawie PFU. </w:t>
      </w:r>
    </w:p>
    <w:p w14:paraId="37930C68" w14:textId="77777777" w:rsidR="00C65739" w:rsidRPr="002E6D6B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O wszelkich ujawnionych wadach opracowania PFU </w:t>
      </w:r>
      <w:r w:rsidRPr="002E6D6B">
        <w:rPr>
          <w:rFonts w:ascii="Arial Narrow" w:hAnsi="Arial Narrow"/>
          <w:b/>
        </w:rPr>
        <w:t>Zamawiający</w:t>
      </w:r>
      <w:r w:rsidRPr="002E6D6B">
        <w:rPr>
          <w:rFonts w:ascii="Arial Narrow" w:hAnsi="Arial Narrow"/>
        </w:rPr>
        <w:t xml:space="preserve"> jest zobowiązany zawiadomić </w:t>
      </w:r>
      <w:r w:rsidRPr="002E6D6B">
        <w:rPr>
          <w:rFonts w:ascii="Arial Narrow" w:hAnsi="Arial Narrow"/>
          <w:b/>
        </w:rPr>
        <w:t>Wykonawcę</w:t>
      </w:r>
      <w:r w:rsidRPr="002E6D6B">
        <w:rPr>
          <w:rFonts w:ascii="Arial Narrow" w:hAnsi="Arial Narrow"/>
        </w:rPr>
        <w:t xml:space="preserve"> </w:t>
      </w:r>
      <w:r w:rsidRPr="002E6D6B">
        <w:rPr>
          <w:rFonts w:ascii="Arial Narrow" w:hAnsi="Arial Narrow"/>
        </w:rPr>
        <w:br/>
        <w:t xml:space="preserve">na piśmie w terminie do 14 dni kalendarzowych od daty ich wykrycia. </w:t>
      </w:r>
    </w:p>
    <w:p w14:paraId="1F4FD60A" w14:textId="77777777" w:rsidR="00C65739" w:rsidRPr="002E6D6B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Wady w PFU powinny zostać usunięte w terminie do 4 dni kalendarzowych od daty zawiadomienia przez </w:t>
      </w:r>
      <w:r w:rsidRPr="002E6D6B">
        <w:rPr>
          <w:rFonts w:ascii="Arial Narrow" w:hAnsi="Arial Narrow"/>
          <w:b/>
        </w:rPr>
        <w:t>Zamawiającego</w:t>
      </w:r>
      <w:r w:rsidRPr="002E6D6B">
        <w:rPr>
          <w:rFonts w:ascii="Arial Narrow" w:hAnsi="Arial Narrow"/>
        </w:rPr>
        <w:t xml:space="preserve">. Koszty usunięcia wad ponosi </w:t>
      </w:r>
      <w:r w:rsidRPr="002E6D6B">
        <w:rPr>
          <w:rFonts w:ascii="Arial Narrow" w:hAnsi="Arial Narrow"/>
          <w:b/>
        </w:rPr>
        <w:t>Wykonawca</w:t>
      </w:r>
      <w:r w:rsidRPr="002E6D6B">
        <w:rPr>
          <w:rFonts w:ascii="Arial Narrow" w:hAnsi="Arial Narrow"/>
        </w:rPr>
        <w:t xml:space="preserve">. </w:t>
      </w:r>
    </w:p>
    <w:p w14:paraId="54D2F275" w14:textId="77777777" w:rsidR="006A22A9" w:rsidRPr="002E6D6B" w:rsidRDefault="006A22A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 w:cs="Arial"/>
        </w:rPr>
      </w:pPr>
      <w:r w:rsidRPr="002E6D6B">
        <w:rPr>
          <w:rFonts w:ascii="Arial Narrow" w:hAnsi="Arial Narrow"/>
        </w:rPr>
        <w:t xml:space="preserve">Jeżeli </w:t>
      </w:r>
      <w:r w:rsidRPr="002E6D6B">
        <w:rPr>
          <w:rFonts w:ascii="Arial Narrow" w:hAnsi="Arial Narrow"/>
          <w:b/>
        </w:rPr>
        <w:t>Wykonawca</w:t>
      </w:r>
      <w:r w:rsidRPr="002E6D6B">
        <w:rPr>
          <w:rFonts w:ascii="Arial Narrow" w:hAnsi="Arial Narrow"/>
        </w:rPr>
        <w:t xml:space="preserve"> nie usunie wad lub braków w wyznaczonym terminie, to </w:t>
      </w:r>
      <w:r w:rsidRPr="002E6D6B">
        <w:rPr>
          <w:rFonts w:ascii="Arial Narrow" w:hAnsi="Arial Narrow"/>
          <w:b/>
        </w:rPr>
        <w:t>Zamawiający</w:t>
      </w:r>
      <w:r w:rsidRPr="002E6D6B">
        <w:rPr>
          <w:rFonts w:ascii="Arial Narrow" w:hAnsi="Arial Narrow"/>
        </w:rPr>
        <w:t xml:space="preserve"> może zlecić ich usunięcia na koszt </w:t>
      </w:r>
      <w:r w:rsidRPr="002E6D6B">
        <w:rPr>
          <w:rFonts w:ascii="Arial Narrow" w:hAnsi="Arial Narrow"/>
          <w:b/>
        </w:rPr>
        <w:t>Wykonawcy</w:t>
      </w:r>
      <w:r w:rsidRPr="002E6D6B">
        <w:rPr>
          <w:rFonts w:ascii="Arial Narrow" w:hAnsi="Arial Narrow"/>
        </w:rPr>
        <w:t xml:space="preserve"> podmiotowi trzeciemu, na co </w:t>
      </w:r>
      <w:r w:rsidRPr="002E6D6B">
        <w:rPr>
          <w:rFonts w:ascii="Arial Narrow" w:hAnsi="Arial Narrow"/>
          <w:b/>
        </w:rPr>
        <w:t>Wykonawca</w:t>
      </w:r>
      <w:r w:rsidRPr="002E6D6B">
        <w:rPr>
          <w:rFonts w:ascii="Arial Narrow" w:hAnsi="Arial Narrow"/>
        </w:rPr>
        <w:t xml:space="preserve"> wyraża zgodę.</w:t>
      </w:r>
    </w:p>
    <w:p w14:paraId="3BAC4E84" w14:textId="77777777" w:rsidR="00876735" w:rsidRPr="002E6D6B" w:rsidRDefault="00876735" w:rsidP="00A026F9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5C4CF9E4" w14:textId="77777777" w:rsidR="00AE5B53" w:rsidRPr="002E6D6B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2E6D6B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§ </w:t>
      </w:r>
      <w:r w:rsidR="00C65739" w:rsidRPr="002E6D6B">
        <w:rPr>
          <w:rFonts w:ascii="Arial Narrow" w:hAnsi="Arial Narrow" w:cs="Arial"/>
          <w:b/>
          <w:bCs/>
          <w:color w:val="000000"/>
          <w:sz w:val="22"/>
          <w:szCs w:val="22"/>
        </w:rPr>
        <w:t>8</w:t>
      </w:r>
    </w:p>
    <w:p w14:paraId="101B74CD" w14:textId="77777777" w:rsidR="00AE5B53" w:rsidRPr="002E6D6B" w:rsidRDefault="00AE5B53" w:rsidP="008C40C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2E6D6B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085C8F34" w14:textId="77777777" w:rsidR="00242689" w:rsidRPr="002E6D6B" w:rsidRDefault="00242689" w:rsidP="00242689"/>
    <w:p w14:paraId="61EE703E" w14:textId="77777777" w:rsidR="00242689" w:rsidRPr="002E6D6B" w:rsidRDefault="00242689" w:rsidP="00957D07">
      <w:pPr>
        <w:pStyle w:val="Bezodstpw1"/>
        <w:numPr>
          <w:ilvl w:val="0"/>
          <w:numId w:val="9"/>
        </w:numPr>
        <w:tabs>
          <w:tab w:val="clear" w:pos="0"/>
          <w:tab w:val="num" w:pos="-360"/>
        </w:tabs>
        <w:suppressAutoHyphens w:val="0"/>
        <w:spacing w:line="276" w:lineRule="auto"/>
        <w:ind w:left="360"/>
        <w:jc w:val="both"/>
        <w:rPr>
          <w:rFonts w:ascii="Arial Narrow" w:hAnsi="Arial Narrow" w:cs="Arial"/>
        </w:rPr>
      </w:pPr>
      <w:r w:rsidRPr="002E6D6B">
        <w:rPr>
          <w:rFonts w:ascii="Arial Narrow" w:hAnsi="Arial Narrow" w:cs="Arial"/>
          <w:b/>
        </w:rPr>
        <w:t>Zamawiający</w:t>
      </w:r>
      <w:r w:rsidRPr="002E6D6B">
        <w:rPr>
          <w:rFonts w:ascii="Arial Narrow" w:hAnsi="Arial Narrow" w:cs="Arial"/>
        </w:rPr>
        <w:t xml:space="preserve"> może odstąpić od umowy w następujących przypadkach:</w:t>
      </w:r>
    </w:p>
    <w:p w14:paraId="1354D6C3" w14:textId="77777777" w:rsidR="00242689" w:rsidRPr="002E6D6B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2E6D6B">
        <w:rPr>
          <w:rFonts w:ascii="Arial Narrow" w:hAnsi="Arial Narrow" w:cs="Arial"/>
          <w:b/>
        </w:rPr>
        <w:t>Wykonawca</w:t>
      </w:r>
      <w:r w:rsidRPr="002E6D6B">
        <w:rPr>
          <w:rFonts w:ascii="Arial Narrow" w:hAnsi="Arial Narrow" w:cs="Arial"/>
        </w:rPr>
        <w:t xml:space="preserve"> wykonuje przedmiot umowy niezgodnie z jej postanowieniami,</w:t>
      </w:r>
    </w:p>
    <w:p w14:paraId="38BFC152" w14:textId="77777777" w:rsidR="00242689" w:rsidRPr="002E6D6B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2E6D6B">
        <w:rPr>
          <w:rFonts w:ascii="Arial Narrow" w:hAnsi="Arial Narrow" w:cs="Arial"/>
        </w:rPr>
        <w:t xml:space="preserve">wydania nakazu zajęcia majątku </w:t>
      </w:r>
      <w:r w:rsidRPr="002E6D6B">
        <w:rPr>
          <w:rFonts w:ascii="Arial Narrow" w:hAnsi="Arial Narrow" w:cs="Arial"/>
          <w:b/>
        </w:rPr>
        <w:t>Wykonawcy</w:t>
      </w:r>
      <w:r w:rsidRPr="002E6D6B">
        <w:rPr>
          <w:rFonts w:ascii="Arial Narrow" w:hAnsi="Arial Narrow" w:cs="Arial"/>
        </w:rPr>
        <w:t>, który ma wpływ na wykonanie niniejszej umowy,</w:t>
      </w:r>
    </w:p>
    <w:p w14:paraId="2F682F65" w14:textId="77777777" w:rsidR="00242689" w:rsidRPr="002E6D6B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2E6D6B">
        <w:rPr>
          <w:rFonts w:ascii="Arial Narrow" w:hAnsi="Arial Narrow" w:cs="Arial"/>
        </w:rPr>
        <w:t xml:space="preserve">likwidacji </w:t>
      </w:r>
      <w:r w:rsidRPr="002E6D6B">
        <w:rPr>
          <w:rFonts w:ascii="Arial Narrow" w:hAnsi="Arial Narrow" w:cs="Arial"/>
          <w:b/>
        </w:rPr>
        <w:t>Wykonawcy</w:t>
      </w:r>
      <w:r w:rsidRPr="002E6D6B">
        <w:rPr>
          <w:rFonts w:ascii="Arial Narrow" w:hAnsi="Arial Narrow" w:cs="Arial"/>
        </w:rPr>
        <w:t xml:space="preserve"> lub zawieszenie działalności gospodarczej przez </w:t>
      </w:r>
      <w:r w:rsidRPr="002E6D6B">
        <w:rPr>
          <w:rFonts w:ascii="Arial Narrow" w:hAnsi="Arial Narrow" w:cs="Arial"/>
          <w:b/>
        </w:rPr>
        <w:t>Wykonawcę</w:t>
      </w:r>
      <w:r w:rsidRPr="002E6D6B">
        <w:rPr>
          <w:rFonts w:ascii="Arial Narrow" w:hAnsi="Arial Narrow" w:cs="Arial"/>
        </w:rPr>
        <w:t>,</w:t>
      </w:r>
    </w:p>
    <w:p w14:paraId="4AEF0FE8" w14:textId="77777777" w:rsidR="00242689" w:rsidRPr="002E6D6B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2E6D6B">
        <w:rPr>
          <w:rFonts w:ascii="Arial Narrow" w:hAnsi="Arial Narrow" w:cs="Arial Narrow"/>
          <w:b/>
        </w:rPr>
        <w:t>Wykonawca</w:t>
      </w:r>
      <w:r w:rsidRPr="002E6D6B">
        <w:rPr>
          <w:rFonts w:ascii="Arial Narrow" w:hAnsi="Arial Narrow" w:cs="Arial Narrow"/>
        </w:rPr>
        <w:t xml:space="preserve"> z własnej winy przerwał realizację </w:t>
      </w:r>
      <w:r w:rsidR="00DE799F" w:rsidRPr="002E6D6B">
        <w:rPr>
          <w:rFonts w:ascii="Arial Narrow" w:hAnsi="Arial Narrow" w:cs="Arial Narrow"/>
        </w:rPr>
        <w:t>przedmiotu umowy</w:t>
      </w:r>
      <w:r w:rsidRPr="002E6D6B">
        <w:rPr>
          <w:rFonts w:ascii="Arial Narrow" w:hAnsi="Arial Narrow" w:cs="Arial Narrow"/>
        </w:rPr>
        <w:t xml:space="preserve"> i nie realizuje </w:t>
      </w:r>
      <w:r w:rsidR="00DE799F" w:rsidRPr="002E6D6B">
        <w:rPr>
          <w:rFonts w:ascii="Arial Narrow" w:hAnsi="Arial Narrow" w:cs="Arial Narrow"/>
        </w:rPr>
        <w:t>go</w:t>
      </w:r>
      <w:r w:rsidRPr="002E6D6B">
        <w:rPr>
          <w:rFonts w:ascii="Arial Narrow" w:hAnsi="Arial Narrow" w:cs="Arial Narrow"/>
        </w:rPr>
        <w:t xml:space="preserve"> przez okres 10 dni;</w:t>
      </w:r>
    </w:p>
    <w:p w14:paraId="5042056E" w14:textId="77777777" w:rsidR="00242689" w:rsidRPr="002E6D6B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2E6D6B">
        <w:rPr>
          <w:rFonts w:ascii="Arial Narrow" w:hAnsi="Arial Narrow" w:cs="Arial Narrow"/>
          <w:b/>
        </w:rPr>
        <w:t>Wykonawca</w:t>
      </w:r>
      <w:r w:rsidRPr="002E6D6B">
        <w:rPr>
          <w:rFonts w:ascii="Arial Narrow" w:hAnsi="Arial Narrow" w:cs="Arial Narrow"/>
        </w:rPr>
        <w:t xml:space="preserve"> bez uzasadnionych przyczyn nie przystąpił do realizacji obowiązków wynikających z niniejszej umowy</w:t>
      </w:r>
      <w:r w:rsidRPr="002E6D6B">
        <w:rPr>
          <w:rFonts w:ascii="Arial Narrow" w:hAnsi="Arial Narrow" w:cs="Arial"/>
        </w:rPr>
        <w:t>.</w:t>
      </w:r>
    </w:p>
    <w:p w14:paraId="0FD7381D" w14:textId="77777777" w:rsidR="00242689" w:rsidRPr="002E6D6B" w:rsidRDefault="00242689" w:rsidP="00957D07">
      <w:pPr>
        <w:pStyle w:val="Tekstpodstawowy"/>
        <w:numPr>
          <w:ilvl w:val="0"/>
          <w:numId w:val="9"/>
        </w:numPr>
        <w:tabs>
          <w:tab w:val="clear" w:pos="0"/>
          <w:tab w:val="left" w:pos="-3119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2E6D6B">
        <w:rPr>
          <w:rFonts w:ascii="Arial Narrow" w:hAnsi="Arial Narrow" w:cs="Arial Narrow"/>
          <w:sz w:val="22"/>
          <w:szCs w:val="22"/>
        </w:rPr>
        <w:t xml:space="preserve">Jeżeli </w:t>
      </w:r>
      <w:r w:rsidRPr="002E6D6B">
        <w:rPr>
          <w:rFonts w:ascii="Arial Narrow" w:hAnsi="Arial Narrow" w:cs="Arial Narrow"/>
          <w:b/>
          <w:sz w:val="22"/>
          <w:szCs w:val="22"/>
        </w:rPr>
        <w:t>Wykonawca</w:t>
      </w:r>
      <w:r w:rsidRPr="002E6D6B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2E6D6B">
        <w:rPr>
          <w:rFonts w:ascii="Arial Narrow" w:hAnsi="Arial Narrow" w:cs="Arial Narrow"/>
          <w:b/>
          <w:sz w:val="22"/>
          <w:szCs w:val="22"/>
        </w:rPr>
        <w:t>Zamawiający</w:t>
      </w:r>
      <w:r w:rsidRPr="002E6D6B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termin, </w:t>
      </w:r>
      <w:r w:rsidRPr="002E6D6B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2E6D6B">
        <w:rPr>
          <w:rFonts w:ascii="Arial Narrow" w:hAnsi="Arial Narrow" w:cs="Arial Narrow"/>
          <w:b/>
          <w:sz w:val="22"/>
          <w:szCs w:val="22"/>
        </w:rPr>
        <w:t>Zamawiający</w:t>
      </w:r>
      <w:r w:rsidRPr="002E6D6B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2E6D6B">
        <w:rPr>
          <w:rFonts w:ascii="Arial Narrow" w:hAnsi="Arial Narrow" w:cs="Arial Narrow"/>
          <w:b/>
          <w:sz w:val="22"/>
          <w:szCs w:val="22"/>
        </w:rPr>
        <w:t>Wykonawcy</w:t>
      </w:r>
      <w:r w:rsidRPr="002E6D6B">
        <w:rPr>
          <w:rFonts w:ascii="Arial Narrow" w:hAnsi="Arial Narrow" w:cs="Arial Narrow"/>
          <w:sz w:val="22"/>
          <w:szCs w:val="22"/>
        </w:rPr>
        <w:t>.</w:t>
      </w:r>
    </w:p>
    <w:p w14:paraId="4E905A45" w14:textId="77777777" w:rsidR="00242689" w:rsidRPr="002E6D6B" w:rsidRDefault="00242689" w:rsidP="00957D07">
      <w:pPr>
        <w:pStyle w:val="Bezodstpw1"/>
        <w:numPr>
          <w:ilvl w:val="0"/>
          <w:numId w:val="9"/>
        </w:numPr>
        <w:tabs>
          <w:tab w:val="clear" w:pos="0"/>
        </w:tabs>
        <w:suppressAutoHyphens w:val="0"/>
        <w:spacing w:line="276" w:lineRule="auto"/>
        <w:ind w:left="426"/>
        <w:jc w:val="both"/>
        <w:rPr>
          <w:rFonts w:ascii="Arial Narrow" w:hAnsi="Arial Narrow"/>
          <w:iCs/>
        </w:rPr>
      </w:pPr>
      <w:r w:rsidRPr="002E6D6B">
        <w:rPr>
          <w:rFonts w:ascii="Arial Narrow" w:hAnsi="Arial Narrow" w:cs="Arial"/>
        </w:rPr>
        <w:t>Oświadczenie o odstąpieniu od umowy powinno nastąpić w formie pisemnej pod rygorem nieważności takiego oświadczenia i powinno zawierać uzasadnienie. Termin na złożenie takiego oświadczenia wynosi 30 dni od daty powzięcia informacji o zaistnieniu okoliczności wskazanych w ust. 1 powyżej.</w:t>
      </w:r>
    </w:p>
    <w:p w14:paraId="12E3E994" w14:textId="77777777" w:rsidR="002A2CA7" w:rsidRPr="002E6D6B" w:rsidRDefault="002A2CA7" w:rsidP="002A2CA7">
      <w:pPr>
        <w:pStyle w:val="Bezodstpw1"/>
        <w:suppressAutoHyphens w:val="0"/>
        <w:spacing w:line="276" w:lineRule="auto"/>
        <w:jc w:val="both"/>
        <w:rPr>
          <w:rFonts w:ascii="Arial Narrow" w:hAnsi="Arial Narrow" w:cs="Arial"/>
        </w:rPr>
      </w:pPr>
    </w:p>
    <w:p w14:paraId="4C848471" w14:textId="77777777" w:rsidR="007536C6" w:rsidRPr="002E6D6B" w:rsidRDefault="007536C6" w:rsidP="007536C6">
      <w:pPr>
        <w:pStyle w:val="Bezodstpw1"/>
        <w:suppressAutoHyphens w:val="0"/>
        <w:spacing w:line="276" w:lineRule="auto"/>
        <w:jc w:val="center"/>
        <w:rPr>
          <w:rFonts w:ascii="Arial Narrow" w:hAnsi="Arial Narrow" w:cs="Arial"/>
          <w:b/>
        </w:rPr>
      </w:pPr>
      <w:r w:rsidRPr="002E6D6B">
        <w:rPr>
          <w:rFonts w:ascii="Arial Narrow" w:hAnsi="Arial Narrow" w:cs="Arial"/>
          <w:b/>
        </w:rPr>
        <w:t>§ 9</w:t>
      </w:r>
    </w:p>
    <w:p w14:paraId="12D9CD4D" w14:textId="77777777" w:rsidR="002A2CA7" w:rsidRPr="002E6D6B" w:rsidRDefault="00BE76E8" w:rsidP="007536C6">
      <w:pPr>
        <w:pStyle w:val="Bezodstpw1"/>
        <w:suppressAutoHyphens w:val="0"/>
        <w:spacing w:line="276" w:lineRule="auto"/>
        <w:jc w:val="center"/>
        <w:rPr>
          <w:rFonts w:ascii="Arial Narrow" w:hAnsi="Arial Narrow" w:cs="Arial"/>
          <w:b/>
        </w:rPr>
      </w:pPr>
      <w:r w:rsidRPr="002E6D6B">
        <w:rPr>
          <w:rFonts w:ascii="Arial Narrow" w:hAnsi="Arial Narrow" w:cs="Arial"/>
          <w:b/>
        </w:rPr>
        <w:t>Prawa autorskie</w:t>
      </w:r>
    </w:p>
    <w:p w14:paraId="48A5CC2D" w14:textId="77777777" w:rsidR="007536C6" w:rsidRPr="002E6D6B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  <w:b/>
        </w:rPr>
        <w:t>Wykonawca</w:t>
      </w:r>
      <w:r w:rsidRPr="002E6D6B">
        <w:rPr>
          <w:rFonts w:ascii="Arial Narrow" w:hAnsi="Arial Narrow"/>
        </w:rPr>
        <w:t xml:space="preserve"> oświadcza, iż PFU będący przedmiotem umowy, w tym jego poszczególne elementy/części, będą całkowicie oryginalne i nie będą naruszały praw autorskich innych osób/podmiotów, w tym również będą wolne od innych wad prawnych i fizycznych, które mogłyby spowodować odpowiedzialność </w:t>
      </w:r>
      <w:r w:rsidRPr="002E6D6B">
        <w:rPr>
          <w:rFonts w:ascii="Arial Narrow" w:hAnsi="Arial Narrow"/>
          <w:b/>
        </w:rPr>
        <w:t>Zamawiającego</w:t>
      </w:r>
      <w:r w:rsidRPr="002E6D6B">
        <w:rPr>
          <w:rFonts w:ascii="Arial Narrow" w:hAnsi="Arial Narrow"/>
        </w:rPr>
        <w:t xml:space="preserve">. Ponadto Wykonawca oświadcza, że przedmiot umowy, w tym jego poszczególne elementy, nie będzie naruszać żadnych praw osób trzecich i że prawa autorskie </w:t>
      </w:r>
      <w:r w:rsidRPr="002E6D6B">
        <w:rPr>
          <w:rFonts w:ascii="Arial Narrow" w:hAnsi="Arial Narrow"/>
          <w:b/>
        </w:rPr>
        <w:t>Wykonawcy</w:t>
      </w:r>
      <w:r w:rsidRPr="002E6D6B">
        <w:rPr>
          <w:rFonts w:ascii="Arial Narrow" w:hAnsi="Arial Narrow"/>
        </w:rPr>
        <w:t xml:space="preserve"> do wykonanego PFU nie będą ograniczone. </w:t>
      </w:r>
    </w:p>
    <w:p w14:paraId="1B96C5F2" w14:textId="77777777" w:rsidR="007536C6" w:rsidRPr="002E6D6B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Strony ustalają, że z chwilą odbioru przedmiotu umowy wszelkie prawa autorskie majątkowe przysługujące </w:t>
      </w:r>
      <w:r w:rsidRPr="002E6D6B">
        <w:rPr>
          <w:rFonts w:ascii="Arial Narrow" w:hAnsi="Arial Narrow"/>
          <w:b/>
        </w:rPr>
        <w:t>Wykonawcy</w:t>
      </w:r>
      <w:r w:rsidRPr="002E6D6B">
        <w:rPr>
          <w:rFonts w:ascii="Arial Narrow" w:hAnsi="Arial Narrow"/>
        </w:rPr>
        <w:t xml:space="preserve"> do wykonanego w ramach niniejszej umowy przedmiotu przechodzą na </w:t>
      </w:r>
      <w:r w:rsidRPr="002E6D6B">
        <w:rPr>
          <w:rFonts w:ascii="Arial Narrow" w:hAnsi="Arial Narrow"/>
          <w:b/>
        </w:rPr>
        <w:t>Zamawiającego</w:t>
      </w:r>
      <w:r w:rsidRPr="002E6D6B">
        <w:rPr>
          <w:rFonts w:ascii="Arial Narrow" w:hAnsi="Arial Narrow"/>
        </w:rPr>
        <w:t xml:space="preserve">, bez żadnych dodatkowych oświadczeń i dodatkowych wynagrodzeń. </w:t>
      </w:r>
    </w:p>
    <w:p w14:paraId="0234A877" w14:textId="77777777" w:rsidR="007536C6" w:rsidRPr="002E6D6B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Przeniesienie praw, o jakich mowa w ust. 2, następuje: </w:t>
      </w:r>
    </w:p>
    <w:p w14:paraId="392F7EA6" w14:textId="77777777" w:rsidR="007536C6" w:rsidRPr="002E6D6B" w:rsidRDefault="007536C6" w:rsidP="00957D07">
      <w:pPr>
        <w:pStyle w:val="Bezodstpw1"/>
        <w:numPr>
          <w:ilvl w:val="0"/>
          <w:numId w:val="13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na czas nieoznaczony, </w:t>
      </w:r>
    </w:p>
    <w:p w14:paraId="6E1A8098" w14:textId="77777777" w:rsidR="007536C6" w:rsidRPr="002E6D6B" w:rsidRDefault="007536C6" w:rsidP="00957D07">
      <w:pPr>
        <w:pStyle w:val="Bezodstpw1"/>
        <w:numPr>
          <w:ilvl w:val="0"/>
          <w:numId w:val="13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na terytorium Rzeczypospolitej Polskiej oraz poza jej granicami. </w:t>
      </w:r>
    </w:p>
    <w:p w14:paraId="09C43358" w14:textId="77777777" w:rsidR="007536C6" w:rsidRPr="002E6D6B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  <w:b/>
        </w:rPr>
        <w:lastRenderedPageBreak/>
        <w:t>Zamawiający</w:t>
      </w:r>
      <w:r w:rsidRPr="002E6D6B">
        <w:rPr>
          <w:rFonts w:ascii="Arial Narrow" w:hAnsi="Arial Narrow"/>
        </w:rPr>
        <w:t xml:space="preserve"> z chwilą odbioru PFU od </w:t>
      </w:r>
      <w:r w:rsidRPr="002E6D6B">
        <w:rPr>
          <w:rFonts w:ascii="Arial Narrow" w:hAnsi="Arial Narrow"/>
          <w:b/>
        </w:rPr>
        <w:t>Wykonawcy</w:t>
      </w:r>
      <w:r w:rsidRPr="002E6D6B">
        <w:rPr>
          <w:rFonts w:ascii="Arial Narrow" w:hAnsi="Arial Narrow"/>
        </w:rPr>
        <w:t xml:space="preserve"> będzie miał prawo do nieodpłatnego udostępniania oraz upowszechniania PFU, również poszczególnych jego elementów i części innym podmiotom: </w:t>
      </w:r>
    </w:p>
    <w:p w14:paraId="46F26EA4" w14:textId="77777777" w:rsidR="007536C6" w:rsidRPr="002E6D6B" w:rsidRDefault="007536C6" w:rsidP="00957D07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na polach eksploatacji wymienionych w art. 50 ustawy z dnia 4 lutego 1994 r. o prawie autorskim i prawach pokrewnych, w szczególności w zakresie: </w:t>
      </w:r>
    </w:p>
    <w:p w14:paraId="5D8B61D8" w14:textId="77777777" w:rsidR="007536C6" w:rsidRPr="002E6D6B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>utrwalania i zwielokrotnienia każdego z egzemplarzy PFU,</w:t>
      </w:r>
    </w:p>
    <w:p w14:paraId="47357442" w14:textId="77777777" w:rsidR="007536C6" w:rsidRPr="002E6D6B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wytwarzania dowolną techniką egzemplarzy przedmiotu umowy, w tym techniką drukarską reprograficzną, zapisu magnetycznego oraz techniką cyfrową, wprowadzenia PFU do pamięci komputera oraz sieci multimedialnych, </w:t>
      </w:r>
    </w:p>
    <w:p w14:paraId="68B9EB2E" w14:textId="77777777" w:rsidR="007536C6" w:rsidRPr="002E6D6B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obrotu oryginałem albo egzemplarzami PFU, </w:t>
      </w:r>
    </w:p>
    <w:p w14:paraId="3F80306F" w14:textId="77777777" w:rsidR="007536C6" w:rsidRPr="002E6D6B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>wprowadzania do obrotu, użyczenia lub najmu oryginału PFU,</w:t>
      </w:r>
    </w:p>
    <w:p w14:paraId="33CEDB4E" w14:textId="77777777" w:rsidR="007536C6" w:rsidRPr="002E6D6B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rozpowszechniania treści PFU w sposób inny niż określony w </w:t>
      </w:r>
      <w:proofErr w:type="spellStart"/>
      <w:r w:rsidRPr="002E6D6B">
        <w:rPr>
          <w:rFonts w:ascii="Arial Narrow" w:hAnsi="Arial Narrow"/>
        </w:rPr>
        <w:t>ppkt</w:t>
      </w:r>
      <w:proofErr w:type="spellEnd"/>
      <w:r w:rsidRPr="002E6D6B">
        <w:rPr>
          <w:rFonts w:ascii="Arial Narrow" w:hAnsi="Arial Narrow"/>
        </w:rPr>
        <w:t xml:space="preserve"> b) i c) niniejszego punktu, </w:t>
      </w:r>
    </w:p>
    <w:p w14:paraId="21C01608" w14:textId="77777777" w:rsidR="007536C6" w:rsidRPr="002E6D6B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trwałego lub czasowego zwielokrotnienia PFU w całości lub w części jakimikolwiek środkami i w jakikolwiek sposób, </w:t>
      </w:r>
    </w:p>
    <w:p w14:paraId="6119EA73" w14:textId="77777777" w:rsidR="007536C6" w:rsidRPr="002E6D6B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tłumaczenia przystosowywania, dokonywania wszelkich zmian adaptacji, przeróbek, zmian formatu, skrótów, opracowań PFU, w tym zmiany układu lub jakichkolwiek innych zmian PFU, </w:t>
      </w:r>
    </w:p>
    <w:p w14:paraId="3A442ACC" w14:textId="77777777" w:rsidR="007536C6" w:rsidRPr="002E6D6B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2E6D6B">
        <w:rPr>
          <w:rFonts w:ascii="Arial Narrow" w:hAnsi="Arial Narrow"/>
        </w:rPr>
        <w:t xml:space="preserve">wykorzystania PFU i jego modyfikacji oraz adaptacji we wszelakiego rodzaju dostępnych formatach, </w:t>
      </w:r>
    </w:p>
    <w:p w14:paraId="642AB8F6" w14:textId="77777777" w:rsidR="002A2CA7" w:rsidRPr="002E6D6B" w:rsidRDefault="007536C6" w:rsidP="00957D07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Arial Narrow" w:hAnsi="Arial Narrow"/>
          <w:iCs/>
        </w:rPr>
      </w:pPr>
      <w:r w:rsidRPr="002E6D6B">
        <w:rPr>
          <w:rFonts w:ascii="Arial Narrow" w:hAnsi="Arial Narrow"/>
        </w:rPr>
        <w:t>oraz na podstawie ustawy z dnia 6 września 2001 r. o dostępie do informacji publicznej.</w:t>
      </w:r>
    </w:p>
    <w:p w14:paraId="5606A1F0" w14:textId="77777777" w:rsidR="00A861E1" w:rsidRPr="002E6D6B" w:rsidRDefault="00A861E1" w:rsidP="00A861E1">
      <w:pPr>
        <w:pStyle w:val="Bezodstpw1"/>
        <w:suppressAutoHyphens w:val="0"/>
        <w:spacing w:line="276" w:lineRule="auto"/>
        <w:ind w:left="360"/>
        <w:jc w:val="both"/>
        <w:rPr>
          <w:rFonts w:ascii="Arial Narrow" w:hAnsi="Arial Narrow"/>
        </w:rPr>
      </w:pPr>
    </w:p>
    <w:p w14:paraId="577F5598" w14:textId="77777777" w:rsidR="00A861E1" w:rsidRPr="002E6D6B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>Zamawiający</w:t>
      </w:r>
      <w:r w:rsidRPr="002E6D6B">
        <w:rPr>
          <w:rFonts w:ascii="Arial Narrow" w:hAnsi="Arial Narrow"/>
          <w:sz w:val="22"/>
          <w:szCs w:val="22"/>
        </w:rPr>
        <w:t xml:space="preserve"> ma prawo korzystać i rozpowszechniać dokumentację oraz jej opracowania bez oznaczania </w:t>
      </w:r>
      <w:r w:rsidR="00E1424C" w:rsidRPr="002E6D6B">
        <w:rPr>
          <w:rFonts w:ascii="Arial Narrow" w:hAnsi="Arial Narrow"/>
          <w:sz w:val="22"/>
          <w:szCs w:val="22"/>
        </w:rPr>
        <w:br/>
      </w:r>
      <w:r w:rsidRPr="002E6D6B">
        <w:rPr>
          <w:rFonts w:ascii="Arial Narrow" w:hAnsi="Arial Narrow"/>
          <w:sz w:val="22"/>
          <w:szCs w:val="22"/>
        </w:rPr>
        <w:t xml:space="preserve">ich imieniem i nazwiskiem </w:t>
      </w:r>
      <w:r w:rsidRPr="002E6D6B">
        <w:rPr>
          <w:rFonts w:ascii="Arial Narrow" w:hAnsi="Arial Narrow"/>
          <w:b/>
          <w:sz w:val="22"/>
          <w:szCs w:val="22"/>
        </w:rPr>
        <w:t>Wykonawcy</w:t>
      </w:r>
      <w:r w:rsidRPr="002E6D6B">
        <w:rPr>
          <w:rFonts w:ascii="Arial Narrow" w:hAnsi="Arial Narrow"/>
          <w:sz w:val="22"/>
          <w:szCs w:val="22"/>
        </w:rPr>
        <w:t>.</w:t>
      </w:r>
    </w:p>
    <w:p w14:paraId="4B038727" w14:textId="77777777" w:rsidR="00A861E1" w:rsidRPr="002E6D6B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>Zamawiający</w:t>
      </w:r>
      <w:r w:rsidRPr="002E6D6B">
        <w:rPr>
          <w:rFonts w:ascii="Arial Narrow" w:hAnsi="Arial Narrow"/>
          <w:sz w:val="22"/>
          <w:szCs w:val="22"/>
        </w:rPr>
        <w:t xml:space="preserve"> ma prawo zbyć nabyte prawa lub upoważnić osoby trzecie do korzystania z uzyskanych zezwoleń w ramach przedmiotu umowy.</w:t>
      </w:r>
    </w:p>
    <w:p w14:paraId="6164C253" w14:textId="77777777" w:rsidR="00A861E1" w:rsidRPr="002E6D6B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 xml:space="preserve">Wykonawca </w:t>
      </w:r>
      <w:r w:rsidRPr="002E6D6B">
        <w:rPr>
          <w:rFonts w:ascii="Arial Narrow" w:hAnsi="Arial Narrow"/>
          <w:sz w:val="22"/>
          <w:szCs w:val="22"/>
        </w:rPr>
        <w:t xml:space="preserve"> udziela </w:t>
      </w:r>
      <w:r w:rsidRPr="002E6D6B">
        <w:rPr>
          <w:rFonts w:ascii="Arial Narrow" w:hAnsi="Arial Narrow"/>
          <w:b/>
          <w:sz w:val="22"/>
          <w:szCs w:val="22"/>
        </w:rPr>
        <w:t>Zamawiającemu</w:t>
      </w:r>
      <w:r w:rsidRPr="002E6D6B">
        <w:rPr>
          <w:rFonts w:ascii="Arial Narrow" w:hAnsi="Arial Narrow"/>
          <w:sz w:val="22"/>
          <w:szCs w:val="22"/>
        </w:rPr>
        <w:t xml:space="preserve"> zezwolenia na wykonanie zależnych praw autorskich do opracowań dokumentacji, a także przenosi na </w:t>
      </w:r>
      <w:r w:rsidRPr="002E6D6B">
        <w:rPr>
          <w:rFonts w:ascii="Arial Narrow" w:hAnsi="Arial Narrow"/>
          <w:b/>
          <w:sz w:val="22"/>
          <w:szCs w:val="22"/>
        </w:rPr>
        <w:t>Zamawiającego</w:t>
      </w:r>
      <w:r w:rsidRPr="002E6D6B">
        <w:rPr>
          <w:rFonts w:ascii="Arial Narrow" w:hAnsi="Arial Narrow"/>
          <w:sz w:val="22"/>
          <w:szCs w:val="22"/>
        </w:rPr>
        <w:t xml:space="preserve"> wyłączne prawo zezwalania na wykonanie zależnych praw autorskich.</w:t>
      </w:r>
    </w:p>
    <w:p w14:paraId="717FDE37" w14:textId="77777777" w:rsidR="00A861E1" w:rsidRPr="002E6D6B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Przez zezwolenia, o których mowa powyżej, rozumie się zezwolenia udzielone wyłącznie </w:t>
      </w:r>
      <w:r w:rsidRPr="002E6D6B">
        <w:rPr>
          <w:rFonts w:ascii="Arial Narrow" w:hAnsi="Arial Narrow"/>
          <w:b/>
          <w:sz w:val="22"/>
          <w:szCs w:val="22"/>
        </w:rPr>
        <w:t>Zamawiającemu</w:t>
      </w:r>
      <w:r w:rsidRPr="002E6D6B">
        <w:rPr>
          <w:rFonts w:ascii="Arial Narrow" w:hAnsi="Arial Narrow"/>
          <w:sz w:val="22"/>
          <w:szCs w:val="22"/>
        </w:rPr>
        <w:t>. Zezwolenia te są nieodwołalne i nie są uzależnione od żadnych warunków oraz zostały udzielone bez prawa wypowiedzenia lub cofnięcia.</w:t>
      </w:r>
    </w:p>
    <w:p w14:paraId="517CCBAE" w14:textId="77777777" w:rsidR="00A861E1" w:rsidRPr="002E6D6B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Przejście praw autorskich powoduje przejście na </w:t>
      </w:r>
      <w:r w:rsidRPr="002E6D6B">
        <w:rPr>
          <w:rFonts w:ascii="Arial Narrow" w:hAnsi="Arial Narrow"/>
          <w:b/>
          <w:sz w:val="22"/>
          <w:szCs w:val="22"/>
        </w:rPr>
        <w:t>Zamawiającego</w:t>
      </w:r>
      <w:r w:rsidRPr="002E6D6B">
        <w:rPr>
          <w:rFonts w:ascii="Arial Narrow" w:hAnsi="Arial Narrow"/>
          <w:sz w:val="22"/>
          <w:szCs w:val="22"/>
        </w:rPr>
        <w:t xml:space="preserve"> własności egzemplar</w:t>
      </w:r>
      <w:r w:rsidR="00D6780C" w:rsidRPr="002E6D6B">
        <w:rPr>
          <w:rFonts w:ascii="Arial Narrow" w:hAnsi="Arial Narrow"/>
          <w:sz w:val="22"/>
          <w:szCs w:val="22"/>
        </w:rPr>
        <w:t>z</w:t>
      </w:r>
      <w:r w:rsidR="001365B7" w:rsidRPr="002E6D6B">
        <w:rPr>
          <w:rFonts w:ascii="Arial Narrow" w:hAnsi="Arial Narrow"/>
          <w:sz w:val="22"/>
          <w:szCs w:val="22"/>
        </w:rPr>
        <w:t>y</w:t>
      </w:r>
      <w:r w:rsidRPr="002E6D6B">
        <w:rPr>
          <w:rFonts w:ascii="Arial Narrow" w:hAnsi="Arial Narrow"/>
          <w:sz w:val="22"/>
          <w:szCs w:val="22"/>
        </w:rPr>
        <w:t xml:space="preserve"> dokumentacji </w:t>
      </w:r>
      <w:r w:rsidRPr="002E6D6B">
        <w:rPr>
          <w:rFonts w:ascii="Arial Narrow" w:hAnsi="Arial Narrow"/>
          <w:sz w:val="22"/>
          <w:szCs w:val="22"/>
        </w:rPr>
        <w:br/>
        <w:t>oraz nośników, na których ją utrwalono.</w:t>
      </w:r>
    </w:p>
    <w:p w14:paraId="3B9EBB09" w14:textId="77777777" w:rsidR="00FE62DE" w:rsidRPr="002E6D6B" w:rsidRDefault="00FE62DE" w:rsidP="000C6596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537A2687" w14:textId="77777777" w:rsidR="005070D8" w:rsidRPr="002E6D6B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 xml:space="preserve">§ </w:t>
      </w:r>
      <w:r w:rsidR="00C65739" w:rsidRPr="002E6D6B">
        <w:rPr>
          <w:rFonts w:ascii="Arial Narrow" w:hAnsi="Arial Narrow"/>
          <w:b/>
          <w:sz w:val="22"/>
          <w:szCs w:val="22"/>
        </w:rPr>
        <w:t>1</w:t>
      </w:r>
      <w:r w:rsidR="007536C6" w:rsidRPr="002E6D6B">
        <w:rPr>
          <w:rFonts w:ascii="Arial Narrow" w:hAnsi="Arial Narrow"/>
          <w:b/>
          <w:sz w:val="22"/>
          <w:szCs w:val="22"/>
        </w:rPr>
        <w:t>0</w:t>
      </w:r>
    </w:p>
    <w:p w14:paraId="1024F637" w14:textId="77777777" w:rsidR="00A520A6" w:rsidRPr="002E6D6B" w:rsidRDefault="00A520A6" w:rsidP="00A520A6">
      <w:pPr>
        <w:overflowPunct w:val="0"/>
        <w:autoSpaceDE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>Pozostałe postanowienia umowne</w:t>
      </w:r>
    </w:p>
    <w:p w14:paraId="75066868" w14:textId="77777777" w:rsidR="00C3041B" w:rsidRPr="002E6D6B" w:rsidRDefault="00C3041B" w:rsidP="00A520A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11E0421D" w14:textId="77777777" w:rsidR="00A026F9" w:rsidRPr="002E6D6B" w:rsidRDefault="00A026F9" w:rsidP="00957D07">
      <w:pPr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14:paraId="63550E67" w14:textId="77777777" w:rsidR="008046BE" w:rsidRPr="002E6D6B" w:rsidRDefault="008046BE" w:rsidP="008046BE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51166447" w14:textId="77777777" w:rsidR="008046BE" w:rsidRPr="002E6D6B" w:rsidRDefault="008046BE" w:rsidP="008046BE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6311CFFB" w14:textId="77777777" w:rsidR="00F60B1F" w:rsidRPr="002E6D6B" w:rsidRDefault="00F60B1F" w:rsidP="00957D07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>W sprawach nieuregulowanych niniejszą umową mają zastosowanie wszystkie odpowiednie przepisy prawa polskiego, mające związek z wykonaniem przedmiotu umowy, w tym: kodeks cywilny, prawo budowlane</w:t>
      </w:r>
      <w:r w:rsidR="000F7610" w:rsidRPr="002E6D6B">
        <w:rPr>
          <w:rFonts w:ascii="Arial Narrow" w:hAnsi="Arial Narrow"/>
          <w:sz w:val="22"/>
          <w:szCs w:val="22"/>
        </w:rPr>
        <w:t>, ustawa Prawo Zamówień Publicznych</w:t>
      </w:r>
      <w:r w:rsidRPr="002E6D6B">
        <w:rPr>
          <w:rFonts w:ascii="Arial Narrow" w:hAnsi="Arial Narrow"/>
          <w:sz w:val="22"/>
          <w:szCs w:val="22"/>
        </w:rPr>
        <w:t>.</w:t>
      </w:r>
    </w:p>
    <w:p w14:paraId="3D64C85E" w14:textId="77777777" w:rsidR="004B6999" w:rsidRPr="002E6D6B" w:rsidRDefault="004B6999" w:rsidP="00957D07">
      <w:pPr>
        <w:pStyle w:val="Akapitzlist"/>
        <w:numPr>
          <w:ilvl w:val="0"/>
          <w:numId w:val="8"/>
        </w:numPr>
        <w:tabs>
          <w:tab w:val="left" w:pos="360"/>
        </w:tabs>
        <w:suppressAutoHyphens/>
        <w:overflowPunct w:val="0"/>
        <w:autoSpaceDE w:val="0"/>
        <w:spacing w:line="276" w:lineRule="auto"/>
        <w:contextualSpacing w:val="0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t xml:space="preserve">Wykonawca </w:t>
      </w:r>
      <w:r w:rsidRPr="002E6D6B">
        <w:rPr>
          <w:rFonts w:ascii="Arial Narrow" w:hAnsi="Arial Narrow"/>
          <w:bCs/>
          <w:sz w:val="22"/>
          <w:szCs w:val="22"/>
        </w:rPr>
        <w:t xml:space="preserve">nie </w:t>
      </w:r>
      <w:r w:rsidRPr="002E6D6B">
        <w:rPr>
          <w:rFonts w:ascii="Arial Narrow" w:hAnsi="Arial Narrow"/>
          <w:sz w:val="22"/>
          <w:szCs w:val="22"/>
        </w:rPr>
        <w:t xml:space="preserve">może dokonać cesji wierzytelności wynikających z realizacji niniejszej umowy </w:t>
      </w:r>
      <w:r w:rsidRPr="002E6D6B">
        <w:rPr>
          <w:rFonts w:ascii="Arial Narrow" w:hAnsi="Arial Narrow"/>
          <w:sz w:val="22"/>
          <w:szCs w:val="22"/>
        </w:rPr>
        <w:br/>
        <w:t xml:space="preserve">bez zgody podmiotu tworzącego </w:t>
      </w:r>
      <w:r w:rsidRPr="002E6D6B">
        <w:rPr>
          <w:rFonts w:ascii="Arial Narrow" w:hAnsi="Arial Narrow"/>
          <w:b/>
          <w:sz w:val="22"/>
          <w:szCs w:val="22"/>
        </w:rPr>
        <w:t>Zamawiającego</w:t>
      </w:r>
      <w:r w:rsidRPr="002E6D6B">
        <w:rPr>
          <w:rFonts w:ascii="Arial Narrow" w:hAnsi="Arial Narrow"/>
          <w:sz w:val="22"/>
          <w:szCs w:val="22"/>
        </w:rPr>
        <w:t xml:space="preserve"> (Ministra Obrony Narodowej).</w:t>
      </w:r>
    </w:p>
    <w:p w14:paraId="5E67A579" w14:textId="77777777" w:rsidR="0054306C" w:rsidRPr="002E6D6B" w:rsidRDefault="0054306C" w:rsidP="00957D07">
      <w:pPr>
        <w:numPr>
          <w:ilvl w:val="0"/>
          <w:numId w:val="8"/>
        </w:numPr>
        <w:tabs>
          <w:tab w:val="left" w:pos="0"/>
        </w:tabs>
        <w:suppressAutoHyphens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 xml:space="preserve">Strony zobowiązują się do zachowania w tajemnicy wszystkich informacji, jakie uzyskały w związku z zawarciem </w:t>
      </w:r>
      <w:r w:rsidR="001D25E6" w:rsidRPr="002E6D6B">
        <w:rPr>
          <w:rFonts w:ascii="Arial Narrow" w:hAnsi="Arial Narrow" w:cs="Arial"/>
          <w:sz w:val="22"/>
          <w:szCs w:val="22"/>
        </w:rPr>
        <w:br/>
      </w:r>
      <w:r w:rsidRPr="002E6D6B">
        <w:rPr>
          <w:rFonts w:ascii="Arial Narrow" w:hAnsi="Arial Narrow" w:cs="Arial"/>
          <w:sz w:val="22"/>
          <w:szCs w:val="22"/>
        </w:rPr>
        <w:t xml:space="preserve">i realizacją niniejszej umowy, a które mogą mieć wpływ na interesy lub stan bezpieczeństwa </w:t>
      </w:r>
      <w:r w:rsidRPr="002E6D6B">
        <w:rPr>
          <w:rFonts w:ascii="Arial Narrow" w:hAnsi="Arial Narrow" w:cs="Arial"/>
          <w:b/>
          <w:sz w:val="22"/>
          <w:szCs w:val="22"/>
        </w:rPr>
        <w:t>Zamawiającego</w:t>
      </w:r>
      <w:r w:rsidRPr="002E6D6B">
        <w:rPr>
          <w:rFonts w:ascii="Arial Narrow" w:hAnsi="Arial Narrow" w:cs="Arial"/>
          <w:sz w:val="22"/>
          <w:szCs w:val="22"/>
        </w:rPr>
        <w:t>, zarówno w czasie trwania niniejszej umowy, jak i po jej zakończeniu.</w:t>
      </w:r>
    </w:p>
    <w:p w14:paraId="4943FF4E" w14:textId="77777777" w:rsidR="00F60B1F" w:rsidRPr="002E6D6B" w:rsidRDefault="00F60B1F" w:rsidP="00957D07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2E6D6B">
        <w:rPr>
          <w:rFonts w:ascii="Arial Narrow" w:hAnsi="Arial Narrow"/>
          <w:b/>
          <w:sz w:val="22"/>
          <w:szCs w:val="22"/>
        </w:rPr>
        <w:t>Zamawiającego</w:t>
      </w:r>
      <w:r w:rsidRPr="002E6D6B">
        <w:rPr>
          <w:rFonts w:ascii="Arial Narrow" w:hAnsi="Arial Narrow"/>
          <w:sz w:val="22"/>
          <w:szCs w:val="22"/>
        </w:rPr>
        <w:t xml:space="preserve">. </w:t>
      </w:r>
    </w:p>
    <w:p w14:paraId="50A61FD6" w14:textId="77777777" w:rsidR="00F60B1F" w:rsidRPr="002E6D6B" w:rsidRDefault="00F60B1F" w:rsidP="00957D07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 w:cs="Arial"/>
          <w:sz w:val="22"/>
          <w:szCs w:val="22"/>
        </w:rPr>
        <w:t>Załączniki do umowy stanowią jej integralną część.</w:t>
      </w:r>
    </w:p>
    <w:p w14:paraId="1020400B" w14:textId="77777777" w:rsidR="001B284F" w:rsidRPr="002E6D6B" w:rsidRDefault="00F60B1F" w:rsidP="001B284F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2E6D6B">
        <w:rPr>
          <w:rFonts w:ascii="Arial Narrow" w:hAnsi="Arial Narrow"/>
          <w:b/>
          <w:sz w:val="22"/>
          <w:szCs w:val="22"/>
        </w:rPr>
        <w:t>Zamawiającego</w:t>
      </w:r>
      <w:r w:rsidRPr="002E6D6B">
        <w:rPr>
          <w:rFonts w:ascii="Arial Narrow" w:hAnsi="Arial Narrow"/>
          <w:sz w:val="22"/>
          <w:szCs w:val="22"/>
        </w:rPr>
        <w:t xml:space="preserve"> i jednym egz. dla </w:t>
      </w:r>
      <w:r w:rsidRPr="002E6D6B">
        <w:rPr>
          <w:rFonts w:ascii="Arial Narrow" w:hAnsi="Arial Narrow"/>
          <w:b/>
          <w:sz w:val="22"/>
          <w:szCs w:val="22"/>
        </w:rPr>
        <w:t>Wykonawcy.</w:t>
      </w:r>
    </w:p>
    <w:p w14:paraId="40459DAB" w14:textId="77777777" w:rsidR="00DB7BD1" w:rsidRPr="002E6D6B" w:rsidRDefault="00DB7BD1">
      <w:pPr>
        <w:pStyle w:val="Tekstpodstawowy"/>
        <w:rPr>
          <w:rFonts w:ascii="Arial Narrow" w:hAnsi="Arial Narrow"/>
          <w:b/>
          <w:sz w:val="22"/>
          <w:szCs w:val="22"/>
        </w:rPr>
      </w:pPr>
    </w:p>
    <w:p w14:paraId="49BE8163" w14:textId="77777777" w:rsidR="005070D8" w:rsidRPr="002E6D6B" w:rsidRDefault="00743848" w:rsidP="00D8212E">
      <w:pPr>
        <w:pStyle w:val="Tekstpodstawowy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b/>
          <w:sz w:val="22"/>
          <w:szCs w:val="22"/>
        </w:rPr>
        <w:lastRenderedPageBreak/>
        <w:tab/>
      </w:r>
      <w:r w:rsidRPr="002E6D6B">
        <w:rPr>
          <w:rFonts w:ascii="Arial Narrow" w:hAnsi="Arial Narrow"/>
          <w:b/>
          <w:sz w:val="22"/>
          <w:szCs w:val="22"/>
        </w:rPr>
        <w:tab/>
      </w:r>
      <w:r w:rsidR="005070D8" w:rsidRPr="002E6D6B">
        <w:rPr>
          <w:rFonts w:ascii="Arial Narrow" w:hAnsi="Arial Narrow"/>
          <w:b/>
          <w:sz w:val="22"/>
          <w:szCs w:val="22"/>
        </w:rPr>
        <w:t xml:space="preserve">ZAMAWIAJĄCY </w:t>
      </w:r>
      <w:r w:rsidR="005070D8" w:rsidRPr="002E6D6B">
        <w:rPr>
          <w:rFonts w:ascii="Arial Narrow" w:hAnsi="Arial Narrow"/>
          <w:b/>
          <w:sz w:val="22"/>
          <w:szCs w:val="22"/>
        </w:rPr>
        <w:tab/>
      </w:r>
      <w:r w:rsidR="005070D8" w:rsidRPr="002E6D6B">
        <w:rPr>
          <w:rFonts w:ascii="Arial Narrow" w:hAnsi="Arial Narrow"/>
          <w:b/>
          <w:sz w:val="22"/>
          <w:szCs w:val="22"/>
        </w:rPr>
        <w:tab/>
      </w:r>
      <w:r w:rsidR="005070D8" w:rsidRPr="002E6D6B">
        <w:rPr>
          <w:rFonts w:ascii="Arial Narrow" w:hAnsi="Arial Narrow"/>
          <w:b/>
          <w:sz w:val="22"/>
          <w:szCs w:val="22"/>
        </w:rPr>
        <w:tab/>
      </w:r>
      <w:r w:rsidRPr="002E6D6B">
        <w:rPr>
          <w:rFonts w:ascii="Arial Narrow" w:hAnsi="Arial Narrow"/>
          <w:b/>
          <w:sz w:val="22"/>
          <w:szCs w:val="22"/>
        </w:rPr>
        <w:tab/>
      </w:r>
      <w:r w:rsidR="005070D8" w:rsidRPr="002E6D6B">
        <w:rPr>
          <w:rFonts w:ascii="Arial Narrow" w:hAnsi="Arial Narrow"/>
          <w:b/>
          <w:sz w:val="22"/>
          <w:szCs w:val="22"/>
        </w:rPr>
        <w:tab/>
      </w:r>
      <w:r w:rsidR="005070D8" w:rsidRPr="002E6D6B">
        <w:rPr>
          <w:rFonts w:ascii="Arial Narrow" w:hAnsi="Arial Narrow"/>
          <w:b/>
          <w:sz w:val="22"/>
          <w:szCs w:val="22"/>
        </w:rPr>
        <w:tab/>
        <w:t>WYKONAWCA</w:t>
      </w:r>
    </w:p>
    <w:p w14:paraId="2C768BC2" w14:textId="77777777" w:rsidR="00B43A7F" w:rsidRPr="002E6D6B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14:paraId="5ADC4E51" w14:textId="77777777" w:rsidR="000024B8" w:rsidRPr="002E6D6B" w:rsidRDefault="005070D8" w:rsidP="00067472">
      <w:pPr>
        <w:pStyle w:val="Tekstpodstawowy"/>
        <w:rPr>
          <w:rFonts w:ascii="Arial Narrow" w:hAnsi="Arial Narrow"/>
          <w:sz w:val="22"/>
          <w:szCs w:val="22"/>
        </w:rPr>
      </w:pPr>
      <w:r w:rsidRPr="002E6D6B">
        <w:rPr>
          <w:rFonts w:ascii="Arial Narrow" w:hAnsi="Arial Narrow"/>
          <w:sz w:val="22"/>
          <w:szCs w:val="22"/>
        </w:rPr>
        <w:t xml:space="preserve">                  ...........................................                </w:t>
      </w:r>
      <w:r w:rsidRPr="002E6D6B">
        <w:rPr>
          <w:rFonts w:ascii="Arial Narrow" w:hAnsi="Arial Narrow"/>
          <w:sz w:val="22"/>
          <w:szCs w:val="22"/>
        </w:rPr>
        <w:tab/>
      </w:r>
      <w:r w:rsidRPr="002E6D6B">
        <w:rPr>
          <w:rFonts w:ascii="Arial Narrow" w:hAnsi="Arial Narrow"/>
          <w:sz w:val="22"/>
          <w:szCs w:val="22"/>
        </w:rPr>
        <w:tab/>
        <w:t xml:space="preserve">                     ...........................................</w:t>
      </w:r>
    </w:p>
    <w:p w14:paraId="50B56625" w14:textId="77777777" w:rsidR="00067472" w:rsidRPr="002E6D6B" w:rsidRDefault="0006747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18"/>
          <w:szCs w:val="18"/>
        </w:rPr>
      </w:pPr>
    </w:p>
    <w:p w14:paraId="5A1C88C9" w14:textId="77777777" w:rsidR="00D8212E" w:rsidRPr="002E6D6B" w:rsidRDefault="00D8212E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18"/>
          <w:szCs w:val="18"/>
        </w:rPr>
      </w:pPr>
      <w:r w:rsidRPr="002E6D6B">
        <w:rPr>
          <w:rFonts w:ascii="Arial Narrow" w:hAnsi="Arial Narrow" w:cs="Arial"/>
          <w:b/>
          <w:bCs/>
          <w:sz w:val="18"/>
          <w:szCs w:val="18"/>
        </w:rPr>
        <w:t>Załączniki:</w:t>
      </w:r>
    </w:p>
    <w:p w14:paraId="13B85DB7" w14:textId="77777777" w:rsidR="000448AC" w:rsidRPr="002E6D6B" w:rsidRDefault="000448AC" w:rsidP="00581BCB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2E6D6B">
        <w:rPr>
          <w:rFonts w:ascii="Arial Narrow" w:hAnsi="Arial Narrow" w:cs="Arial"/>
          <w:sz w:val="18"/>
          <w:szCs w:val="18"/>
        </w:rPr>
        <w:t>Załącznik nr 1</w:t>
      </w:r>
      <w:r w:rsidR="00581BCB" w:rsidRPr="002E6D6B">
        <w:rPr>
          <w:rFonts w:ascii="Arial Narrow" w:hAnsi="Arial Narrow" w:cs="Arial"/>
          <w:sz w:val="16"/>
          <w:szCs w:val="16"/>
        </w:rPr>
        <w:t xml:space="preserve"> – </w:t>
      </w:r>
      <w:r w:rsidR="00114274">
        <w:rPr>
          <w:rFonts w:ascii="Arial Narrow" w:hAnsi="Arial Narrow" w:cs="Arial"/>
          <w:sz w:val="18"/>
          <w:szCs w:val="18"/>
        </w:rPr>
        <w:t>F</w:t>
      </w:r>
      <w:r w:rsidR="00581BCB" w:rsidRPr="002E6D6B">
        <w:rPr>
          <w:rFonts w:ascii="Arial Narrow" w:hAnsi="Arial Narrow" w:cs="Arial"/>
          <w:sz w:val="18"/>
          <w:szCs w:val="18"/>
        </w:rPr>
        <w:t>ormularz cenowy</w:t>
      </w:r>
    </w:p>
    <w:p w14:paraId="22EFEF07" w14:textId="77777777" w:rsidR="000448AC" w:rsidRPr="00EF0AFB" w:rsidRDefault="00743848" w:rsidP="00743848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2E6D6B">
        <w:rPr>
          <w:rFonts w:ascii="Arial Narrow" w:hAnsi="Arial Narrow" w:cs="Arial"/>
          <w:sz w:val="18"/>
          <w:szCs w:val="18"/>
        </w:rPr>
        <w:t xml:space="preserve">Załącznik nr </w:t>
      </w:r>
      <w:r w:rsidR="00FE62DE" w:rsidRPr="002E6D6B">
        <w:rPr>
          <w:rFonts w:ascii="Arial Narrow" w:hAnsi="Arial Narrow" w:cs="Arial"/>
          <w:sz w:val="18"/>
          <w:szCs w:val="18"/>
        </w:rPr>
        <w:t>2</w:t>
      </w:r>
      <w:r w:rsidR="00CC291C" w:rsidRPr="002E6D6B">
        <w:rPr>
          <w:rFonts w:ascii="Arial Narrow" w:hAnsi="Arial Narrow" w:cs="Arial"/>
          <w:sz w:val="18"/>
          <w:szCs w:val="18"/>
        </w:rPr>
        <w:t xml:space="preserve"> </w:t>
      </w:r>
      <w:r w:rsidR="00FC65DA" w:rsidRPr="002E6D6B">
        <w:rPr>
          <w:rFonts w:ascii="Arial Narrow" w:hAnsi="Arial Narrow" w:cs="Arial"/>
          <w:sz w:val="18"/>
          <w:szCs w:val="18"/>
        </w:rPr>
        <w:t>–</w:t>
      </w:r>
      <w:r w:rsidR="00FE62DE" w:rsidRPr="002E6D6B">
        <w:rPr>
          <w:rFonts w:ascii="Arial Narrow" w:hAnsi="Arial Narrow" w:cs="Arial"/>
          <w:sz w:val="18"/>
          <w:szCs w:val="18"/>
        </w:rPr>
        <w:t xml:space="preserve"> </w:t>
      </w:r>
      <w:r w:rsidR="00FC65DA" w:rsidRPr="002E6D6B">
        <w:rPr>
          <w:rFonts w:ascii="Arial Narrow" w:hAnsi="Arial Narrow" w:cs="Arial"/>
          <w:sz w:val="18"/>
          <w:szCs w:val="18"/>
        </w:rPr>
        <w:t>Opis przedmiotu zamówienia</w:t>
      </w:r>
    </w:p>
    <w:sectPr w:rsidR="000448AC" w:rsidRPr="00EF0AFB" w:rsidSect="000A22F5">
      <w:headerReference w:type="default" r:id="rId11"/>
      <w:footerReference w:type="even" r:id="rId12"/>
      <w:footerReference w:type="default" r:id="rId13"/>
      <w:pgSz w:w="11907" w:h="16840" w:code="9"/>
      <w:pgMar w:top="426" w:right="1134" w:bottom="568" w:left="1134" w:header="0" w:footer="26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E0119" w14:textId="77777777" w:rsidR="00107EA1" w:rsidRDefault="00107EA1">
      <w:r>
        <w:separator/>
      </w:r>
    </w:p>
  </w:endnote>
  <w:endnote w:type="continuationSeparator" w:id="0">
    <w:p w14:paraId="6824F84F" w14:textId="77777777" w:rsidR="00107EA1" w:rsidRDefault="00107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FF2B6" w14:textId="77777777" w:rsidR="00AE5B53" w:rsidRDefault="00CD203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AF084F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B25A4" w14:textId="77777777" w:rsidR="00AE5B53" w:rsidRPr="00137FCE" w:rsidRDefault="00CD203D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114274">
      <w:rPr>
        <w:rStyle w:val="Numerstrony"/>
        <w:rFonts w:ascii="Arial Narrow" w:hAnsi="Arial Narrow"/>
        <w:noProof/>
        <w:sz w:val="22"/>
      </w:rPr>
      <w:t>6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3ABFF0ED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38431" w14:textId="77777777" w:rsidR="00107EA1" w:rsidRDefault="00107EA1">
      <w:r>
        <w:separator/>
      </w:r>
    </w:p>
  </w:footnote>
  <w:footnote w:type="continuationSeparator" w:id="0">
    <w:p w14:paraId="6605E4BC" w14:textId="77777777" w:rsidR="00107EA1" w:rsidRDefault="00107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75875" w14:textId="77777777" w:rsidR="00C71015" w:rsidRDefault="00C71015">
    <w:pPr>
      <w:pStyle w:val="Nagwek"/>
    </w:pPr>
  </w:p>
  <w:p w14:paraId="6FE9734B" w14:textId="77777777" w:rsidR="00C71015" w:rsidRDefault="00C71015">
    <w:pPr>
      <w:pStyle w:val="Nagwek"/>
    </w:pPr>
  </w:p>
  <w:p w14:paraId="69F8E893" w14:textId="77777777" w:rsidR="00C71015" w:rsidRDefault="00C71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44E80F82"/>
    <w:name w:val="WW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EEF44A"/>
    <w:name w:val="WWNum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0000008"/>
    <w:multiLevelType w:val="multilevel"/>
    <w:tmpl w:val="1E063746"/>
    <w:name w:val="WWNum8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9"/>
    <w:multiLevelType w:val="multilevel"/>
    <w:tmpl w:val="00000009"/>
    <w:name w:val="WWNum1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5" w15:restartNumberingAfterBreak="0">
    <w:nsid w:val="0000000B"/>
    <w:multiLevelType w:val="multilevel"/>
    <w:tmpl w:val="0BE4819C"/>
    <w:name w:val="WWNum18"/>
    <w:lvl w:ilvl="0">
      <w:start w:val="2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000000E"/>
    <w:multiLevelType w:val="multilevel"/>
    <w:tmpl w:val="FA5432A0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13"/>
    <w:multiLevelType w:val="singleLevel"/>
    <w:tmpl w:val="86E8196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b w:val="0"/>
        <w:i w:val="0"/>
        <w:color w:val="auto"/>
        <w:sz w:val="22"/>
        <w:szCs w:val="22"/>
      </w:rPr>
    </w:lvl>
  </w:abstractNum>
  <w:abstractNum w:abstractNumId="8" w15:restartNumberingAfterBreak="0">
    <w:nsid w:val="025F31B9"/>
    <w:multiLevelType w:val="hybridMultilevel"/>
    <w:tmpl w:val="6688D9EA"/>
    <w:name w:val="WWNum22"/>
    <w:lvl w:ilvl="0" w:tplc="16C8700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5201D1"/>
    <w:multiLevelType w:val="hybridMultilevel"/>
    <w:tmpl w:val="CD0CE8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2B7DD8"/>
    <w:multiLevelType w:val="hybridMultilevel"/>
    <w:tmpl w:val="35F45114"/>
    <w:lvl w:ilvl="0" w:tplc="9D9626A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5383B20"/>
    <w:multiLevelType w:val="hybridMultilevel"/>
    <w:tmpl w:val="1B4A50DE"/>
    <w:lvl w:ilvl="0" w:tplc="8E0A875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B2C66"/>
    <w:multiLevelType w:val="hybridMultilevel"/>
    <w:tmpl w:val="EAB6D662"/>
    <w:lvl w:ilvl="0" w:tplc="53322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77704C"/>
    <w:multiLevelType w:val="hybridMultilevel"/>
    <w:tmpl w:val="31329968"/>
    <w:lvl w:ilvl="0" w:tplc="9D962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A658A"/>
    <w:multiLevelType w:val="hybridMultilevel"/>
    <w:tmpl w:val="700ABC9E"/>
    <w:lvl w:ilvl="0" w:tplc="B2C23E9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72FF7"/>
    <w:multiLevelType w:val="hybridMultilevel"/>
    <w:tmpl w:val="309403DC"/>
    <w:lvl w:ilvl="0" w:tplc="543C13A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D07857"/>
    <w:multiLevelType w:val="hybridMultilevel"/>
    <w:tmpl w:val="D6E0D034"/>
    <w:name w:val="WW8Num623"/>
    <w:lvl w:ilvl="0" w:tplc="392252D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212911"/>
    <w:multiLevelType w:val="hybridMultilevel"/>
    <w:tmpl w:val="D4766140"/>
    <w:lvl w:ilvl="0" w:tplc="CD56183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2CE01CA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A9126B"/>
    <w:multiLevelType w:val="hybridMultilevel"/>
    <w:tmpl w:val="80F493F0"/>
    <w:lvl w:ilvl="0" w:tplc="464A133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F0B9E"/>
    <w:multiLevelType w:val="hybridMultilevel"/>
    <w:tmpl w:val="A1DC1DF8"/>
    <w:lvl w:ilvl="0" w:tplc="3CAE486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2906C0"/>
    <w:multiLevelType w:val="hybridMultilevel"/>
    <w:tmpl w:val="25F81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3775AD"/>
    <w:multiLevelType w:val="hybridMultilevel"/>
    <w:tmpl w:val="B1F81BC2"/>
    <w:lvl w:ilvl="0" w:tplc="E51864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66701"/>
    <w:multiLevelType w:val="hybridMultilevel"/>
    <w:tmpl w:val="9FA60F42"/>
    <w:lvl w:ilvl="0" w:tplc="B67E7A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4188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294237">
    <w:abstractNumId w:val="13"/>
  </w:num>
  <w:num w:numId="2" w16cid:durableId="73089064">
    <w:abstractNumId w:val="17"/>
  </w:num>
  <w:num w:numId="3" w16cid:durableId="340206043">
    <w:abstractNumId w:val="12"/>
  </w:num>
  <w:num w:numId="4" w16cid:durableId="110364322">
    <w:abstractNumId w:val="14"/>
  </w:num>
  <w:num w:numId="5" w16cid:durableId="828522821">
    <w:abstractNumId w:val="24"/>
  </w:num>
  <w:num w:numId="6" w16cid:durableId="1785151066">
    <w:abstractNumId w:val="15"/>
  </w:num>
  <w:num w:numId="7" w16cid:durableId="420761388">
    <w:abstractNumId w:val="25"/>
  </w:num>
  <w:num w:numId="8" w16cid:durableId="1983075838">
    <w:abstractNumId w:val="20"/>
  </w:num>
  <w:num w:numId="9" w16cid:durableId="183251591">
    <w:abstractNumId w:val="1"/>
  </w:num>
  <w:num w:numId="10" w16cid:durableId="2013100777">
    <w:abstractNumId w:val="2"/>
  </w:num>
  <w:num w:numId="11" w16cid:durableId="765275759">
    <w:abstractNumId w:val="10"/>
  </w:num>
  <w:num w:numId="12" w16cid:durableId="1857454072">
    <w:abstractNumId w:val="22"/>
  </w:num>
  <w:num w:numId="13" w16cid:durableId="247077419">
    <w:abstractNumId w:val="21"/>
  </w:num>
  <w:num w:numId="14" w16cid:durableId="1372339260">
    <w:abstractNumId w:val="11"/>
  </w:num>
  <w:num w:numId="15" w16cid:durableId="542250036">
    <w:abstractNumId w:val="9"/>
  </w:num>
  <w:num w:numId="16" w16cid:durableId="742995737">
    <w:abstractNumId w:val="19"/>
  </w:num>
  <w:num w:numId="17" w16cid:durableId="1768620291">
    <w:abstractNumId w:val="23"/>
  </w:num>
  <w:num w:numId="18" w16cid:durableId="648679829">
    <w:abstractNumId w:val="18"/>
  </w:num>
  <w:num w:numId="19" w16cid:durableId="133450901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104E"/>
    <w:rsid w:val="000024B8"/>
    <w:rsid w:val="00003766"/>
    <w:rsid w:val="00012933"/>
    <w:rsid w:val="00022E23"/>
    <w:rsid w:val="000309B2"/>
    <w:rsid w:val="00036E59"/>
    <w:rsid w:val="00043792"/>
    <w:rsid w:val="000448AC"/>
    <w:rsid w:val="000513A7"/>
    <w:rsid w:val="00051579"/>
    <w:rsid w:val="00054A1E"/>
    <w:rsid w:val="00060CA7"/>
    <w:rsid w:val="00062ECF"/>
    <w:rsid w:val="00067472"/>
    <w:rsid w:val="00070778"/>
    <w:rsid w:val="00092612"/>
    <w:rsid w:val="00094CCA"/>
    <w:rsid w:val="0009734F"/>
    <w:rsid w:val="000A22F5"/>
    <w:rsid w:val="000B2AA4"/>
    <w:rsid w:val="000B6FCE"/>
    <w:rsid w:val="000C0446"/>
    <w:rsid w:val="000C6596"/>
    <w:rsid w:val="000D4E6D"/>
    <w:rsid w:val="000D5304"/>
    <w:rsid w:val="000D7061"/>
    <w:rsid w:val="000E62EE"/>
    <w:rsid w:val="000F7610"/>
    <w:rsid w:val="00106D98"/>
    <w:rsid w:val="00107866"/>
    <w:rsid w:val="00107EA1"/>
    <w:rsid w:val="00113F4C"/>
    <w:rsid w:val="00114274"/>
    <w:rsid w:val="001149A7"/>
    <w:rsid w:val="00117D2F"/>
    <w:rsid w:val="00123F2E"/>
    <w:rsid w:val="0012468A"/>
    <w:rsid w:val="00125B1B"/>
    <w:rsid w:val="001260AB"/>
    <w:rsid w:val="001365B7"/>
    <w:rsid w:val="00137FCE"/>
    <w:rsid w:val="00140B1B"/>
    <w:rsid w:val="00153000"/>
    <w:rsid w:val="0016316E"/>
    <w:rsid w:val="00165FB5"/>
    <w:rsid w:val="00167436"/>
    <w:rsid w:val="00184745"/>
    <w:rsid w:val="0018663E"/>
    <w:rsid w:val="001876C1"/>
    <w:rsid w:val="00190656"/>
    <w:rsid w:val="00192AC2"/>
    <w:rsid w:val="0019434E"/>
    <w:rsid w:val="001943A3"/>
    <w:rsid w:val="0019733E"/>
    <w:rsid w:val="001A400C"/>
    <w:rsid w:val="001A580C"/>
    <w:rsid w:val="001B15BF"/>
    <w:rsid w:val="001B1679"/>
    <w:rsid w:val="001B284F"/>
    <w:rsid w:val="001B4CA8"/>
    <w:rsid w:val="001B563A"/>
    <w:rsid w:val="001D0761"/>
    <w:rsid w:val="001D1D35"/>
    <w:rsid w:val="001D25E6"/>
    <w:rsid w:val="001D51A8"/>
    <w:rsid w:val="001E1FE5"/>
    <w:rsid w:val="001F3705"/>
    <w:rsid w:val="0020364D"/>
    <w:rsid w:val="00213A70"/>
    <w:rsid w:val="002318F1"/>
    <w:rsid w:val="002346DB"/>
    <w:rsid w:val="0024237E"/>
    <w:rsid w:val="00242689"/>
    <w:rsid w:val="00244C89"/>
    <w:rsid w:val="00246159"/>
    <w:rsid w:val="00264901"/>
    <w:rsid w:val="00265717"/>
    <w:rsid w:val="00266DC7"/>
    <w:rsid w:val="00270342"/>
    <w:rsid w:val="0027363A"/>
    <w:rsid w:val="00275363"/>
    <w:rsid w:val="002A2CA7"/>
    <w:rsid w:val="002A3F46"/>
    <w:rsid w:val="002B4C51"/>
    <w:rsid w:val="002B52EA"/>
    <w:rsid w:val="002B5874"/>
    <w:rsid w:val="002B5E2F"/>
    <w:rsid w:val="002D13FA"/>
    <w:rsid w:val="002D1946"/>
    <w:rsid w:val="002D7378"/>
    <w:rsid w:val="002E6D6B"/>
    <w:rsid w:val="002E7E23"/>
    <w:rsid w:val="002F3D42"/>
    <w:rsid w:val="00302E6F"/>
    <w:rsid w:val="0030438A"/>
    <w:rsid w:val="003053E7"/>
    <w:rsid w:val="00310DDF"/>
    <w:rsid w:val="00316D09"/>
    <w:rsid w:val="00317451"/>
    <w:rsid w:val="0032017D"/>
    <w:rsid w:val="00320AEC"/>
    <w:rsid w:val="0032405B"/>
    <w:rsid w:val="00330AC0"/>
    <w:rsid w:val="003339BA"/>
    <w:rsid w:val="0034560A"/>
    <w:rsid w:val="00353636"/>
    <w:rsid w:val="003574F5"/>
    <w:rsid w:val="00357E44"/>
    <w:rsid w:val="00370300"/>
    <w:rsid w:val="00371EDE"/>
    <w:rsid w:val="00375F60"/>
    <w:rsid w:val="003764F9"/>
    <w:rsid w:val="003B55F4"/>
    <w:rsid w:val="003C17D0"/>
    <w:rsid w:val="003C77BC"/>
    <w:rsid w:val="003D59DF"/>
    <w:rsid w:val="003E1BAF"/>
    <w:rsid w:val="003E488B"/>
    <w:rsid w:val="003F10E8"/>
    <w:rsid w:val="003F690A"/>
    <w:rsid w:val="00406A2F"/>
    <w:rsid w:val="004075F5"/>
    <w:rsid w:val="00407AFF"/>
    <w:rsid w:val="00414533"/>
    <w:rsid w:val="00421248"/>
    <w:rsid w:val="00423CF6"/>
    <w:rsid w:val="004240FD"/>
    <w:rsid w:val="00425F19"/>
    <w:rsid w:val="004333BD"/>
    <w:rsid w:val="00444B7D"/>
    <w:rsid w:val="00446D1E"/>
    <w:rsid w:val="004517D4"/>
    <w:rsid w:val="00453A21"/>
    <w:rsid w:val="00470034"/>
    <w:rsid w:val="0047162B"/>
    <w:rsid w:val="00485CF8"/>
    <w:rsid w:val="00487E6B"/>
    <w:rsid w:val="00493FAD"/>
    <w:rsid w:val="004A3524"/>
    <w:rsid w:val="004A58F7"/>
    <w:rsid w:val="004B6999"/>
    <w:rsid w:val="004C3CFF"/>
    <w:rsid w:val="004C5D59"/>
    <w:rsid w:val="004D5589"/>
    <w:rsid w:val="004E089B"/>
    <w:rsid w:val="004F610A"/>
    <w:rsid w:val="004F6BA5"/>
    <w:rsid w:val="00501B08"/>
    <w:rsid w:val="005070D8"/>
    <w:rsid w:val="00514774"/>
    <w:rsid w:val="00514E2F"/>
    <w:rsid w:val="00517D80"/>
    <w:rsid w:val="005245D0"/>
    <w:rsid w:val="00527CC9"/>
    <w:rsid w:val="005377FA"/>
    <w:rsid w:val="0054040D"/>
    <w:rsid w:val="0054306C"/>
    <w:rsid w:val="005519E8"/>
    <w:rsid w:val="0055350B"/>
    <w:rsid w:val="00557B75"/>
    <w:rsid w:val="005607AC"/>
    <w:rsid w:val="00563C2B"/>
    <w:rsid w:val="00564798"/>
    <w:rsid w:val="00566F85"/>
    <w:rsid w:val="0057394E"/>
    <w:rsid w:val="00581BCB"/>
    <w:rsid w:val="005A28D1"/>
    <w:rsid w:val="005B269F"/>
    <w:rsid w:val="005B379E"/>
    <w:rsid w:val="005B5814"/>
    <w:rsid w:val="005B672E"/>
    <w:rsid w:val="005C2CA7"/>
    <w:rsid w:val="005D57A6"/>
    <w:rsid w:val="005D6D18"/>
    <w:rsid w:val="005E0DB4"/>
    <w:rsid w:val="005F222E"/>
    <w:rsid w:val="006047A4"/>
    <w:rsid w:val="006268A6"/>
    <w:rsid w:val="006317D6"/>
    <w:rsid w:val="00631AD8"/>
    <w:rsid w:val="006335DD"/>
    <w:rsid w:val="00635CCE"/>
    <w:rsid w:val="00642C8F"/>
    <w:rsid w:val="0064643B"/>
    <w:rsid w:val="00654C71"/>
    <w:rsid w:val="0065720E"/>
    <w:rsid w:val="00662BE8"/>
    <w:rsid w:val="00681636"/>
    <w:rsid w:val="00682164"/>
    <w:rsid w:val="0068278B"/>
    <w:rsid w:val="006A1C70"/>
    <w:rsid w:val="006A22A9"/>
    <w:rsid w:val="006A6A72"/>
    <w:rsid w:val="006C261E"/>
    <w:rsid w:val="006C43B3"/>
    <w:rsid w:val="006D43CE"/>
    <w:rsid w:val="006D5D64"/>
    <w:rsid w:val="006E00B9"/>
    <w:rsid w:val="006E0CFC"/>
    <w:rsid w:val="006E506D"/>
    <w:rsid w:val="006F1594"/>
    <w:rsid w:val="006F3012"/>
    <w:rsid w:val="006F4AA6"/>
    <w:rsid w:val="007004FA"/>
    <w:rsid w:val="007018D5"/>
    <w:rsid w:val="007034E5"/>
    <w:rsid w:val="00722040"/>
    <w:rsid w:val="007245D1"/>
    <w:rsid w:val="00724962"/>
    <w:rsid w:val="00743848"/>
    <w:rsid w:val="007536C6"/>
    <w:rsid w:val="007537E0"/>
    <w:rsid w:val="00756594"/>
    <w:rsid w:val="00764399"/>
    <w:rsid w:val="0077691E"/>
    <w:rsid w:val="00776C56"/>
    <w:rsid w:val="00794D2D"/>
    <w:rsid w:val="007956E9"/>
    <w:rsid w:val="007B091D"/>
    <w:rsid w:val="007B48B2"/>
    <w:rsid w:val="007B5CCD"/>
    <w:rsid w:val="007C00FA"/>
    <w:rsid w:val="007C0A51"/>
    <w:rsid w:val="007C4460"/>
    <w:rsid w:val="007D0DC8"/>
    <w:rsid w:val="007D495E"/>
    <w:rsid w:val="007D4AC0"/>
    <w:rsid w:val="007E2302"/>
    <w:rsid w:val="007E40A5"/>
    <w:rsid w:val="008046BE"/>
    <w:rsid w:val="00811B3B"/>
    <w:rsid w:val="00814788"/>
    <w:rsid w:val="0081601A"/>
    <w:rsid w:val="008178D3"/>
    <w:rsid w:val="00832B64"/>
    <w:rsid w:val="008517E0"/>
    <w:rsid w:val="0086001F"/>
    <w:rsid w:val="0087148C"/>
    <w:rsid w:val="00874BFD"/>
    <w:rsid w:val="00876735"/>
    <w:rsid w:val="00892A08"/>
    <w:rsid w:val="008B0443"/>
    <w:rsid w:val="008B325F"/>
    <w:rsid w:val="008B4A1C"/>
    <w:rsid w:val="008C1F31"/>
    <w:rsid w:val="008C2A7D"/>
    <w:rsid w:val="008C40C3"/>
    <w:rsid w:val="008C7DCE"/>
    <w:rsid w:val="008D287D"/>
    <w:rsid w:val="008E2317"/>
    <w:rsid w:val="008E68DD"/>
    <w:rsid w:val="008F56FC"/>
    <w:rsid w:val="008F5F52"/>
    <w:rsid w:val="008F761D"/>
    <w:rsid w:val="00917B8A"/>
    <w:rsid w:val="00924520"/>
    <w:rsid w:val="009344EC"/>
    <w:rsid w:val="0093689F"/>
    <w:rsid w:val="009378E1"/>
    <w:rsid w:val="0094244B"/>
    <w:rsid w:val="00945A74"/>
    <w:rsid w:val="009463C2"/>
    <w:rsid w:val="009525BC"/>
    <w:rsid w:val="00957D07"/>
    <w:rsid w:val="00961C32"/>
    <w:rsid w:val="009653FD"/>
    <w:rsid w:val="00982D51"/>
    <w:rsid w:val="009831E4"/>
    <w:rsid w:val="00986F96"/>
    <w:rsid w:val="00994FD1"/>
    <w:rsid w:val="009B09B2"/>
    <w:rsid w:val="009B2BAC"/>
    <w:rsid w:val="009B6D14"/>
    <w:rsid w:val="009B6FF8"/>
    <w:rsid w:val="009B7028"/>
    <w:rsid w:val="009C4AF1"/>
    <w:rsid w:val="009D1751"/>
    <w:rsid w:val="009E035B"/>
    <w:rsid w:val="009E2892"/>
    <w:rsid w:val="009E2EF6"/>
    <w:rsid w:val="009E3A42"/>
    <w:rsid w:val="009F67A1"/>
    <w:rsid w:val="009F6B2F"/>
    <w:rsid w:val="009F6E8B"/>
    <w:rsid w:val="00A026F9"/>
    <w:rsid w:val="00A06DB6"/>
    <w:rsid w:val="00A255B3"/>
    <w:rsid w:val="00A30C36"/>
    <w:rsid w:val="00A463AB"/>
    <w:rsid w:val="00A47679"/>
    <w:rsid w:val="00A520A6"/>
    <w:rsid w:val="00A72D7E"/>
    <w:rsid w:val="00A835B5"/>
    <w:rsid w:val="00A84877"/>
    <w:rsid w:val="00A84C44"/>
    <w:rsid w:val="00A861E1"/>
    <w:rsid w:val="00A87CC9"/>
    <w:rsid w:val="00AA3EF2"/>
    <w:rsid w:val="00AB265F"/>
    <w:rsid w:val="00AC1B80"/>
    <w:rsid w:val="00AC2597"/>
    <w:rsid w:val="00AD516B"/>
    <w:rsid w:val="00AD77C9"/>
    <w:rsid w:val="00AE056C"/>
    <w:rsid w:val="00AE1454"/>
    <w:rsid w:val="00AE5B53"/>
    <w:rsid w:val="00AF3E83"/>
    <w:rsid w:val="00AF5217"/>
    <w:rsid w:val="00AF6990"/>
    <w:rsid w:val="00AF7757"/>
    <w:rsid w:val="00AF7915"/>
    <w:rsid w:val="00B00425"/>
    <w:rsid w:val="00B00DA7"/>
    <w:rsid w:val="00B01D71"/>
    <w:rsid w:val="00B0694C"/>
    <w:rsid w:val="00B103D4"/>
    <w:rsid w:val="00B1591B"/>
    <w:rsid w:val="00B20D8E"/>
    <w:rsid w:val="00B251C8"/>
    <w:rsid w:val="00B25ACA"/>
    <w:rsid w:val="00B3255A"/>
    <w:rsid w:val="00B36F43"/>
    <w:rsid w:val="00B414BE"/>
    <w:rsid w:val="00B41852"/>
    <w:rsid w:val="00B42537"/>
    <w:rsid w:val="00B43131"/>
    <w:rsid w:val="00B4399F"/>
    <w:rsid w:val="00B43A7F"/>
    <w:rsid w:val="00B472BB"/>
    <w:rsid w:val="00B50FA8"/>
    <w:rsid w:val="00B62B52"/>
    <w:rsid w:val="00B65957"/>
    <w:rsid w:val="00B7119F"/>
    <w:rsid w:val="00B721A4"/>
    <w:rsid w:val="00B80AF1"/>
    <w:rsid w:val="00B91D29"/>
    <w:rsid w:val="00B93E23"/>
    <w:rsid w:val="00B948D7"/>
    <w:rsid w:val="00BC4D85"/>
    <w:rsid w:val="00BD10C2"/>
    <w:rsid w:val="00BD1BF1"/>
    <w:rsid w:val="00BD2BF9"/>
    <w:rsid w:val="00BD5F68"/>
    <w:rsid w:val="00BD6AEB"/>
    <w:rsid w:val="00BD6EA9"/>
    <w:rsid w:val="00BE3A33"/>
    <w:rsid w:val="00BE7623"/>
    <w:rsid w:val="00BE76E8"/>
    <w:rsid w:val="00BF6573"/>
    <w:rsid w:val="00C06608"/>
    <w:rsid w:val="00C229BC"/>
    <w:rsid w:val="00C27DB8"/>
    <w:rsid w:val="00C3041B"/>
    <w:rsid w:val="00C40856"/>
    <w:rsid w:val="00C40BBF"/>
    <w:rsid w:val="00C44E52"/>
    <w:rsid w:val="00C46BF0"/>
    <w:rsid w:val="00C47D56"/>
    <w:rsid w:val="00C516E8"/>
    <w:rsid w:val="00C51BE7"/>
    <w:rsid w:val="00C51F4C"/>
    <w:rsid w:val="00C65739"/>
    <w:rsid w:val="00C71015"/>
    <w:rsid w:val="00C833C0"/>
    <w:rsid w:val="00C90629"/>
    <w:rsid w:val="00C944D0"/>
    <w:rsid w:val="00CB2E68"/>
    <w:rsid w:val="00CB71CB"/>
    <w:rsid w:val="00CC291C"/>
    <w:rsid w:val="00CC32DB"/>
    <w:rsid w:val="00CD143A"/>
    <w:rsid w:val="00CD1791"/>
    <w:rsid w:val="00CD203D"/>
    <w:rsid w:val="00CD7084"/>
    <w:rsid w:val="00D01019"/>
    <w:rsid w:val="00D029EE"/>
    <w:rsid w:val="00D20647"/>
    <w:rsid w:val="00D25270"/>
    <w:rsid w:val="00D34266"/>
    <w:rsid w:val="00D43361"/>
    <w:rsid w:val="00D47EEC"/>
    <w:rsid w:val="00D521BC"/>
    <w:rsid w:val="00D557F7"/>
    <w:rsid w:val="00D61F28"/>
    <w:rsid w:val="00D6780C"/>
    <w:rsid w:val="00D7445F"/>
    <w:rsid w:val="00D74ACF"/>
    <w:rsid w:val="00D760E3"/>
    <w:rsid w:val="00D76C78"/>
    <w:rsid w:val="00D8212E"/>
    <w:rsid w:val="00DA2852"/>
    <w:rsid w:val="00DA37A2"/>
    <w:rsid w:val="00DA3A71"/>
    <w:rsid w:val="00DA605A"/>
    <w:rsid w:val="00DB4640"/>
    <w:rsid w:val="00DB7BD1"/>
    <w:rsid w:val="00DD03F9"/>
    <w:rsid w:val="00DD3083"/>
    <w:rsid w:val="00DD5A7A"/>
    <w:rsid w:val="00DD6A3F"/>
    <w:rsid w:val="00DE598A"/>
    <w:rsid w:val="00DE5FC3"/>
    <w:rsid w:val="00DE799F"/>
    <w:rsid w:val="00DE7B06"/>
    <w:rsid w:val="00DF07A5"/>
    <w:rsid w:val="00DF1A9F"/>
    <w:rsid w:val="00DF562A"/>
    <w:rsid w:val="00DF61D3"/>
    <w:rsid w:val="00DF6EC0"/>
    <w:rsid w:val="00E00702"/>
    <w:rsid w:val="00E01715"/>
    <w:rsid w:val="00E0334A"/>
    <w:rsid w:val="00E1424C"/>
    <w:rsid w:val="00E22720"/>
    <w:rsid w:val="00E247CF"/>
    <w:rsid w:val="00E35389"/>
    <w:rsid w:val="00E45DFC"/>
    <w:rsid w:val="00E51E26"/>
    <w:rsid w:val="00E53A9C"/>
    <w:rsid w:val="00E56A7D"/>
    <w:rsid w:val="00E6540A"/>
    <w:rsid w:val="00E70F7E"/>
    <w:rsid w:val="00E7237F"/>
    <w:rsid w:val="00E749AE"/>
    <w:rsid w:val="00E8241F"/>
    <w:rsid w:val="00E86FD7"/>
    <w:rsid w:val="00E87FF0"/>
    <w:rsid w:val="00E92608"/>
    <w:rsid w:val="00E93BE8"/>
    <w:rsid w:val="00E94E23"/>
    <w:rsid w:val="00E951B7"/>
    <w:rsid w:val="00E96631"/>
    <w:rsid w:val="00EA525D"/>
    <w:rsid w:val="00EB3E40"/>
    <w:rsid w:val="00EC0B00"/>
    <w:rsid w:val="00ED17CC"/>
    <w:rsid w:val="00ED2B4C"/>
    <w:rsid w:val="00ED5257"/>
    <w:rsid w:val="00EE03A6"/>
    <w:rsid w:val="00EE1414"/>
    <w:rsid w:val="00EE3285"/>
    <w:rsid w:val="00EE6907"/>
    <w:rsid w:val="00EE7046"/>
    <w:rsid w:val="00EF06E0"/>
    <w:rsid w:val="00EF0AFB"/>
    <w:rsid w:val="00EF134C"/>
    <w:rsid w:val="00EF4322"/>
    <w:rsid w:val="00F03C57"/>
    <w:rsid w:val="00F05BA5"/>
    <w:rsid w:val="00F1401D"/>
    <w:rsid w:val="00F1790A"/>
    <w:rsid w:val="00F21DC0"/>
    <w:rsid w:val="00F2629E"/>
    <w:rsid w:val="00F26940"/>
    <w:rsid w:val="00F30284"/>
    <w:rsid w:val="00F3039A"/>
    <w:rsid w:val="00F37ABE"/>
    <w:rsid w:val="00F45D2F"/>
    <w:rsid w:val="00F528A0"/>
    <w:rsid w:val="00F60B1F"/>
    <w:rsid w:val="00F64E57"/>
    <w:rsid w:val="00F7065C"/>
    <w:rsid w:val="00F8001E"/>
    <w:rsid w:val="00F80090"/>
    <w:rsid w:val="00F866A8"/>
    <w:rsid w:val="00F93216"/>
    <w:rsid w:val="00F9464D"/>
    <w:rsid w:val="00F96CEC"/>
    <w:rsid w:val="00FB1472"/>
    <w:rsid w:val="00FC1923"/>
    <w:rsid w:val="00FC65DA"/>
    <w:rsid w:val="00FD02B0"/>
    <w:rsid w:val="00FE3D7A"/>
    <w:rsid w:val="00FE3EBD"/>
    <w:rsid w:val="00FE4902"/>
    <w:rsid w:val="00FE629E"/>
    <w:rsid w:val="00FE62DE"/>
    <w:rsid w:val="00FF4048"/>
    <w:rsid w:val="00FF6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E34A5C9"/>
  <w15:docId w15:val="{0D0D1C90-CB4B-43D2-968B-3019FB3D2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74F5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B6FC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574F5"/>
    <w:pPr>
      <w:jc w:val="both"/>
    </w:pPr>
    <w:rPr>
      <w:szCs w:val="20"/>
    </w:rPr>
  </w:style>
  <w:style w:type="paragraph" w:styleId="Tekstpodstawowy2">
    <w:name w:val="Body Text 2"/>
    <w:basedOn w:val="Normalny"/>
    <w:rsid w:val="003574F5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3574F5"/>
    <w:rPr>
      <w:color w:val="0000FF"/>
      <w:u w:val="single"/>
    </w:rPr>
  </w:style>
  <w:style w:type="character" w:styleId="UyteHipercze">
    <w:name w:val="FollowedHyperlink"/>
    <w:basedOn w:val="Domylnaczcionkaakapitu"/>
    <w:rsid w:val="003574F5"/>
    <w:rPr>
      <w:color w:val="800080"/>
      <w:u w:val="single"/>
    </w:rPr>
  </w:style>
  <w:style w:type="paragraph" w:styleId="Stopka">
    <w:name w:val="footer"/>
    <w:basedOn w:val="Normalny"/>
    <w:rsid w:val="003574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574F5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paragraph" w:styleId="Tekstpodstawowywcity">
    <w:name w:val="Body Text Indent"/>
    <w:basedOn w:val="Normalny"/>
    <w:link w:val="TekstpodstawowywcityZnak"/>
    <w:rsid w:val="005B26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B269F"/>
    <w:rPr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F60B1F"/>
    <w:rPr>
      <w:sz w:val="24"/>
      <w:szCs w:val="24"/>
    </w:rPr>
  </w:style>
  <w:style w:type="paragraph" w:styleId="Tekstdymka">
    <w:name w:val="Balloon Text"/>
    <w:basedOn w:val="Normalny"/>
    <w:link w:val="TekstdymkaZnak"/>
    <w:rsid w:val="00C710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71015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242689"/>
    <w:rPr>
      <w:sz w:val="24"/>
    </w:rPr>
  </w:style>
  <w:style w:type="paragraph" w:customStyle="1" w:styleId="Bezodstpw1">
    <w:name w:val="Bez odstępów1"/>
    <w:rsid w:val="0024268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kapitzlist1">
    <w:name w:val="Akapit z listą1"/>
    <w:basedOn w:val="Normalny"/>
    <w:rsid w:val="000448AC"/>
    <w:pPr>
      <w:suppressAutoHyphens/>
      <w:ind w:left="720"/>
    </w:pPr>
    <w:rPr>
      <w:rFonts w:cs="Calibri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0B6F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430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35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760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50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rzysztof.dworczak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64EEDC-3141-4239-ABB7-8AF10BE62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496</TotalTime>
  <Pages>1</Pages>
  <Words>2474</Words>
  <Characters>14846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40</cp:revision>
  <cp:lastPrinted>2024-03-13T11:12:00Z</cp:lastPrinted>
  <dcterms:created xsi:type="dcterms:W3CDTF">2024-02-05T13:09:00Z</dcterms:created>
  <dcterms:modified xsi:type="dcterms:W3CDTF">2024-06-18T07:47:00Z</dcterms:modified>
</cp:coreProperties>
</file>