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A164D7" w14:textId="77777777" w:rsidR="00B048DA" w:rsidRPr="002811E6" w:rsidRDefault="00FC76C8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2811E6">
        <w:rPr>
          <w:rFonts w:ascii="Arial Narrow" w:hAnsi="Arial Narrow" w:cs="Arial"/>
          <w:sz w:val="22"/>
          <w:szCs w:val="22"/>
        </w:rPr>
        <w:t>Bydgoszcz</w:t>
      </w:r>
      <w:r w:rsidR="00B048DA" w:rsidRPr="002811E6">
        <w:rPr>
          <w:rFonts w:ascii="Arial Narrow" w:hAnsi="Arial Narrow" w:cs="Arial"/>
          <w:sz w:val="22"/>
          <w:szCs w:val="22"/>
        </w:rPr>
        <w:t xml:space="preserve"> dnia: </w:t>
      </w:r>
      <w:r w:rsidRPr="002811E6">
        <w:rPr>
          <w:rFonts w:ascii="Arial Narrow" w:hAnsi="Arial Narrow" w:cs="Arial"/>
          <w:sz w:val="22"/>
          <w:szCs w:val="22"/>
        </w:rPr>
        <w:t>2024-06-19</w:t>
      </w:r>
    </w:p>
    <w:p w14:paraId="51A64F77" w14:textId="77777777" w:rsidR="00B048DA" w:rsidRPr="002811E6" w:rsidRDefault="00FC76C8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2811E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4436D61" w14:textId="77777777" w:rsidR="00B048DA" w:rsidRPr="002811E6" w:rsidRDefault="00FC76C8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811E6">
        <w:rPr>
          <w:rFonts w:ascii="Arial Narrow" w:hAnsi="Arial Narrow" w:cs="Arial"/>
          <w:sz w:val="22"/>
          <w:szCs w:val="22"/>
        </w:rPr>
        <w:t>Powstańców Warszawy</w:t>
      </w:r>
      <w:r w:rsidR="00B048DA" w:rsidRPr="002811E6">
        <w:rPr>
          <w:rFonts w:ascii="Arial Narrow" w:hAnsi="Arial Narrow" w:cs="Arial"/>
          <w:sz w:val="22"/>
          <w:szCs w:val="22"/>
        </w:rPr>
        <w:t xml:space="preserve"> </w:t>
      </w:r>
      <w:r w:rsidRPr="002811E6">
        <w:rPr>
          <w:rFonts w:ascii="Arial Narrow" w:hAnsi="Arial Narrow" w:cs="Arial"/>
          <w:sz w:val="22"/>
          <w:szCs w:val="22"/>
        </w:rPr>
        <w:t>5</w:t>
      </w:r>
    </w:p>
    <w:p w14:paraId="59C82AAE" w14:textId="77777777" w:rsidR="00B048DA" w:rsidRPr="002811E6" w:rsidRDefault="00FC76C8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2811E6">
        <w:rPr>
          <w:rFonts w:ascii="Arial Narrow" w:hAnsi="Arial Narrow" w:cs="Arial"/>
          <w:sz w:val="22"/>
          <w:szCs w:val="22"/>
        </w:rPr>
        <w:t>85-681</w:t>
      </w:r>
      <w:r w:rsidR="00B048DA" w:rsidRPr="002811E6">
        <w:rPr>
          <w:rFonts w:ascii="Arial Narrow" w:hAnsi="Arial Narrow" w:cs="Arial"/>
          <w:sz w:val="22"/>
          <w:szCs w:val="22"/>
        </w:rPr>
        <w:t xml:space="preserve"> </w:t>
      </w:r>
      <w:r w:rsidRPr="002811E6">
        <w:rPr>
          <w:rFonts w:ascii="Arial Narrow" w:hAnsi="Arial Narrow" w:cs="Arial"/>
          <w:sz w:val="22"/>
          <w:szCs w:val="22"/>
        </w:rPr>
        <w:t>Bydgoszcz</w:t>
      </w:r>
    </w:p>
    <w:p w14:paraId="6F1A4C92" w14:textId="77777777" w:rsidR="00B048DA" w:rsidRPr="002811E6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2811E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EF86470" w14:textId="77777777" w:rsidR="00B048DA" w:rsidRPr="002811E6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2811E6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A321000" w14:textId="77777777" w:rsidR="00B048DA" w:rsidRPr="002811E6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2811E6" w14:paraId="2865C8FF" w14:textId="77777777" w:rsidTr="00B048DA">
        <w:tc>
          <w:tcPr>
            <w:tcW w:w="9498" w:type="dxa"/>
            <w:shd w:val="clear" w:color="auto" w:fill="F2F2F2"/>
            <w:hideMark/>
          </w:tcPr>
          <w:p w14:paraId="6D9CBEBE" w14:textId="1FB9B168" w:rsidR="00B048DA" w:rsidRPr="002811E6" w:rsidRDefault="002811E6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314E6AD9" w14:textId="2FCE1EA0" w:rsidR="00B048DA" w:rsidRPr="002811E6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811E6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  <w:r w:rsidR="002811E6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- zadanie 9</w:t>
            </w:r>
          </w:p>
        </w:tc>
      </w:tr>
    </w:tbl>
    <w:p w14:paraId="63DCA105" w14:textId="77777777" w:rsidR="00B048DA" w:rsidRPr="002811E6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221A3A79" w14:textId="77777777" w:rsidR="00B048DA" w:rsidRPr="002811E6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811E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811E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811E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2811E6" w14:paraId="1758ADCE" w14:textId="77777777" w:rsidTr="00B048DA">
        <w:tc>
          <w:tcPr>
            <w:tcW w:w="2269" w:type="dxa"/>
            <w:shd w:val="clear" w:color="auto" w:fill="auto"/>
          </w:tcPr>
          <w:p w14:paraId="6341FEE2" w14:textId="77777777" w:rsidR="00B048DA" w:rsidRPr="002811E6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11E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75DC1684" w14:textId="77777777" w:rsidR="00B048DA" w:rsidRPr="002811E6" w:rsidRDefault="00FC76C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811E6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preparatów do dezynfekcji oraz </w:t>
            </w:r>
            <w:proofErr w:type="spellStart"/>
            <w:r w:rsidRPr="002811E6">
              <w:rPr>
                <w:rFonts w:ascii="Arial Narrow" w:hAnsi="Arial Narrow" w:cs="Arial"/>
                <w:b/>
                <w:sz w:val="22"/>
                <w:szCs w:val="22"/>
              </w:rPr>
              <w:t>lewaseptyków</w:t>
            </w:r>
            <w:proofErr w:type="spellEnd"/>
            <w:r w:rsidRPr="002811E6">
              <w:rPr>
                <w:rFonts w:ascii="Arial Narrow" w:hAnsi="Arial Narrow" w:cs="Arial"/>
                <w:b/>
                <w:sz w:val="22"/>
                <w:szCs w:val="22"/>
              </w:rPr>
              <w:t xml:space="preserve"> na okres 18 miesięcy</w:t>
            </w:r>
          </w:p>
        </w:tc>
      </w:tr>
      <w:tr w:rsidR="00FC76C8" w:rsidRPr="002811E6" w14:paraId="055B5C44" w14:textId="77777777" w:rsidTr="00490B3C">
        <w:tc>
          <w:tcPr>
            <w:tcW w:w="2269" w:type="dxa"/>
            <w:shd w:val="clear" w:color="auto" w:fill="auto"/>
          </w:tcPr>
          <w:p w14:paraId="40108862" w14:textId="77777777" w:rsidR="00FC76C8" w:rsidRPr="002811E6" w:rsidRDefault="00FC76C8" w:rsidP="00490B3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11E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554CFB8E" w14:textId="77777777" w:rsidR="00FC76C8" w:rsidRPr="002811E6" w:rsidRDefault="00FC76C8" w:rsidP="00490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811E6">
              <w:rPr>
                <w:rFonts w:ascii="Arial Narrow" w:hAnsi="Arial Narrow" w:cs="Arial"/>
                <w:b/>
                <w:sz w:val="22"/>
                <w:szCs w:val="22"/>
              </w:rPr>
              <w:t>31/2024</w:t>
            </w:r>
          </w:p>
        </w:tc>
      </w:tr>
    </w:tbl>
    <w:p w14:paraId="1CEF62D7" w14:textId="77777777" w:rsidR="00B048DA" w:rsidRPr="002811E6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6AF862F" w14:textId="5B23A8E5" w:rsidR="008642B3" w:rsidRPr="002811E6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2811E6">
        <w:rPr>
          <w:rFonts w:ascii="Arial Narrow" w:hAnsi="Arial Narrow" w:cs="Arial"/>
          <w:sz w:val="22"/>
          <w:szCs w:val="22"/>
        </w:rPr>
        <w:t xml:space="preserve">Zamawiający, </w:t>
      </w:r>
      <w:r w:rsidR="00FC76C8" w:rsidRPr="002811E6">
        <w:rPr>
          <w:rFonts w:ascii="Arial Narrow" w:hAnsi="Arial Narrow" w:cs="Arial"/>
          <w:b/>
          <w:sz w:val="22"/>
          <w:szCs w:val="22"/>
        </w:rPr>
        <w:t>10WSzKzP SPZOZ</w:t>
      </w:r>
      <w:r w:rsidRPr="002811E6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2811E6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2811E6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2811E6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FC76C8" w:rsidRPr="002811E6">
        <w:rPr>
          <w:rFonts w:ascii="Arial Narrow" w:hAnsi="Arial Narrow" w:cs="Arial"/>
          <w:sz w:val="22"/>
          <w:szCs w:val="22"/>
        </w:rPr>
        <w:t>(</w:t>
      </w:r>
      <w:proofErr w:type="spellStart"/>
      <w:r w:rsidR="00FC76C8" w:rsidRPr="002811E6">
        <w:rPr>
          <w:rFonts w:ascii="Arial Narrow" w:hAnsi="Arial Narrow" w:cs="Arial"/>
          <w:sz w:val="22"/>
          <w:szCs w:val="22"/>
        </w:rPr>
        <w:t>t.j</w:t>
      </w:r>
      <w:proofErr w:type="spellEnd"/>
      <w:r w:rsidR="00FC76C8" w:rsidRPr="002811E6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2811E6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2811E6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2811E6">
        <w:rPr>
          <w:rFonts w:ascii="Arial Narrow" w:hAnsi="Arial Narrow" w:cs="Arial"/>
          <w:sz w:val="22"/>
          <w:szCs w:val="22"/>
        </w:rPr>
        <w:t>”</w:t>
      </w:r>
      <w:r w:rsidR="00D26ED6" w:rsidRPr="002811E6">
        <w:rPr>
          <w:rFonts w:ascii="Arial Narrow" w:hAnsi="Arial Narrow" w:cs="Arial"/>
          <w:sz w:val="22"/>
          <w:szCs w:val="22"/>
        </w:rPr>
        <w:t xml:space="preserve">, </w:t>
      </w:r>
      <w:r w:rsidR="00C65E53" w:rsidRPr="002811E6">
        <w:rPr>
          <w:rFonts w:ascii="Arial Narrow" w:hAnsi="Arial Narrow" w:cs="Arial"/>
          <w:sz w:val="22"/>
          <w:szCs w:val="22"/>
        </w:rPr>
        <w:t>informuje</w:t>
      </w:r>
      <w:r w:rsidR="00D26ED6" w:rsidRPr="002811E6">
        <w:rPr>
          <w:rFonts w:ascii="Arial Narrow" w:hAnsi="Arial Narrow" w:cs="Arial"/>
          <w:sz w:val="22"/>
          <w:szCs w:val="22"/>
        </w:rPr>
        <w:t>, że w toczącym się postępowaniu o udzielenie zamówienia publicznego,</w:t>
      </w:r>
      <w:r w:rsidR="002811E6">
        <w:rPr>
          <w:rFonts w:ascii="Arial Narrow" w:hAnsi="Arial Narrow" w:cs="Arial"/>
          <w:sz w:val="22"/>
          <w:szCs w:val="22"/>
        </w:rPr>
        <w:t xml:space="preserve"> </w:t>
      </w:r>
      <w:r w:rsidR="002811E6" w:rsidRPr="002811E6">
        <w:rPr>
          <w:rFonts w:ascii="Arial Narrow" w:hAnsi="Arial Narrow" w:cs="Arial"/>
          <w:b/>
          <w:bCs/>
          <w:sz w:val="22"/>
          <w:szCs w:val="22"/>
        </w:rPr>
        <w:t xml:space="preserve">w związku z odmową podpisania umowy przez </w:t>
      </w:r>
      <w:proofErr w:type="spellStart"/>
      <w:r w:rsidR="002811E6" w:rsidRPr="002811E6">
        <w:rPr>
          <w:rFonts w:ascii="Arial Narrow" w:hAnsi="Arial Narrow" w:cs="Arial"/>
          <w:b/>
          <w:bCs/>
          <w:sz w:val="22"/>
          <w:szCs w:val="22"/>
        </w:rPr>
        <w:t>Sutura</w:t>
      </w:r>
      <w:proofErr w:type="spellEnd"/>
      <w:r w:rsidR="002811E6" w:rsidRPr="002811E6">
        <w:rPr>
          <w:rFonts w:ascii="Arial Narrow" w:hAnsi="Arial Narrow" w:cs="Arial"/>
          <w:b/>
          <w:bCs/>
          <w:sz w:val="22"/>
          <w:szCs w:val="22"/>
        </w:rPr>
        <w:t xml:space="preserve"> Med. Sp. z o.o</w:t>
      </w:r>
      <w:r w:rsidR="002811E6">
        <w:rPr>
          <w:rFonts w:ascii="Arial Narrow" w:hAnsi="Arial Narrow" w:cs="Arial"/>
          <w:sz w:val="22"/>
          <w:szCs w:val="22"/>
        </w:rPr>
        <w:t>.</w:t>
      </w:r>
      <w:r w:rsidR="00D26ED6" w:rsidRPr="002811E6">
        <w:rPr>
          <w:rFonts w:ascii="Arial Narrow" w:hAnsi="Arial Narrow" w:cs="Arial"/>
          <w:sz w:val="22"/>
          <w:szCs w:val="22"/>
        </w:rPr>
        <w:t xml:space="preserve"> jako </w:t>
      </w:r>
      <w:r w:rsidR="00756CDA" w:rsidRPr="002811E6">
        <w:rPr>
          <w:rFonts w:ascii="Arial Narrow" w:hAnsi="Arial Narrow" w:cs="Arial"/>
          <w:sz w:val="22"/>
          <w:szCs w:val="22"/>
        </w:rPr>
        <w:t>najkorzystniejsz</w:t>
      </w:r>
      <w:r w:rsidR="00D26ED6" w:rsidRPr="002811E6">
        <w:rPr>
          <w:rFonts w:ascii="Arial Narrow" w:hAnsi="Arial Narrow" w:cs="Arial"/>
          <w:sz w:val="22"/>
          <w:szCs w:val="22"/>
        </w:rPr>
        <w:t xml:space="preserve">a </w:t>
      </w:r>
      <w:r w:rsidR="002811E6" w:rsidRPr="002811E6">
        <w:rPr>
          <w:rFonts w:ascii="Arial Narrow" w:hAnsi="Arial Narrow" w:cs="Arial"/>
          <w:b/>
          <w:bCs/>
          <w:sz w:val="22"/>
          <w:szCs w:val="22"/>
        </w:rPr>
        <w:t>w zadaniu 9</w:t>
      </w:r>
      <w:r w:rsidR="002811E6">
        <w:rPr>
          <w:rFonts w:ascii="Arial Narrow" w:hAnsi="Arial Narrow" w:cs="Arial"/>
          <w:sz w:val="22"/>
          <w:szCs w:val="22"/>
        </w:rPr>
        <w:t xml:space="preserve"> </w:t>
      </w:r>
      <w:r w:rsidR="00D26ED6" w:rsidRPr="002811E6">
        <w:rPr>
          <w:rFonts w:ascii="Arial Narrow" w:hAnsi="Arial Narrow" w:cs="Arial"/>
          <w:sz w:val="22"/>
          <w:szCs w:val="22"/>
        </w:rPr>
        <w:t xml:space="preserve">wybrana została </w:t>
      </w:r>
      <w:r w:rsidR="00756CDA" w:rsidRPr="002811E6">
        <w:rPr>
          <w:rFonts w:ascii="Arial Narrow" w:hAnsi="Arial Narrow" w:cs="Arial"/>
          <w:sz w:val="22"/>
          <w:szCs w:val="22"/>
        </w:rPr>
        <w:t>ofer</w:t>
      </w:r>
      <w:r w:rsidR="00D26ED6" w:rsidRPr="002811E6">
        <w:rPr>
          <w:rFonts w:ascii="Arial Narrow" w:hAnsi="Arial Narrow" w:cs="Arial"/>
          <w:sz w:val="22"/>
          <w:szCs w:val="22"/>
        </w:rPr>
        <w:t>t</w:t>
      </w:r>
      <w:r w:rsidR="009F0E5C" w:rsidRPr="002811E6">
        <w:rPr>
          <w:rFonts w:ascii="Arial Narrow" w:hAnsi="Arial Narrow" w:cs="Arial"/>
          <w:sz w:val="22"/>
          <w:szCs w:val="22"/>
        </w:rPr>
        <w:t>a</w:t>
      </w:r>
      <w:r w:rsidRPr="002811E6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2811E6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C76C8" w:rsidRPr="002811E6" w14:paraId="7667612A" w14:textId="77777777" w:rsidTr="00490B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6BB75C4" w14:textId="77777777" w:rsidR="00FC76C8" w:rsidRPr="002811E6" w:rsidRDefault="00FC76C8" w:rsidP="00490B3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811E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811E6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</w:t>
            </w:r>
            <w:r w:rsidRPr="002811E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811E6">
              <w:rPr>
                <w:rFonts w:ascii="Arial Narrow" w:hAnsi="Arial Narrow" w:cs="Arial"/>
                <w:color w:val="000000"/>
                <w:sz w:val="22"/>
                <w:szCs w:val="22"/>
              </w:rPr>
              <w:t>Preparaty do mycia i dezynfekcji narzędzi chirurgicznych, sprzętu (w tym sond przełykowych) oraz powierzchni na bazie nadwęglanu sodu oraz TAED</w:t>
            </w:r>
          </w:p>
          <w:p w14:paraId="50A1BEFD" w14:textId="77777777" w:rsidR="00FC76C8" w:rsidRPr="002811E6" w:rsidRDefault="00FC76C8" w:rsidP="00490B3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811E6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2811E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6828C121" w14:textId="77777777" w:rsidR="00FC76C8" w:rsidRPr="002811E6" w:rsidRDefault="00FC76C8" w:rsidP="00490B3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11E6">
              <w:rPr>
                <w:rFonts w:ascii="Arial Narrow" w:hAnsi="Arial Narrow" w:cs="Arial"/>
                <w:bCs/>
                <w:sz w:val="22"/>
                <w:szCs w:val="22"/>
              </w:rPr>
              <w:t>Kazimierzowska</w:t>
            </w:r>
            <w:r w:rsidRPr="002811E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11E6">
              <w:rPr>
                <w:rFonts w:ascii="Arial Narrow" w:hAnsi="Arial Narrow" w:cs="Arial"/>
                <w:bCs/>
                <w:sz w:val="22"/>
                <w:szCs w:val="22"/>
              </w:rPr>
              <w:t>46</w:t>
            </w:r>
            <w:r w:rsidRPr="002811E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11E6">
              <w:rPr>
                <w:rFonts w:ascii="Arial Narrow" w:hAnsi="Arial Narrow" w:cs="Arial"/>
                <w:bCs/>
                <w:sz w:val="22"/>
                <w:szCs w:val="22"/>
              </w:rPr>
              <w:t>/48/35</w:t>
            </w:r>
            <w:r w:rsidRPr="002811E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E860B4A" w14:textId="77777777" w:rsidR="00FC76C8" w:rsidRPr="002811E6" w:rsidRDefault="00FC76C8" w:rsidP="00490B3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11E6">
              <w:rPr>
                <w:rFonts w:ascii="Arial Narrow" w:hAnsi="Arial Narrow" w:cs="Arial"/>
                <w:bCs/>
                <w:sz w:val="22"/>
                <w:szCs w:val="22"/>
              </w:rPr>
              <w:t>02-546</w:t>
            </w:r>
            <w:r w:rsidRPr="002811E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11E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776C2332" w14:textId="77777777" w:rsidR="00FC76C8" w:rsidRPr="002811E6" w:rsidRDefault="00FC76C8" w:rsidP="00490B3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11E6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2811E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2811E6">
              <w:rPr>
                <w:rFonts w:ascii="Arial Narrow" w:hAnsi="Arial Narrow" w:cs="Arial"/>
                <w:b/>
                <w:sz w:val="22"/>
                <w:szCs w:val="22"/>
              </w:rPr>
              <w:t>100 676.52 zł</w:t>
            </w:r>
            <w:r w:rsidRPr="002811E6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2811E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A8F252F" w14:textId="77777777" w:rsidR="00FC76C8" w:rsidRPr="002811E6" w:rsidRDefault="00FC76C8" w:rsidP="00490B3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11E6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2811E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09244D5" w14:textId="77777777" w:rsidR="00FC76C8" w:rsidRPr="002811E6" w:rsidRDefault="00FC76C8" w:rsidP="00490B3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11E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2811E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2811E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77077487" w14:textId="77777777" w:rsidR="00992FF5" w:rsidRPr="002811E6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811E6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2835"/>
        <w:gridCol w:w="2268"/>
        <w:gridCol w:w="1134"/>
      </w:tblGrid>
      <w:tr w:rsidR="00992FF5" w:rsidRPr="002811E6" w14:paraId="0BB1FE99" w14:textId="77777777" w:rsidTr="002811E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0E4B03" w14:textId="77777777" w:rsidR="00992FF5" w:rsidRPr="002811E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811E6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60A88D" w14:textId="77777777" w:rsidR="00992FF5" w:rsidRPr="002811E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11E6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2F09CF" w14:textId="77777777" w:rsidR="00992FF5" w:rsidRPr="002811E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811E6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9802D8" w14:textId="77777777" w:rsidR="00992FF5" w:rsidRPr="002811E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811E6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FC76C8" w:rsidRPr="002811E6" w14:paraId="498B2EFC" w14:textId="77777777" w:rsidTr="002811E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EE5E1" w14:textId="77777777" w:rsidR="00FC76C8" w:rsidRPr="002811E6" w:rsidRDefault="00FC76C8" w:rsidP="00490B3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 xml:space="preserve">Preparaty do mycia i dezynfekcji 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lastRenderedPageBreak/>
              <w:t>narzędzi chirurgicznych, sprzętu (w tym sond przełykowych) oraz powierzchni na bazie nadwęglanu sodu oraz TAED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5CC77" w14:textId="77777777" w:rsidR="00FC76C8" w:rsidRPr="002811E6" w:rsidRDefault="00FC76C8" w:rsidP="00490B3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SUTURA MED SP. Z O.O.</w:t>
            </w:r>
          </w:p>
          <w:p w14:paraId="4331E871" w14:textId="77777777" w:rsidR="00FC76C8" w:rsidRPr="002811E6" w:rsidRDefault="00FC76C8" w:rsidP="00490B3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lastRenderedPageBreak/>
              <w:t>Mała Odrzańska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>21/2</w:t>
            </w:r>
          </w:p>
          <w:p w14:paraId="6CAF1096" w14:textId="77777777" w:rsidR="00FC76C8" w:rsidRPr="002811E6" w:rsidRDefault="00FC76C8" w:rsidP="00490B3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>70-535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>Szczecin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C4D05" w14:textId="77777777" w:rsidR="00FC76C8" w:rsidRPr="002811E6" w:rsidRDefault="00FC76C8" w:rsidP="00490B3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37C7A" w14:textId="77777777" w:rsidR="00FC76C8" w:rsidRPr="002811E6" w:rsidRDefault="00FC76C8" w:rsidP="00490B3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C76C8" w:rsidRPr="002811E6" w14:paraId="34C60BED" w14:textId="77777777" w:rsidTr="002811E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64B24" w14:textId="77777777" w:rsidR="00FC76C8" w:rsidRPr="002811E6" w:rsidRDefault="00FC76C8" w:rsidP="00490B3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>Preparaty do mycia i dezynfekcji narzędzi chirurgicznych, sprzętu (w tym sond przełykowych) oraz powierzchni na bazie nadwęglanu sodu oraz TAED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D9CDD" w14:textId="77777777" w:rsidR="00FC76C8" w:rsidRPr="002811E6" w:rsidRDefault="00FC76C8" w:rsidP="00490B3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811E6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2811E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E079CA2" w14:textId="77777777" w:rsidR="00FC76C8" w:rsidRPr="002811E6" w:rsidRDefault="00FC76C8" w:rsidP="00490B3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>Kazimierzowska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>46/48/35</w:t>
            </w:r>
          </w:p>
          <w:p w14:paraId="2510BE3B" w14:textId="77777777" w:rsidR="00FC76C8" w:rsidRPr="002811E6" w:rsidRDefault="00FC76C8" w:rsidP="00490B3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>02-546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EACF0" w14:textId="77777777" w:rsidR="00FC76C8" w:rsidRPr="002811E6" w:rsidRDefault="00FC76C8" w:rsidP="00490B3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>1 - Cena - 62.69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D1BF2" w14:textId="77777777" w:rsidR="00FC76C8" w:rsidRPr="002811E6" w:rsidRDefault="00FC76C8" w:rsidP="00490B3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 xml:space="preserve">  62,69</w:t>
            </w:r>
          </w:p>
        </w:tc>
      </w:tr>
      <w:tr w:rsidR="00FC76C8" w:rsidRPr="002811E6" w14:paraId="246DA678" w14:textId="77777777" w:rsidTr="002811E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443FD" w14:textId="77777777" w:rsidR="00FC76C8" w:rsidRPr="002811E6" w:rsidRDefault="00FC76C8" w:rsidP="00490B3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>Preparaty do mycia i dezynfekcji narzędzi chirurgicznych, sprzętu (w tym sond przełykowych) oraz powierzchni na bazie nadwęglanu sodu oraz TAED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0FFEE" w14:textId="77777777" w:rsidR="00FC76C8" w:rsidRPr="002811E6" w:rsidRDefault="00FC76C8" w:rsidP="00490B3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b/>
                <w:bCs/>
                <w:sz w:val="20"/>
                <w:szCs w:val="20"/>
              </w:rPr>
              <w:t>OSS sp. z o.o.</w:t>
            </w:r>
          </w:p>
          <w:p w14:paraId="0A16F7B9" w14:textId="77777777" w:rsidR="00FC76C8" w:rsidRPr="002811E6" w:rsidRDefault="00FC76C8" w:rsidP="00490B3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>Siennicka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>25</w:t>
            </w:r>
          </w:p>
          <w:p w14:paraId="2E2A38C5" w14:textId="77777777" w:rsidR="00FC76C8" w:rsidRPr="002811E6" w:rsidRDefault="00FC76C8" w:rsidP="00490B3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>80-758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>Gdańsk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0A443" w14:textId="77777777" w:rsidR="00FC76C8" w:rsidRPr="002811E6" w:rsidRDefault="00FC76C8" w:rsidP="00490B3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A737E" w14:textId="77777777" w:rsidR="00FC76C8" w:rsidRPr="002811E6" w:rsidRDefault="00FC76C8" w:rsidP="00490B3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FC76C8" w:rsidRPr="002811E6" w14:paraId="635DBF58" w14:textId="77777777" w:rsidTr="002811E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804DD" w14:textId="77777777" w:rsidR="00FC76C8" w:rsidRPr="002811E6" w:rsidRDefault="00FC76C8" w:rsidP="00490B3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>Preparaty do mycia i dezynfekcji narzędzi chirurgicznych, sprzętu (w tym sond przełykowych) oraz powierzchni na bazie nadwęglanu sodu oraz TAED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F5FC2" w14:textId="77777777" w:rsidR="00FC76C8" w:rsidRPr="002811E6" w:rsidRDefault="00FC76C8" w:rsidP="00490B3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811E6">
              <w:rPr>
                <w:rFonts w:ascii="Arial Narrow" w:hAnsi="Arial Narrow" w:cs="Arial"/>
                <w:b/>
                <w:bCs/>
                <w:sz w:val="20"/>
                <w:szCs w:val="20"/>
              </w:rPr>
              <w:t>Medilab</w:t>
            </w:r>
            <w:proofErr w:type="spellEnd"/>
            <w:r w:rsidRPr="002811E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Firma Wytwórczo-Usługowa Sp. z o.o.</w:t>
            </w:r>
          </w:p>
          <w:p w14:paraId="3F098EA3" w14:textId="77777777" w:rsidR="00FC76C8" w:rsidRPr="002811E6" w:rsidRDefault="00FC76C8" w:rsidP="00490B3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>Niedźwiedzia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>60</w:t>
            </w:r>
          </w:p>
          <w:p w14:paraId="6CB1D21D" w14:textId="77777777" w:rsidR="00FC76C8" w:rsidRPr="002811E6" w:rsidRDefault="00FC76C8" w:rsidP="00490B3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>15-531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11E6">
              <w:rPr>
                <w:rFonts w:ascii="Arial Narrow" w:hAnsi="Arial Narrow" w:cs="Arial"/>
                <w:sz w:val="20"/>
                <w:szCs w:val="20"/>
              </w:rPr>
              <w:t>Białystok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686A3" w14:textId="77777777" w:rsidR="00FC76C8" w:rsidRPr="002811E6" w:rsidRDefault="00FC76C8" w:rsidP="00490B3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80ED4" w14:textId="77777777" w:rsidR="00FC76C8" w:rsidRPr="002811E6" w:rsidRDefault="00FC76C8" w:rsidP="00490B3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11E6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</w:tbl>
    <w:p w14:paraId="540CA526" w14:textId="00C6654A" w:rsidR="00B464D3" w:rsidRDefault="002811E6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811E6">
        <w:rPr>
          <w:rFonts w:ascii="Arial Narrow" w:hAnsi="Arial Narrow" w:cs="Arial"/>
          <w:i/>
          <w:sz w:val="22"/>
          <w:szCs w:val="22"/>
        </w:rPr>
        <w:t>ZAMAWIAJĄCY</w:t>
      </w:r>
    </w:p>
    <w:p w14:paraId="7B7BFB40" w14:textId="77777777" w:rsidR="002811E6" w:rsidRDefault="002811E6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E74A78A" w14:textId="77777777" w:rsidR="002811E6" w:rsidRDefault="002811E6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72C3AE6" w14:textId="77777777" w:rsidR="002811E6" w:rsidRDefault="002811E6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F12EB12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</w:p>
    <w:p w14:paraId="24805EA8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28E4E8CB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18D68845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3C1C6A68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6D5C4B43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519904D9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3E34A50F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7C681673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61296C77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76EF3202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2E4D8E12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4C0A6302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1D116944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5F7AD834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575890A6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7C0D5324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52739B14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07786BC0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</w:p>
    <w:p w14:paraId="47A56B31" w14:textId="38113704" w:rsidR="002811E6" w:rsidRPr="00681E50" w:rsidRDefault="002811E6" w:rsidP="002811E6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300E13CA" w14:textId="77777777" w:rsidR="002811E6" w:rsidRPr="00681E50" w:rsidRDefault="002811E6" w:rsidP="002811E6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2811E6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>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75B5D5B1" w14:textId="77777777" w:rsidR="002811E6" w:rsidRDefault="002811E6" w:rsidP="002811E6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4F88A812" w14:textId="05AB6561" w:rsidR="002811E6" w:rsidRPr="002811E6" w:rsidRDefault="002811E6" w:rsidP="002811E6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bookmarkEnd w:id="1"/>
      <w:r>
        <w:rPr>
          <w:rFonts w:ascii="Arial Narrow" w:hAnsi="Arial Narrow"/>
          <w:i/>
          <w:iCs/>
          <w:sz w:val="18"/>
          <w:szCs w:val="20"/>
        </w:rPr>
        <w:t>: 19.06.2024 r.</w:t>
      </w:r>
    </w:p>
    <w:sectPr w:rsidR="002811E6" w:rsidRPr="002811E6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A1F148" w14:textId="77777777" w:rsidR="004A545E" w:rsidRDefault="004A545E">
      <w:r>
        <w:separator/>
      </w:r>
    </w:p>
  </w:endnote>
  <w:endnote w:type="continuationSeparator" w:id="0">
    <w:p w14:paraId="6ADFA0D3" w14:textId="77777777" w:rsidR="004A545E" w:rsidRDefault="004A5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430DBA" w14:textId="77777777" w:rsidR="00FC76C8" w:rsidRDefault="00FC76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9D064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43C4F17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8B2F920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F9FA2" w14:textId="77777777" w:rsidR="00FC76C8" w:rsidRDefault="00FC76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433DE2" w14:textId="77777777" w:rsidR="004A545E" w:rsidRDefault="004A545E">
      <w:r>
        <w:separator/>
      </w:r>
    </w:p>
  </w:footnote>
  <w:footnote w:type="continuationSeparator" w:id="0">
    <w:p w14:paraId="154F0AE3" w14:textId="77777777" w:rsidR="004A545E" w:rsidRDefault="004A5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ECFB7" w14:textId="77777777" w:rsidR="00FC76C8" w:rsidRDefault="00FC76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B87DF" w14:textId="77777777" w:rsidR="00FC76C8" w:rsidRDefault="00FC76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D53FE" w14:textId="77777777" w:rsidR="00FC76C8" w:rsidRDefault="00FC76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545E"/>
    <w:rsid w:val="00022322"/>
    <w:rsid w:val="00042497"/>
    <w:rsid w:val="000C1E6F"/>
    <w:rsid w:val="000E4E56"/>
    <w:rsid w:val="001A1468"/>
    <w:rsid w:val="001B7815"/>
    <w:rsid w:val="001D1EEC"/>
    <w:rsid w:val="00211A34"/>
    <w:rsid w:val="002811E6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A545E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C76C8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24ED94"/>
  <w15:chartTrackingRefBased/>
  <w15:docId w15:val="{61BCFF1E-C8CD-4DFB-9F77-84BF9806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uiPriority w:val="99"/>
    <w:unhideWhenUsed/>
    <w:rsid w:val="002811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385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2024-06-19T06:21:00Z</cp:lastPrinted>
  <dcterms:created xsi:type="dcterms:W3CDTF">2024-06-19T06:17:00Z</dcterms:created>
  <dcterms:modified xsi:type="dcterms:W3CDTF">2024-06-19T06:21:00Z</dcterms:modified>
</cp:coreProperties>
</file>