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793F9B" w:rsidRPr="00793F9B" w:rsidRDefault="00793F9B" w:rsidP="00793F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Hlk120531384"/>
      <w:r w:rsidRPr="00793F9B">
        <w:rPr>
          <w:rFonts w:ascii="Arial" w:eastAsia="Times New Roman" w:hAnsi="Arial" w:cs="Arial"/>
          <w:b/>
          <w:sz w:val="24"/>
          <w:szCs w:val="24"/>
          <w:lang w:eastAsia="pl-PL"/>
        </w:rPr>
        <w:t>Dostawa sprzętu RTV i AGD dla Politechniki Krakowskiej</w:t>
      </w:r>
      <w:bookmarkEnd w:id="1"/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070E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="00793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  <w:bookmarkStart w:id="2" w:name="_GoBack"/>
      <w:bookmarkEnd w:id="2"/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3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3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429" w:rsidRDefault="00E75429" w:rsidP="00025386">
      <w:pPr>
        <w:spacing w:after="0" w:line="240" w:lineRule="auto"/>
      </w:pPr>
      <w:r>
        <w:separator/>
      </w:r>
    </w:p>
  </w:endnote>
  <w:endnote w:type="continuationSeparator" w:id="0">
    <w:p w:rsidR="00E75429" w:rsidRDefault="00E754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F723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C34E6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429" w:rsidRDefault="00E75429" w:rsidP="00025386">
      <w:pPr>
        <w:spacing w:after="0" w:line="240" w:lineRule="auto"/>
      </w:pPr>
      <w:r>
        <w:separator/>
      </w:r>
    </w:p>
  </w:footnote>
  <w:footnote w:type="continuationSeparator" w:id="0">
    <w:p w:rsidR="00E75429" w:rsidRDefault="00E754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46C9F"/>
    <w:rsid w:val="00053927"/>
    <w:rsid w:val="00066C44"/>
    <w:rsid w:val="00070EF7"/>
    <w:rsid w:val="00071D4C"/>
    <w:rsid w:val="00077F95"/>
    <w:rsid w:val="00084786"/>
    <w:rsid w:val="000F7231"/>
    <w:rsid w:val="0016158F"/>
    <w:rsid w:val="001C2314"/>
    <w:rsid w:val="00213980"/>
    <w:rsid w:val="0026549E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93F9B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2224"/>
    <w:rsid w:val="00BE3BCE"/>
    <w:rsid w:val="00C5595C"/>
    <w:rsid w:val="00CB29AC"/>
    <w:rsid w:val="00D520D3"/>
    <w:rsid w:val="00D55FC4"/>
    <w:rsid w:val="00D65B5A"/>
    <w:rsid w:val="00D9320D"/>
    <w:rsid w:val="00DC0709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75429"/>
    <w:rsid w:val="00E86D3B"/>
    <w:rsid w:val="00EC10EE"/>
    <w:rsid w:val="00ED2631"/>
    <w:rsid w:val="00EF3368"/>
    <w:rsid w:val="00F334B4"/>
    <w:rsid w:val="00FB7BA7"/>
    <w:rsid w:val="00FC28E3"/>
    <w:rsid w:val="00FD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21B5CB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2024-05-15T07:19:00Z</cp:lastPrinted>
  <dcterms:created xsi:type="dcterms:W3CDTF">2024-06-07T09:18:00Z</dcterms:created>
  <dcterms:modified xsi:type="dcterms:W3CDTF">2024-06-10T05:48:00Z</dcterms:modified>
</cp:coreProperties>
</file>