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FD038" w14:textId="6C996BB2" w:rsidR="00B04206" w:rsidRPr="002A4BB8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A4BB8">
        <w:rPr>
          <w:rFonts w:ascii="Arial" w:hAnsi="Arial" w:cs="Arial"/>
          <w:bCs/>
          <w:sz w:val="24"/>
          <w:szCs w:val="24"/>
        </w:rPr>
        <w:t>Znak sprawy:</w:t>
      </w:r>
      <w:r w:rsidRPr="002A4BB8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2A4BB8">
        <w:rPr>
          <w:rFonts w:ascii="Arial" w:hAnsi="Arial" w:cs="Arial"/>
          <w:b/>
          <w:bCs/>
          <w:sz w:val="24"/>
          <w:szCs w:val="24"/>
        </w:rPr>
        <w:t>KA-2/</w:t>
      </w:r>
      <w:r w:rsidR="000B3BB4" w:rsidRPr="002A4BB8">
        <w:rPr>
          <w:rFonts w:ascii="Arial" w:hAnsi="Arial" w:cs="Arial"/>
          <w:b/>
          <w:bCs/>
          <w:sz w:val="24"/>
          <w:szCs w:val="24"/>
        </w:rPr>
        <w:t>0</w:t>
      </w:r>
      <w:r w:rsidR="008C470D" w:rsidRPr="002A4BB8">
        <w:rPr>
          <w:rFonts w:ascii="Arial" w:hAnsi="Arial" w:cs="Arial"/>
          <w:b/>
          <w:bCs/>
          <w:sz w:val="24"/>
          <w:szCs w:val="24"/>
        </w:rPr>
        <w:t>52</w:t>
      </w:r>
      <w:r w:rsidR="00AF3101" w:rsidRPr="002A4BB8">
        <w:rPr>
          <w:rFonts w:ascii="Arial" w:hAnsi="Arial" w:cs="Arial"/>
          <w:b/>
          <w:bCs/>
          <w:sz w:val="24"/>
          <w:szCs w:val="24"/>
        </w:rPr>
        <w:t>/202</w:t>
      </w:r>
      <w:r w:rsidR="008C470D" w:rsidRPr="002A4BB8">
        <w:rPr>
          <w:rFonts w:ascii="Arial" w:hAnsi="Arial" w:cs="Arial"/>
          <w:b/>
          <w:bCs/>
          <w:sz w:val="24"/>
          <w:szCs w:val="24"/>
        </w:rPr>
        <w:t>4</w:t>
      </w:r>
    </w:p>
    <w:p w14:paraId="7FC3B18E" w14:textId="77777777" w:rsidR="00B639E0" w:rsidRPr="002A4BB8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A4BB8">
        <w:rPr>
          <w:rFonts w:ascii="Arial" w:hAnsi="Arial" w:cs="Arial"/>
          <w:bCs/>
          <w:i w:val="0"/>
          <w:szCs w:val="24"/>
        </w:rPr>
        <w:t>Załącznik nr</w:t>
      </w:r>
      <w:r w:rsidRPr="002A4BB8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2A4BB8">
        <w:rPr>
          <w:rFonts w:ascii="Arial" w:hAnsi="Arial" w:cs="Arial"/>
          <w:b/>
          <w:bCs/>
          <w:i w:val="0"/>
          <w:szCs w:val="24"/>
        </w:rPr>
        <w:t>2</w:t>
      </w:r>
      <w:r w:rsidR="00845998" w:rsidRPr="002A4BB8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2A4BB8">
        <w:rPr>
          <w:rFonts w:ascii="Arial" w:hAnsi="Arial" w:cs="Arial"/>
          <w:b/>
          <w:bCs/>
          <w:i w:val="0"/>
          <w:szCs w:val="24"/>
        </w:rPr>
        <w:t>WZ</w:t>
      </w:r>
    </w:p>
    <w:p w14:paraId="117FA427" w14:textId="77777777" w:rsidR="00E616D4" w:rsidRPr="002A4BB8" w:rsidRDefault="00E616D4" w:rsidP="003B310D">
      <w:pPr>
        <w:pStyle w:val="Nagwek2"/>
        <w:ind w:left="0"/>
        <w:rPr>
          <w:sz w:val="24"/>
        </w:rPr>
      </w:pPr>
    </w:p>
    <w:p w14:paraId="68C9208A" w14:textId="77777777" w:rsidR="00EF47EE" w:rsidRPr="002A4BB8" w:rsidRDefault="003B310D" w:rsidP="003B310D">
      <w:pPr>
        <w:pStyle w:val="Nagwek2"/>
        <w:ind w:left="0"/>
        <w:rPr>
          <w:sz w:val="24"/>
        </w:rPr>
      </w:pPr>
      <w:r w:rsidRPr="002A4BB8">
        <w:rPr>
          <w:sz w:val="24"/>
        </w:rPr>
        <w:t>OFERTA</w:t>
      </w:r>
    </w:p>
    <w:p w14:paraId="06F24D11" w14:textId="77777777" w:rsidR="00EF47EE" w:rsidRPr="002A4BB8" w:rsidRDefault="00EF47EE" w:rsidP="00EF47EE"/>
    <w:p w14:paraId="18832D1E" w14:textId="77777777" w:rsidR="00902B46" w:rsidRPr="002A4BB8" w:rsidRDefault="00902B46" w:rsidP="00B639E0">
      <w:pPr>
        <w:spacing w:line="360" w:lineRule="auto"/>
        <w:ind w:hanging="28"/>
      </w:pPr>
      <w:r w:rsidRPr="002A4BB8">
        <w:t>Nazwa</w:t>
      </w:r>
      <w:r w:rsidR="00D24480" w:rsidRPr="002A4BB8">
        <w:t>:</w:t>
      </w:r>
      <w:r w:rsidRPr="002A4BB8">
        <w:t xml:space="preserve"> </w:t>
      </w:r>
      <w:r w:rsidR="00D24480" w:rsidRPr="002A4BB8">
        <w:t>(</w:t>
      </w:r>
      <w:r w:rsidRPr="002A4BB8">
        <w:t>Wykonawcy lub Wykonawców w przypadku oferty wspólnej</w:t>
      </w:r>
      <w:r w:rsidR="00D24480" w:rsidRPr="002A4BB8">
        <w:t>)</w:t>
      </w:r>
      <w:r w:rsidRPr="002A4BB8">
        <w:t>:</w:t>
      </w:r>
    </w:p>
    <w:p w14:paraId="7B668441" w14:textId="77777777" w:rsidR="00902B46" w:rsidRPr="002A4BB8" w:rsidRDefault="00902B46" w:rsidP="00B639E0">
      <w:pPr>
        <w:spacing w:line="360" w:lineRule="auto"/>
        <w:ind w:hanging="28"/>
      </w:pPr>
      <w:r w:rsidRPr="002A4BB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EC9FD6" w14:textId="77777777" w:rsidR="00B639E0" w:rsidRPr="002A4BB8" w:rsidRDefault="00902B46" w:rsidP="00B639E0">
      <w:pPr>
        <w:spacing w:line="360" w:lineRule="auto"/>
        <w:ind w:hanging="28"/>
      </w:pPr>
      <w:r w:rsidRPr="002A4BB8">
        <w:t>Adres: ul. .....................</w:t>
      </w:r>
      <w:r w:rsidR="00B639E0" w:rsidRPr="002A4BB8">
        <w:t>...............</w:t>
      </w:r>
      <w:r w:rsidRPr="002A4BB8">
        <w:t xml:space="preserve">.................... </w:t>
      </w:r>
      <w:r w:rsidR="00B639E0" w:rsidRPr="002A4BB8">
        <w:t xml:space="preserve">       </w:t>
      </w:r>
      <w:r w:rsidRPr="002A4BB8">
        <w:t>kod pocztowy</w:t>
      </w:r>
      <w:r w:rsidR="00A23458" w:rsidRPr="002A4BB8">
        <w:t>:</w:t>
      </w:r>
      <w:r w:rsidR="00B639E0" w:rsidRPr="002A4BB8">
        <w:t>………………</w:t>
      </w:r>
    </w:p>
    <w:p w14:paraId="5EBC8FB6" w14:textId="77777777" w:rsidR="00902B46" w:rsidRPr="002A4BB8" w:rsidRDefault="00B639E0" w:rsidP="00B639E0">
      <w:pPr>
        <w:spacing w:line="360" w:lineRule="auto"/>
        <w:ind w:hanging="28"/>
      </w:pPr>
      <w:r w:rsidRPr="002A4BB8">
        <w:t>m</w:t>
      </w:r>
      <w:r w:rsidR="00902B46" w:rsidRPr="002A4BB8">
        <w:t>iasto</w:t>
      </w:r>
      <w:r w:rsidRPr="002A4BB8">
        <w:t xml:space="preserve">:     ........................................................        </w:t>
      </w:r>
      <w:r w:rsidR="00902B46" w:rsidRPr="002A4BB8">
        <w:t>województwo: ……………………</w:t>
      </w:r>
    </w:p>
    <w:p w14:paraId="02E21116" w14:textId="77777777" w:rsidR="00B12D3B" w:rsidRPr="002A4BB8" w:rsidRDefault="00902B46" w:rsidP="00B639E0">
      <w:pPr>
        <w:spacing w:line="360" w:lineRule="auto"/>
        <w:ind w:hanging="27"/>
        <w:jc w:val="both"/>
      </w:pPr>
      <w:r w:rsidRPr="002A4BB8">
        <w:t>tel.</w:t>
      </w:r>
      <w:r w:rsidR="00B639E0" w:rsidRPr="002A4BB8">
        <w:t>:</w:t>
      </w:r>
      <w:r w:rsidRPr="002A4BB8">
        <w:t xml:space="preserve"> ...</w:t>
      </w:r>
      <w:r w:rsidR="00B639E0" w:rsidRPr="002A4BB8">
        <w:t>..</w:t>
      </w:r>
      <w:r w:rsidRPr="002A4BB8">
        <w:t>.</w:t>
      </w:r>
      <w:r w:rsidR="00B639E0" w:rsidRPr="002A4BB8">
        <w:t>./....</w:t>
      </w:r>
      <w:r w:rsidR="00B12D3B" w:rsidRPr="002A4BB8">
        <w:t>.....</w:t>
      </w:r>
      <w:r w:rsidR="00B639E0" w:rsidRPr="002A4BB8">
        <w:t>.</w:t>
      </w:r>
      <w:r w:rsidRPr="002A4BB8">
        <w:t>..</w:t>
      </w:r>
      <w:r w:rsidR="00B12D3B" w:rsidRPr="002A4BB8">
        <w:t>.............................</w:t>
      </w:r>
      <w:r w:rsidRPr="002A4BB8">
        <w:t>.........</w:t>
      </w:r>
      <w:r w:rsidR="00B639E0" w:rsidRPr="002A4BB8">
        <w:t>..</w:t>
      </w:r>
      <w:r w:rsidRPr="002A4BB8">
        <w:t>....</w:t>
      </w:r>
      <w:r w:rsidR="00B12D3B" w:rsidRPr="002A4BB8">
        <w:t xml:space="preserve">         </w:t>
      </w:r>
    </w:p>
    <w:p w14:paraId="2A3EF8F9" w14:textId="4DF33D9C" w:rsidR="00902B46" w:rsidRPr="002A4BB8" w:rsidRDefault="00B639E0" w:rsidP="000B3BB4">
      <w:pPr>
        <w:spacing w:line="360" w:lineRule="auto"/>
        <w:ind w:hanging="27"/>
        <w:jc w:val="both"/>
      </w:pPr>
      <w:r w:rsidRPr="002A4BB8">
        <w:t>e-mail: ...........</w:t>
      </w:r>
      <w:r w:rsidR="00B12D3B" w:rsidRPr="002A4BB8">
        <w:t>.......</w:t>
      </w:r>
      <w:r w:rsidRPr="002A4BB8">
        <w:t>.........................</w:t>
      </w:r>
      <w:r w:rsidR="00F2010E" w:rsidRPr="002A4BB8">
        <w:t>.......................</w:t>
      </w:r>
      <w:r w:rsidRPr="002A4BB8">
        <w:t>............</w:t>
      </w:r>
      <w:r w:rsidR="00902B46" w:rsidRPr="002A4BB8">
        <w:t>na który zamawiający ma przesyłać korespondencję</w:t>
      </w:r>
      <w:r w:rsidR="000B3BB4" w:rsidRPr="002A4BB8">
        <w:t xml:space="preserve"> </w:t>
      </w:r>
      <w:r w:rsidR="00902B46" w:rsidRPr="002A4BB8">
        <w:rPr>
          <w:rFonts w:eastAsia="MS Mincho"/>
        </w:rPr>
        <w:t>NIP: .............................................., REGON: .....................................</w:t>
      </w:r>
    </w:p>
    <w:p w14:paraId="4CE24452" w14:textId="0A14349A" w:rsidR="00B04206" w:rsidRPr="002A4BB8" w:rsidRDefault="002D6B17" w:rsidP="00A52880">
      <w:pPr>
        <w:jc w:val="both"/>
      </w:pPr>
      <w:r w:rsidRPr="002A4BB8">
        <w:t xml:space="preserve">W odpowiedzi na ogłoszenie </w:t>
      </w:r>
      <w:r w:rsidR="00B04206" w:rsidRPr="002A4BB8">
        <w:t>do postępowania prowadzonego w trybie</w:t>
      </w:r>
      <w:r w:rsidR="008C470D" w:rsidRPr="002A4BB8">
        <w:t xml:space="preserve"> </w:t>
      </w:r>
      <w:r w:rsidR="00AF3101" w:rsidRPr="002A4BB8">
        <w:t>podstawowy</w:t>
      </w:r>
      <w:r w:rsidR="00040674" w:rsidRPr="002A4BB8">
        <w:t xml:space="preserve"> </w:t>
      </w:r>
      <w:r w:rsidR="00B639E0" w:rsidRPr="002A4BB8">
        <w:t>pn.</w:t>
      </w:r>
      <w:r w:rsidR="00B04206" w:rsidRPr="002A4BB8">
        <w:t>:</w:t>
      </w:r>
      <w:r w:rsidR="00E60230" w:rsidRPr="002A4BB8">
        <w:t xml:space="preserve"> </w:t>
      </w:r>
      <w:r w:rsidR="00B04206" w:rsidRPr="002A4BB8">
        <w:rPr>
          <w:b/>
        </w:rPr>
        <w:t>„</w:t>
      </w:r>
      <w:bookmarkStart w:id="0" w:name="_Hlk126572509"/>
      <w:r w:rsidR="000B3BB4" w:rsidRPr="002A4BB8">
        <w:rPr>
          <w:b/>
        </w:rPr>
        <w:t>Dostawa sprzętu RTV i AGD dla Politechniki Krakowskiej</w:t>
      </w:r>
      <w:bookmarkEnd w:id="0"/>
      <w:r w:rsidR="00981BFB" w:rsidRPr="002A4BB8">
        <w:rPr>
          <w:b/>
        </w:rPr>
        <w:t>”</w:t>
      </w:r>
      <w:r w:rsidR="00930F5C" w:rsidRPr="002A4BB8">
        <w:rPr>
          <w:b/>
        </w:rPr>
        <w:t xml:space="preserve"> </w:t>
      </w:r>
      <w:r w:rsidRPr="002A4BB8">
        <w:t>oferujemy realizację przedmiotu zamówienia z</w:t>
      </w:r>
      <w:r w:rsidR="00B04206" w:rsidRPr="002A4BB8">
        <w:t>godnie</w:t>
      </w:r>
      <w:r w:rsidR="00F31E89" w:rsidRPr="002A4BB8">
        <w:t xml:space="preserve"> z wymogami określonymi w S</w:t>
      </w:r>
      <w:r w:rsidR="00C70E06" w:rsidRPr="002A4BB8">
        <w:t xml:space="preserve">WZ </w:t>
      </w:r>
      <w:r w:rsidRPr="002A4BB8">
        <w:t>za cenę</w:t>
      </w:r>
      <w:r w:rsidR="00C70E06" w:rsidRPr="002A4BB8">
        <w:t>:</w:t>
      </w:r>
    </w:p>
    <w:p w14:paraId="7272265D" w14:textId="77777777" w:rsidR="006F6731" w:rsidRPr="002A4BB8" w:rsidRDefault="006F6731" w:rsidP="00A52880">
      <w:pPr>
        <w:jc w:val="both"/>
      </w:pP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2127"/>
        <w:gridCol w:w="708"/>
        <w:gridCol w:w="1560"/>
        <w:gridCol w:w="708"/>
        <w:gridCol w:w="2552"/>
      </w:tblGrid>
      <w:tr w:rsidR="00A52880" w:rsidRPr="002A16E2" w14:paraId="2D3BAE39" w14:textId="77777777" w:rsidTr="00E55C7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63CBCB" w14:textId="77777777" w:rsidR="00A52880" w:rsidRPr="002A16E2" w:rsidRDefault="00A52880" w:rsidP="00A921A5">
            <w:pPr>
              <w:jc w:val="center"/>
              <w:rPr>
                <w:sz w:val="22"/>
                <w:szCs w:val="22"/>
              </w:rPr>
            </w:pPr>
            <w:bookmarkStart w:id="1" w:name="_Hlk126587561"/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8DE198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14:paraId="28145C90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2FB9B5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</w:t>
            </w:r>
            <w:r>
              <w:rPr>
                <w:b/>
                <w:bCs/>
                <w:sz w:val="20"/>
                <w:szCs w:val="20"/>
              </w:rPr>
              <w:t>el</w:t>
            </w:r>
            <w:r w:rsidRPr="00827E5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F433D7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14:paraId="007585D8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12DEC1" w14:textId="77777777" w:rsidR="002129AE" w:rsidRDefault="00A52880" w:rsidP="002129AE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</w:t>
            </w:r>
            <w:r w:rsidR="002129AE">
              <w:rPr>
                <w:b/>
                <w:bCs/>
                <w:sz w:val="20"/>
                <w:szCs w:val="20"/>
              </w:rPr>
              <w:t xml:space="preserve"> (za 1 sztukę)</w:t>
            </w:r>
          </w:p>
          <w:p w14:paraId="7FA0CF63" w14:textId="69DFE68B" w:rsidR="00A52880" w:rsidRPr="0036735C" w:rsidRDefault="00A52880" w:rsidP="002129AE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 xml:space="preserve"> netto</w:t>
            </w:r>
            <w:r w:rsidR="002129AE">
              <w:rPr>
                <w:b/>
                <w:bCs/>
                <w:sz w:val="20"/>
                <w:szCs w:val="20"/>
              </w:rPr>
              <w:t xml:space="preserve"> </w:t>
            </w:r>
            <w:r w:rsidR="00C82E8A">
              <w:rPr>
                <w:b/>
                <w:bCs/>
                <w:sz w:val="20"/>
                <w:szCs w:val="20"/>
              </w:rPr>
              <w:t xml:space="preserve">            </w:t>
            </w:r>
            <w:r w:rsidR="002129AE" w:rsidRPr="00E55C74">
              <w:rPr>
                <w:bCs/>
                <w:sz w:val="20"/>
                <w:szCs w:val="20"/>
              </w:rPr>
              <w:t>(cyfrą w PLN)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41002D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14:paraId="73B097E2" w14:textId="45890044" w:rsidR="00A52880" w:rsidRPr="00827E58" w:rsidRDefault="002129AE" w:rsidP="00A92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(%)</w:t>
            </w:r>
          </w:p>
          <w:p w14:paraId="58BFBBA0" w14:textId="77777777" w:rsidR="00A52880" w:rsidRPr="00827E58" w:rsidRDefault="00A52880" w:rsidP="00A921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DD326" w14:textId="77777777" w:rsidR="00A52880" w:rsidRPr="00827E58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6133D12" w14:textId="77777777" w:rsidR="002129AE" w:rsidRDefault="002129AE" w:rsidP="00A921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(cyfrą w PLN)</w:t>
            </w:r>
          </w:p>
          <w:p w14:paraId="0CDECD0B" w14:textId="77777777" w:rsidR="00E55C74" w:rsidRDefault="00E55C74" w:rsidP="00A921A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0C55432" w14:textId="580D2F5C" w:rsidR="00A52880" w:rsidRPr="00827E58" w:rsidRDefault="002129AE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poz. 4x5x6</w:t>
            </w:r>
          </w:p>
        </w:tc>
      </w:tr>
      <w:tr w:rsidR="00A52880" w:rsidRPr="002A16E2" w14:paraId="7533C715" w14:textId="77777777" w:rsidTr="00E55C7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97930D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F156F8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A21FD6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AC5A58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12A747" w14:textId="77777777" w:rsidR="00A52880" w:rsidRPr="0036735C" w:rsidRDefault="00A52880" w:rsidP="00A921A5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A8294E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457F5C" w14:textId="77777777" w:rsidR="00A52880" w:rsidRPr="002A16E2" w:rsidRDefault="00A52880" w:rsidP="00A921A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A52880" w:rsidRPr="00537CFB" w14:paraId="64409C7D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696896" w14:textId="77777777" w:rsidR="00A52880" w:rsidRPr="00EC6118" w:rsidRDefault="00A52880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3B5B" w14:textId="105EB011" w:rsidR="00A52880" w:rsidRPr="00C168B8" w:rsidRDefault="00A52880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sz w:val="20"/>
                <w:szCs w:val="20"/>
              </w:rPr>
              <w:t>Lodówk</w:t>
            </w:r>
            <w:r w:rsidR="00F66474">
              <w:rPr>
                <w:sz w:val="20"/>
                <w:szCs w:val="20"/>
              </w:rPr>
              <w:t>a</w:t>
            </w:r>
            <w:r w:rsidR="008C470D">
              <w:rPr>
                <w:sz w:val="20"/>
                <w:szCs w:val="20"/>
              </w:rPr>
              <w:t xml:space="preserve"> mała</w:t>
            </w:r>
            <w:r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503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CB5A" w14:textId="788E47FF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1EE535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4BEDDB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F0CEF6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F66474" w:rsidRPr="00537CFB" w14:paraId="41B384C4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4BCB32" w14:textId="1EF92122" w:rsidR="00F66474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2372" w14:textId="454DF269" w:rsidR="00F66474" w:rsidRDefault="00F66474" w:rsidP="00A921A5">
            <w:pPr>
              <w:suppressAutoHyphens/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Lodówka </w:t>
            </w:r>
            <w:r w:rsidR="008C470D">
              <w:rPr>
                <w:sz w:val="20"/>
                <w:szCs w:val="20"/>
              </w:rPr>
              <w:t>duża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7D91" w14:textId="77777777" w:rsidR="00F66474" w:rsidRPr="00A47B30" w:rsidRDefault="00F66474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0382" w14:textId="28D039FC" w:rsidR="00F66474" w:rsidRPr="00537CFB" w:rsidRDefault="00F66474" w:rsidP="00150503">
            <w:pPr>
              <w:jc w:val="center"/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307847" w14:textId="77777777" w:rsidR="00F66474" w:rsidRPr="00537CFB" w:rsidRDefault="00F66474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8324EC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C1F25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F66474" w:rsidRPr="00537CFB" w14:paraId="52E86F6C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B2F8F" w14:textId="3A075734" w:rsidR="00F66474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4FD9" w14:textId="3CD3C6F7" w:rsidR="00F66474" w:rsidRDefault="008C470D" w:rsidP="00A921A5">
            <w:pPr>
              <w:suppressAutoHyphens/>
              <w:spacing w:after="120"/>
              <w:rPr>
                <w:sz w:val="20"/>
                <w:szCs w:val="20"/>
              </w:rPr>
            </w:pPr>
            <w:bookmarkStart w:id="2" w:name="_Hlk166845092"/>
            <w:r w:rsidRPr="008C470D">
              <w:rPr>
                <w:sz w:val="20"/>
                <w:szCs w:val="20"/>
              </w:rPr>
              <w:t>Płyt</w:t>
            </w:r>
            <w:r>
              <w:rPr>
                <w:sz w:val="20"/>
                <w:szCs w:val="20"/>
              </w:rPr>
              <w:t>a</w:t>
            </w:r>
            <w:r w:rsidRPr="008C470D">
              <w:rPr>
                <w:sz w:val="20"/>
                <w:szCs w:val="20"/>
              </w:rPr>
              <w:t xml:space="preserve"> ceramiczn</w:t>
            </w:r>
            <w:bookmarkEnd w:id="2"/>
            <w:r>
              <w:rPr>
                <w:sz w:val="20"/>
                <w:szCs w:val="20"/>
              </w:rPr>
              <w:t>a</w:t>
            </w:r>
            <w:r w:rsidRPr="008C470D">
              <w:rPr>
                <w:sz w:val="20"/>
                <w:szCs w:val="20"/>
              </w:rPr>
              <w:t xml:space="preserve"> bez ramki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1BEF" w14:textId="77777777" w:rsidR="00F66474" w:rsidRPr="00A47B30" w:rsidRDefault="00F66474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9371" w14:textId="19801E9F" w:rsidR="00F66474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75113F1" w14:textId="77777777" w:rsidR="00F66474" w:rsidRPr="00537CFB" w:rsidRDefault="00F66474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6DFBD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7231AC" w14:textId="77777777" w:rsidR="00F66474" w:rsidRPr="00537CFB" w:rsidRDefault="00F66474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3AC93D4C" w14:textId="77777777" w:rsidTr="00E55C74">
        <w:trPr>
          <w:trHeight w:val="55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C0618C" w14:textId="388EB557" w:rsidR="00A52880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EE2E" w14:textId="611B4D76" w:rsidR="00A52880" w:rsidRDefault="008C470D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CD5E4E">
              <w:rPr>
                <w:sz w:val="20"/>
                <w:szCs w:val="20"/>
              </w:rPr>
              <w:t>Płyt</w:t>
            </w:r>
            <w:r>
              <w:rPr>
                <w:sz w:val="20"/>
                <w:szCs w:val="20"/>
              </w:rPr>
              <w:t>a</w:t>
            </w:r>
            <w:r w:rsidRPr="00CD5E4E">
              <w:rPr>
                <w:sz w:val="20"/>
                <w:szCs w:val="20"/>
              </w:rPr>
              <w:t xml:space="preserve"> ceramiczn</w:t>
            </w:r>
            <w:r>
              <w:rPr>
                <w:sz w:val="20"/>
                <w:szCs w:val="20"/>
              </w:rPr>
              <w:t>a z ramką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4F0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893D" w14:textId="36667959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54EBFC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EE0215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2A9C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4E5B42" w:rsidRPr="00537CFB" w14:paraId="04DB14DC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4150F1" w14:textId="5E600158" w:rsidR="004E5B42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2091" w14:textId="406E7746" w:rsidR="004E5B42" w:rsidRDefault="008C470D" w:rsidP="00A921A5">
            <w:pPr>
              <w:suppressAutoHyphens/>
              <w:spacing w:after="120"/>
              <w:rPr>
                <w:sz w:val="20"/>
                <w:szCs w:val="20"/>
              </w:rPr>
            </w:pPr>
            <w:r w:rsidRPr="008C470D">
              <w:rPr>
                <w:sz w:val="20"/>
                <w:szCs w:val="20"/>
              </w:rPr>
              <w:t>Kuchenk</w:t>
            </w:r>
            <w:r>
              <w:rPr>
                <w:sz w:val="20"/>
                <w:szCs w:val="20"/>
              </w:rPr>
              <w:t>a</w:t>
            </w:r>
            <w:r w:rsidRPr="008C470D">
              <w:rPr>
                <w:sz w:val="20"/>
                <w:szCs w:val="20"/>
              </w:rPr>
              <w:t xml:space="preserve"> elektryczn</w:t>
            </w:r>
            <w:r>
              <w:rPr>
                <w:sz w:val="20"/>
                <w:szCs w:val="20"/>
              </w:rPr>
              <w:t>a</w:t>
            </w:r>
            <w:r w:rsidRPr="008C470D">
              <w:rPr>
                <w:sz w:val="20"/>
                <w:szCs w:val="20"/>
              </w:rPr>
              <w:t xml:space="preserve"> 4-palnikow</w:t>
            </w:r>
            <w:r>
              <w:rPr>
                <w:sz w:val="20"/>
                <w:szCs w:val="20"/>
              </w:rPr>
              <w:t>a</w:t>
            </w:r>
            <w:r w:rsidRPr="008C470D">
              <w:rPr>
                <w:sz w:val="20"/>
                <w:szCs w:val="20"/>
              </w:rPr>
              <w:t>, wolnostojąc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2D8D" w14:textId="77777777" w:rsidR="004E5B42" w:rsidRPr="00A47B30" w:rsidRDefault="004E5B42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29A7" w14:textId="68E2951D" w:rsidR="004E5B42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C7FC4AE" w14:textId="77777777" w:rsidR="004E5B42" w:rsidRPr="00537CFB" w:rsidRDefault="004E5B42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93F51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EF0D3A" w14:textId="77777777" w:rsidR="004E5B42" w:rsidRPr="00537CFB" w:rsidRDefault="004E5B42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214E03EE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123AE4" w14:textId="3CABB6BA" w:rsidR="00A52880" w:rsidRPr="00EC6118" w:rsidRDefault="00AC6815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F88C" w14:textId="4BDEED8F" w:rsidR="00A52880" w:rsidRDefault="008C470D" w:rsidP="00A921A5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bookmarkStart w:id="3" w:name="_Hlk167107941"/>
            <w:r>
              <w:rPr>
                <w:color w:val="000000"/>
                <w:sz w:val="20"/>
                <w:szCs w:val="20"/>
              </w:rPr>
              <w:t xml:space="preserve">Kuchenka mikrofalowa </w:t>
            </w:r>
            <w:bookmarkEnd w:id="3"/>
            <w:r>
              <w:rPr>
                <w:color w:val="000000"/>
                <w:sz w:val="20"/>
                <w:szCs w:val="20"/>
              </w:rPr>
              <w:t xml:space="preserve">większa                              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E3CA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5B98" w14:textId="08496A20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C98F9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95E92F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F8C16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49DBC5B8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F9966E" w14:textId="34DB9C58" w:rsidR="00A52880" w:rsidRPr="00EC6118" w:rsidRDefault="00AC6815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D30D" w14:textId="4E6B7CFB" w:rsidR="00A52880" w:rsidRPr="00537CFB" w:rsidRDefault="008C470D" w:rsidP="00A921A5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Kuchenka mikrofalowa mniejsza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727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0EEE" w14:textId="0CA68ABE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E1649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C4A5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1DF8B9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5DF0701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F3D0EFF" w14:textId="58C42A08" w:rsidR="00A52880" w:rsidRPr="00EC6118" w:rsidRDefault="00AC6815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74F65F" w14:textId="621CF0E1" w:rsidR="00A52880" w:rsidRPr="00537CFB" w:rsidRDefault="008C470D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C470D">
              <w:rPr>
                <w:bCs/>
                <w:sz w:val="20"/>
                <w:szCs w:val="20"/>
                <w:lang w:eastAsia="zh-CN"/>
              </w:rPr>
              <w:t>Kuchenk</w:t>
            </w:r>
            <w:r>
              <w:rPr>
                <w:bCs/>
                <w:sz w:val="20"/>
                <w:szCs w:val="20"/>
                <w:lang w:eastAsia="zh-CN"/>
              </w:rPr>
              <w:t>a</w:t>
            </w:r>
            <w:r w:rsidRPr="008C470D">
              <w:rPr>
                <w:bCs/>
                <w:sz w:val="20"/>
                <w:szCs w:val="20"/>
                <w:lang w:eastAsia="zh-CN"/>
              </w:rPr>
              <w:t xml:space="preserve"> mikrofalow</w:t>
            </w:r>
            <w:r>
              <w:rPr>
                <w:bCs/>
                <w:sz w:val="20"/>
                <w:szCs w:val="20"/>
                <w:lang w:eastAsia="zh-CN"/>
              </w:rPr>
              <w:t xml:space="preserve">a </w:t>
            </w:r>
            <w:r w:rsidRPr="008C470D">
              <w:rPr>
                <w:bCs/>
                <w:sz w:val="20"/>
                <w:szCs w:val="20"/>
                <w:lang w:eastAsia="zh-CN"/>
              </w:rPr>
              <w:t>mocniejsz</w:t>
            </w:r>
            <w:r>
              <w:rPr>
                <w:bCs/>
                <w:sz w:val="20"/>
                <w:szCs w:val="20"/>
                <w:lang w:eastAsia="zh-CN"/>
              </w:rPr>
              <w:t>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1C7B06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A846DC" w14:textId="0B51CA1F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B329CF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57B36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8A6205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823E173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1C52C8" w14:textId="47020A40" w:rsidR="00A52880" w:rsidRPr="00EC6118" w:rsidRDefault="00AC6815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9CF2" w14:textId="31140F37" w:rsidR="00A52880" w:rsidRPr="00537CFB" w:rsidRDefault="008C470D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Piekarnik do zabudowy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C509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AAEF" w14:textId="69987709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0A634B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90379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B1AC1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77225DBC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8CAC40" w14:textId="00FBB3E2" w:rsidR="00A52880" w:rsidRPr="00EC6118" w:rsidRDefault="00F66474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lastRenderedPageBreak/>
              <w:t>1</w:t>
            </w:r>
            <w:r w:rsidR="00AC6815">
              <w:rPr>
                <w:sz w:val="20"/>
                <w:szCs w:val="20"/>
              </w:rPr>
              <w:t>0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0B49" w14:textId="03BD0F85" w:rsidR="00A52880" w:rsidRPr="008C470D" w:rsidRDefault="008C470D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C470D">
              <w:rPr>
                <w:bCs/>
                <w:sz w:val="20"/>
                <w:szCs w:val="20"/>
                <w:lang w:eastAsia="zh-CN"/>
              </w:rPr>
              <w:t>Czajnik elektryczny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2C8E9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60DF" w14:textId="070924FB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B16C4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45292E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49AA9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27C6A0AE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72F14D" w14:textId="08F8A759" w:rsidR="00A52880" w:rsidRPr="00EC6118" w:rsidRDefault="004E5B42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087D" w14:textId="634D57AC" w:rsidR="00A52880" w:rsidRPr="002129AE" w:rsidRDefault="008C470D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2129AE">
              <w:rPr>
                <w:bCs/>
                <w:sz w:val="20"/>
                <w:szCs w:val="20"/>
                <w:lang w:eastAsia="zh-CN"/>
              </w:rPr>
              <w:t>Żelazko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8470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C582" w14:textId="29294E35" w:rsidR="00A52880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58D9C6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A7810F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0EE728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5971A7D9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6515B7" w14:textId="0B5D19C4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F99B" w14:textId="14A7DC02" w:rsidR="00EC6118" w:rsidRPr="002129AE" w:rsidRDefault="008C470D" w:rsidP="00A921A5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 w:rsidRPr="002129AE">
              <w:rPr>
                <w:color w:val="000000"/>
                <w:sz w:val="20"/>
                <w:szCs w:val="20"/>
              </w:rPr>
              <w:t>Odkurzacz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66FB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8374" w14:textId="06B0066E" w:rsidR="00EC6118" w:rsidRPr="00537CFB" w:rsidRDefault="008C470D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278AB91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5ABCE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0CF076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A880626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0F0111" w14:textId="0977AF8E" w:rsidR="00A52880" w:rsidRPr="00EC6118" w:rsidRDefault="004E5B42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9215" w14:textId="3E2F9AE9" w:rsidR="00A52880" w:rsidRPr="002129AE" w:rsidRDefault="008C470D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2129AE">
              <w:rPr>
                <w:bCs/>
                <w:sz w:val="20"/>
                <w:szCs w:val="20"/>
                <w:lang w:eastAsia="zh-CN"/>
              </w:rPr>
              <w:t>Pralk</w:t>
            </w:r>
            <w:r w:rsidR="002129AE" w:rsidRPr="002129AE">
              <w:rPr>
                <w:bCs/>
                <w:sz w:val="20"/>
                <w:szCs w:val="20"/>
                <w:lang w:eastAsia="zh-CN"/>
              </w:rPr>
              <w:t>a</w:t>
            </w:r>
            <w:r w:rsidRPr="002129AE">
              <w:rPr>
                <w:bCs/>
                <w:sz w:val="20"/>
                <w:szCs w:val="20"/>
                <w:lang w:eastAsia="zh-CN"/>
              </w:rPr>
              <w:t xml:space="preserve"> automatyczn</w:t>
            </w:r>
            <w:r w:rsidR="002129AE" w:rsidRPr="002129AE">
              <w:rPr>
                <w:bCs/>
                <w:sz w:val="20"/>
                <w:szCs w:val="20"/>
                <w:lang w:eastAsia="zh-CN"/>
              </w:rPr>
              <w:t>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3693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847D" w14:textId="3931C3BD" w:rsidR="00A52880" w:rsidRPr="00537CFB" w:rsidRDefault="002129AE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7A7625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132EE7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FB1602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A52880" w:rsidRPr="00537CFB" w14:paraId="0E9B8992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6094DB" w14:textId="5E9844B0" w:rsidR="00A52880" w:rsidRPr="00EC6118" w:rsidRDefault="00A52880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C6118"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601C" w14:textId="2AD71FDE" w:rsidR="00A52880" w:rsidRPr="002129AE" w:rsidRDefault="002129AE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2129AE">
              <w:rPr>
                <w:bCs/>
                <w:sz w:val="20"/>
                <w:szCs w:val="20"/>
                <w:lang w:eastAsia="zh-CN"/>
              </w:rPr>
              <w:t>Suszarka automatyczna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081D" w14:textId="77777777" w:rsidR="00A52880" w:rsidRPr="00A47B30" w:rsidRDefault="00A52880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F043" w14:textId="19EE6071" w:rsidR="00A52880" w:rsidRPr="00537CFB" w:rsidRDefault="002129AE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A02F3A" w14:textId="77777777" w:rsidR="00A52880" w:rsidRPr="00537CFB" w:rsidRDefault="00A52880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40ABB3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07AD99" w14:textId="77777777" w:rsidR="00A52880" w:rsidRPr="00537CFB" w:rsidRDefault="00A52880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55EAB8CF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9162C" w14:textId="3A8FCFB4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66C1" w14:textId="119ADABE" w:rsidR="00EC6118" w:rsidRPr="00EC6118" w:rsidRDefault="002129AE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Zmywarka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F2F8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13DA" w14:textId="7CC661F1" w:rsidR="00EC6118" w:rsidRPr="00537CFB" w:rsidRDefault="002129AE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4A3A22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4FD1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8D89C2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EC6118" w:rsidRPr="00537CFB" w14:paraId="2221F3A4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B36425" w14:textId="761AFF74" w:rsidR="00EC6118" w:rsidRPr="00EC6118" w:rsidRDefault="00EC6118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E0C5" w14:textId="0E88F6A7" w:rsidR="00EC6118" w:rsidRPr="00EC6118" w:rsidRDefault="002129AE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Telewizor 32”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ACD2" w14:textId="77777777" w:rsidR="00EC6118" w:rsidRPr="00A47B30" w:rsidRDefault="00EC6118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EEA88" w14:textId="376B1D64" w:rsidR="00EC6118" w:rsidRPr="00537CFB" w:rsidRDefault="002129AE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5808A6" w14:textId="77777777" w:rsidR="00EC6118" w:rsidRPr="00537CFB" w:rsidRDefault="00EC6118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508659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3ED298" w14:textId="77777777" w:rsidR="00EC6118" w:rsidRPr="00537CFB" w:rsidRDefault="00EC6118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2129AE" w:rsidRPr="00537CFB" w14:paraId="0BF2C12C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0AE16A" w14:textId="5F4AB390" w:rsidR="002129AE" w:rsidRDefault="002129AE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6A0F" w14:textId="61F07500" w:rsidR="002129AE" w:rsidRDefault="002129AE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Telewizor 55”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B763" w14:textId="77777777" w:rsidR="002129AE" w:rsidRPr="00A47B30" w:rsidRDefault="002129AE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2736" w14:textId="60C57A62" w:rsidR="002129AE" w:rsidRDefault="002129AE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DBF8B7" w14:textId="77777777" w:rsidR="002129AE" w:rsidRPr="00537CFB" w:rsidRDefault="002129AE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E163DE" w14:textId="77777777" w:rsidR="002129AE" w:rsidRPr="00537CFB" w:rsidRDefault="002129AE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C0F7E4" w14:textId="77777777" w:rsidR="002129AE" w:rsidRPr="00537CFB" w:rsidRDefault="002129AE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2129AE" w:rsidRPr="00537CFB" w14:paraId="37CD3920" w14:textId="77777777" w:rsidTr="00E55C7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5EEEA52" w14:textId="1A53ECB6" w:rsidR="002129AE" w:rsidRDefault="002129AE" w:rsidP="00A921A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C6815">
              <w:rPr>
                <w:sz w:val="20"/>
                <w:szCs w:val="20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9A000C4" w14:textId="57F253F0" w:rsidR="002129AE" w:rsidRDefault="002129AE" w:rsidP="00A921A5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>
              <w:rPr>
                <w:bCs/>
                <w:sz w:val="20"/>
                <w:szCs w:val="20"/>
                <w:lang w:eastAsia="zh-CN"/>
              </w:rPr>
              <w:t>Uchwyt TV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4A22CA" w14:textId="77777777" w:rsidR="002129AE" w:rsidRPr="00A47B30" w:rsidRDefault="002129AE" w:rsidP="00A921A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257315" w14:textId="068B1567" w:rsidR="002129AE" w:rsidRDefault="002129AE" w:rsidP="00150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BC9BFC" w14:textId="77777777" w:rsidR="002129AE" w:rsidRPr="00537CFB" w:rsidRDefault="002129AE" w:rsidP="0015050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AB8E497" w14:textId="77777777" w:rsidR="002129AE" w:rsidRPr="00537CFB" w:rsidRDefault="002129AE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267117" w14:textId="77777777" w:rsidR="002129AE" w:rsidRPr="00537CFB" w:rsidRDefault="002129AE" w:rsidP="00150503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2129AE" w:rsidRPr="002A16E2" w14:paraId="4FC083AF" w14:textId="77777777" w:rsidTr="00E55C74">
        <w:trPr>
          <w:trHeight w:val="420"/>
        </w:trPr>
        <w:tc>
          <w:tcPr>
            <w:tcW w:w="7424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0BB4D1" w14:textId="656CF367" w:rsidR="002129AE" w:rsidRDefault="002129AE" w:rsidP="00A921A5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  <w:r>
              <w:rPr>
                <w:b/>
                <w:sz w:val="22"/>
                <w:szCs w:val="22"/>
              </w:rPr>
              <w:t xml:space="preserve"> (cena oferty)</w:t>
            </w:r>
          </w:p>
          <w:p w14:paraId="28CD2354" w14:textId="77777777" w:rsidR="002129AE" w:rsidRPr="002A16E2" w:rsidRDefault="002129AE" w:rsidP="00A921A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3AF044" w14:textId="77777777" w:rsidR="00C82E8A" w:rsidRDefault="00C82E8A" w:rsidP="00C82E8A">
            <w:pPr>
              <w:rPr>
                <w:sz w:val="20"/>
                <w:szCs w:val="20"/>
              </w:rPr>
            </w:pPr>
          </w:p>
          <w:p w14:paraId="357DE0B5" w14:textId="77777777" w:rsidR="00C82E8A" w:rsidRDefault="00C82E8A" w:rsidP="00C82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2129AE" w:rsidRPr="002129AE">
              <w:rPr>
                <w:sz w:val="20"/>
                <w:szCs w:val="20"/>
              </w:rPr>
              <w:t>yfrą : ………</w:t>
            </w:r>
            <w:r>
              <w:rPr>
                <w:sz w:val="20"/>
                <w:szCs w:val="20"/>
              </w:rPr>
              <w:t>…………… zł</w:t>
            </w:r>
          </w:p>
          <w:p w14:paraId="73A3671B" w14:textId="77777777" w:rsidR="00C82E8A" w:rsidRDefault="00C82E8A" w:rsidP="00C82E8A">
            <w:pPr>
              <w:rPr>
                <w:sz w:val="20"/>
                <w:szCs w:val="20"/>
              </w:rPr>
            </w:pPr>
          </w:p>
          <w:p w14:paraId="3C374680" w14:textId="77777777" w:rsidR="002129AE" w:rsidRDefault="00C82E8A" w:rsidP="00C82E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słownie : …...……………… …………………………………………………………… zł</w:t>
            </w:r>
          </w:p>
          <w:p w14:paraId="60D11286" w14:textId="2A633D66" w:rsidR="00C82E8A" w:rsidRPr="002129AE" w:rsidRDefault="00C82E8A" w:rsidP="00C82E8A">
            <w:pPr>
              <w:rPr>
                <w:sz w:val="20"/>
                <w:szCs w:val="20"/>
              </w:rPr>
            </w:pPr>
          </w:p>
        </w:tc>
      </w:tr>
      <w:bookmarkEnd w:id="1"/>
    </w:tbl>
    <w:p w14:paraId="1156B994" w14:textId="471A15F1" w:rsidR="005A3CB6" w:rsidRDefault="005A3CB6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16"/>
          <w:szCs w:val="22"/>
        </w:rPr>
      </w:pPr>
    </w:p>
    <w:p w14:paraId="144C3231" w14:textId="6C1A3A89" w:rsidR="006F6731" w:rsidRDefault="000C0C0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 xml:space="preserve">Przedmiot zamówienia zostanie wykonany  </w:t>
      </w:r>
      <w:r w:rsidR="00F31E89" w:rsidRPr="002A4BB8">
        <w:rPr>
          <w:b/>
        </w:rPr>
        <w:t>w terminie zgodnym z S</w:t>
      </w:r>
      <w:r w:rsidRPr="002A4BB8">
        <w:rPr>
          <w:b/>
        </w:rPr>
        <w:t>WZ</w:t>
      </w:r>
      <w:r w:rsidRPr="002A4BB8">
        <w:t xml:space="preserve">. </w:t>
      </w:r>
    </w:p>
    <w:p w14:paraId="45448FB5" w14:textId="290F5B31" w:rsidR="001E1358" w:rsidRPr="001E1358" w:rsidRDefault="001E1358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  <w:rPr>
          <w:i/>
        </w:rPr>
      </w:pPr>
      <w:r>
        <w:t xml:space="preserve">Na dostarczane urządzenia udzielamy zamawiającemu gwarancji na okres </w:t>
      </w:r>
      <w:r w:rsidRPr="001E1358">
        <w:rPr>
          <w:highlight w:val="yellow"/>
        </w:rPr>
        <w:t>…….</w:t>
      </w:r>
      <w:r>
        <w:t xml:space="preserve"> miesięcy </w:t>
      </w:r>
      <w:r w:rsidRPr="001E1358">
        <w:rPr>
          <w:i/>
        </w:rPr>
        <w:t>(minimum 24 miesiące)</w:t>
      </w:r>
    </w:p>
    <w:p w14:paraId="6EDBC0DD" w14:textId="77777777" w:rsidR="006F6731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>Oświadczamy, że zapoznaliśmy się ze Specyfikacją Warunków Zamówienia (w tym z projektem umowy) i nie wnosimy do nich zastrzeżeń oraz przyjmujemy warunki w ich zawarte.</w:t>
      </w:r>
    </w:p>
    <w:p w14:paraId="5036A4CA" w14:textId="77777777" w:rsidR="006F6731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 xml:space="preserve">Oświadczamy, że uważamy się za związanych niniejszą ofertą na czas określony w </w:t>
      </w:r>
      <w:bookmarkStart w:id="4" w:name="_GoBack"/>
      <w:bookmarkEnd w:id="4"/>
      <w:r w:rsidRPr="002A4BB8">
        <w:t xml:space="preserve">SWZ. </w:t>
      </w:r>
    </w:p>
    <w:p w14:paraId="511A0CB6" w14:textId="3016C0C5" w:rsidR="006F6731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>Oświadczamy, że uzyskaliśmy wszelkie informacje niezbędne do prawidłowego przygotowania i złożenia niniejszej oferty.</w:t>
      </w:r>
    </w:p>
    <w:p w14:paraId="420E7B87" w14:textId="06C769DB" w:rsidR="002A4BB8" w:rsidRPr="002A4BB8" w:rsidRDefault="002A4BB8" w:rsidP="002A4BB8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rPr>
          <w:lang w:eastAsia="zh-CN"/>
        </w:rPr>
        <w:t>Oświadczam/y, że warunki udziału w postępowaniu określone w pkt. 9 SWZ spełniamy</w:t>
      </w:r>
      <w:r>
        <w:rPr>
          <w:lang w:eastAsia="zh-CN"/>
        </w:rPr>
        <w:t xml:space="preserve"> </w:t>
      </w:r>
      <w:r w:rsidRPr="002A4BB8">
        <w:rPr>
          <w:lang w:eastAsia="zh-CN"/>
        </w:rPr>
        <w:t>osobiście</w:t>
      </w:r>
      <w:r>
        <w:rPr>
          <w:lang w:eastAsia="zh-CN"/>
        </w:rPr>
        <w:t xml:space="preserve"> * </w:t>
      </w:r>
      <w:r w:rsidRPr="002A4BB8">
        <w:rPr>
          <w:b/>
          <w:lang w:eastAsia="zh-CN"/>
        </w:rPr>
        <w:t>/</w:t>
      </w:r>
      <w:r>
        <w:rPr>
          <w:b/>
          <w:lang w:eastAsia="zh-CN"/>
        </w:rPr>
        <w:t xml:space="preserve"> </w:t>
      </w:r>
      <w:r w:rsidRPr="002A4BB8">
        <w:rPr>
          <w:lang w:eastAsia="zh-CN"/>
        </w:rPr>
        <w:t>powołujemy się</w:t>
      </w:r>
      <w:r>
        <w:rPr>
          <w:lang w:eastAsia="zh-CN"/>
        </w:rPr>
        <w:t xml:space="preserve"> *</w:t>
      </w:r>
      <w:r w:rsidRPr="002A4BB8">
        <w:rPr>
          <w:lang w:eastAsia="zh-CN"/>
        </w:rPr>
        <w:t xml:space="preserve"> na zasoby podmiotu trzeciego ..…………………………………………………………… </w:t>
      </w:r>
      <w:r w:rsidRPr="002A4BB8">
        <w:rPr>
          <w:i/>
          <w:lang w:eastAsia="zh-CN"/>
        </w:rPr>
        <w:t>(podać nazwę i siedzibę)</w:t>
      </w:r>
      <w:r w:rsidRPr="002A4BB8">
        <w:rPr>
          <w:lang w:eastAsia="zh-CN"/>
        </w:rPr>
        <w:t xml:space="preserve"> w następującym zakresie: </w:t>
      </w:r>
    </w:p>
    <w:p w14:paraId="5952043E" w14:textId="2B7EE700" w:rsidR="002A4BB8" w:rsidRPr="002A4BB8" w:rsidRDefault="002A4BB8" w:rsidP="002A4BB8">
      <w:pPr>
        <w:tabs>
          <w:tab w:val="left" w:pos="284"/>
        </w:tabs>
        <w:ind w:left="426"/>
        <w:jc w:val="both"/>
      </w:pPr>
      <w:r w:rsidRPr="002A4BB8">
        <w:rPr>
          <w:b/>
          <w:lang w:eastAsia="zh-CN"/>
        </w:rPr>
        <w:t xml:space="preserve"> </w:t>
      </w:r>
      <w:r w:rsidRPr="002A4BB8">
        <w:rPr>
          <w:i/>
          <w:lang w:eastAsia="zh-CN"/>
        </w:rPr>
        <w:t>……………………………………………………………………………………………</w:t>
      </w:r>
    </w:p>
    <w:p w14:paraId="6CEEF9DD" w14:textId="1C1EA775" w:rsidR="00537CFB" w:rsidRPr="002A4BB8" w:rsidRDefault="00537CFB" w:rsidP="006F6731">
      <w:pPr>
        <w:numPr>
          <w:ilvl w:val="0"/>
          <w:numId w:val="9"/>
        </w:numPr>
        <w:tabs>
          <w:tab w:val="clear" w:pos="720"/>
        </w:tabs>
        <w:ind w:left="284" w:hanging="284"/>
        <w:jc w:val="both"/>
      </w:pPr>
      <w:r w:rsidRPr="002A4BB8">
        <w:t>Oświadczam/y, że zamierzam(y)</w:t>
      </w:r>
      <w:r w:rsidR="002A4BB8">
        <w:t>*</w:t>
      </w:r>
      <w:r w:rsidRPr="002A4BB8">
        <w:t xml:space="preserve"> / nie zamierzam(y)</w:t>
      </w:r>
      <w:r w:rsidR="002A4BB8">
        <w:t>*</w:t>
      </w:r>
      <w:r w:rsidRPr="002A4BB8">
        <w:t xml:space="preserve"> powierzyć realizację następujących części zamówienia podwykonawcom:</w:t>
      </w:r>
    </w:p>
    <w:p w14:paraId="0D27727A" w14:textId="249EF6FE" w:rsidR="00537CFB" w:rsidRPr="002A4BB8" w:rsidRDefault="00537CFB" w:rsidP="002A4BB8">
      <w:pPr>
        <w:jc w:val="both"/>
        <w:rPr>
          <w:i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41"/>
        <w:gridCol w:w="5541"/>
        <w:gridCol w:w="2972"/>
      </w:tblGrid>
      <w:tr w:rsidR="00537CFB" w:rsidRPr="002A4BB8" w14:paraId="716F9B2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D5F6EB7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1272565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 xml:space="preserve">Opis części zamówienia, którą wykonawca </w:t>
            </w:r>
          </w:p>
          <w:p w14:paraId="25D24F09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02EE0B8" w14:textId="77777777" w:rsidR="00537CFB" w:rsidRPr="002A4BB8" w:rsidRDefault="00537CFB" w:rsidP="00DC0F1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A4BB8">
              <w:rPr>
                <w:sz w:val="20"/>
                <w:szCs w:val="20"/>
              </w:rPr>
              <w:t>Firma podwykonawcy             (o ile jest znana)</w:t>
            </w:r>
          </w:p>
        </w:tc>
      </w:tr>
      <w:tr w:rsidR="00537CFB" w:rsidRPr="002A4BB8" w14:paraId="5E4F258D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1CBB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B0B9F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BCDC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537CFB" w:rsidRPr="002A4BB8" w14:paraId="071C8E47" w14:textId="77777777" w:rsidTr="00DC0F1C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08610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3E69C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2BD7E" w14:textId="77777777" w:rsidR="00537CFB" w:rsidRPr="002A4BB8" w:rsidRDefault="00537CFB" w:rsidP="00DC0F1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8242784" w14:textId="6F668CF6" w:rsidR="00537CFB" w:rsidRPr="002A4BB8" w:rsidRDefault="00537CFB" w:rsidP="00B74D12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lang w:eastAsia="zh-CN"/>
        </w:rPr>
      </w:pPr>
      <w:r w:rsidRPr="002A4BB8">
        <w:rPr>
          <w:lang w:eastAsia="zh-CN"/>
        </w:rPr>
        <w:t>Oświadczamy, iż oferowany przez nas sprzęt spełnia wymagania określone przez Zamawiającego w Opisie przedmiotu zamówienia oraz posiada wymagane prawem normy, atesty oraz użyte komponenty do jego produkcji posiadają odpowiednie atesty oraz certyfikaty, zgodnie z SWZ.</w:t>
      </w:r>
    </w:p>
    <w:p w14:paraId="1C46A8B2" w14:textId="6B366784" w:rsidR="00C82E8A" w:rsidRPr="002A4BB8" w:rsidRDefault="00C82E8A" w:rsidP="00C82E8A">
      <w:pPr>
        <w:numPr>
          <w:ilvl w:val="0"/>
          <w:numId w:val="7"/>
        </w:numPr>
        <w:tabs>
          <w:tab w:val="clear" w:pos="720"/>
        </w:tabs>
        <w:spacing w:before="120"/>
        <w:ind w:left="142" w:hanging="568"/>
        <w:jc w:val="both"/>
        <w:rPr>
          <w:lang w:eastAsia="zh-CN"/>
        </w:rPr>
      </w:pPr>
      <w:r w:rsidRPr="002A4BB8">
        <w:rPr>
          <w:lang w:eastAsia="zh-CN"/>
        </w:rPr>
        <w:t>Oświadczamy, że jesteśmy mikro</w:t>
      </w:r>
      <w:r w:rsidR="002A4BB8">
        <w:rPr>
          <w:lang w:eastAsia="zh-CN"/>
        </w:rPr>
        <w:t>*</w:t>
      </w:r>
      <w:r w:rsidRPr="002A4BB8">
        <w:rPr>
          <w:lang w:eastAsia="zh-CN"/>
        </w:rPr>
        <w:t xml:space="preserve"> / małym </w:t>
      </w:r>
      <w:r w:rsidR="002A4BB8">
        <w:rPr>
          <w:lang w:eastAsia="zh-CN"/>
        </w:rPr>
        <w:t>*</w:t>
      </w:r>
      <w:r w:rsidRPr="002A4BB8">
        <w:rPr>
          <w:lang w:eastAsia="zh-CN"/>
        </w:rPr>
        <w:t xml:space="preserve">/ średnim </w:t>
      </w:r>
      <w:r w:rsidR="002A4BB8">
        <w:rPr>
          <w:lang w:eastAsia="zh-CN"/>
        </w:rPr>
        <w:t>*</w:t>
      </w:r>
      <w:r w:rsidRPr="002A4BB8">
        <w:rPr>
          <w:lang w:eastAsia="zh-CN"/>
        </w:rPr>
        <w:t>/ dużym</w:t>
      </w:r>
      <w:r w:rsidR="002A4BB8">
        <w:rPr>
          <w:lang w:eastAsia="zh-CN"/>
        </w:rPr>
        <w:t>*</w:t>
      </w:r>
      <w:r w:rsidRPr="002A4BB8">
        <w:rPr>
          <w:lang w:eastAsia="zh-CN"/>
        </w:rPr>
        <w:t xml:space="preserve"> przedsiębiorstwem  </w:t>
      </w:r>
    </w:p>
    <w:p w14:paraId="5DC27F11" w14:textId="77777777" w:rsidR="00C82E8A" w:rsidRPr="002A4BB8" w:rsidRDefault="00C82E8A" w:rsidP="00C82E8A">
      <w:pPr>
        <w:spacing w:before="120"/>
        <w:jc w:val="both"/>
        <w:rPr>
          <w:sz w:val="18"/>
          <w:szCs w:val="18"/>
          <w:lang w:eastAsia="zh-CN"/>
        </w:rPr>
      </w:pPr>
      <w:r w:rsidRPr="002A4BB8">
        <w:rPr>
          <w:sz w:val="18"/>
          <w:szCs w:val="18"/>
          <w:lang w:eastAsia="zh-CN"/>
        </w:rPr>
        <w:t xml:space="preserve">Definicja MŚP zawarta jest w załączniku I do Rozporządzenia Komisji (UE) nr 651/2014 z dnia 17 czerwca 2014 r. Wyodrębnia się następujące kategorie przedsiębiorstw: 1. Średnie przedsiębiorstwo: a) zatrudnia mniej niż 250 </w:t>
      </w:r>
      <w:r w:rsidRPr="002A4BB8">
        <w:rPr>
          <w:sz w:val="18"/>
          <w:szCs w:val="18"/>
          <w:lang w:eastAsia="zh-CN"/>
        </w:rPr>
        <w:lastRenderedPageBreak/>
        <w:t>pracowników oraz b) jego roczny obrót nie przekracza 50 mln euro lub roczna suma bilansowa nie przekracza 43 mln euro; 2. Małe przedsiębiorstwo: a) zatrudnia mniej niż 50 pracowników oraz b) jego roczny obrót nie przekracza 10 mln euro lub roczna suma bilansowa nie przekracza 10 mln euro; 3. Mikroprzedsiębiorstwo: a) zatrudnia mniej niż 10 pracowników oraz b) jego roczny obrót nie przekracza 2 mln euro lub roczna suma bilansowa nie przekracza 2 mln euro.</w:t>
      </w:r>
    </w:p>
    <w:p w14:paraId="43883323" w14:textId="77777777" w:rsidR="00537CFB" w:rsidRPr="002A4BB8" w:rsidRDefault="00537CFB" w:rsidP="00537CFB"/>
    <w:p w14:paraId="5F3611B4" w14:textId="77777777" w:rsidR="002A4BB8" w:rsidRPr="002A4BB8" w:rsidRDefault="002A4BB8" w:rsidP="002A4BB8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3852083F" w14:textId="0B952D75" w:rsidR="002A4BB8" w:rsidRPr="002A4BB8" w:rsidRDefault="002A4BB8" w:rsidP="002A4BB8">
      <w:pPr>
        <w:numPr>
          <w:ilvl w:val="0"/>
          <w:numId w:val="7"/>
        </w:numPr>
        <w:tabs>
          <w:tab w:val="clear" w:pos="720"/>
        </w:tabs>
        <w:suppressAutoHyphens/>
        <w:ind w:left="0"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 </w:t>
      </w:r>
      <w:r w:rsidRPr="002A4BB8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E133B45" w14:textId="77777777" w:rsidR="002A4BB8" w:rsidRPr="002A4BB8" w:rsidRDefault="002A4BB8" w:rsidP="002A4BB8">
      <w:pPr>
        <w:suppressAutoHyphens/>
        <w:rPr>
          <w:sz w:val="23"/>
          <w:szCs w:val="23"/>
          <w:lang w:eastAsia="zh-CN"/>
        </w:rPr>
      </w:pPr>
    </w:p>
    <w:p w14:paraId="02D58C81" w14:textId="77777777" w:rsidR="002A4BB8" w:rsidRPr="002A4BB8" w:rsidRDefault="002A4BB8" w:rsidP="002A4BB8">
      <w:pPr>
        <w:suppressAutoHyphens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14:paraId="63CAC6D4" w14:textId="77777777" w:rsidR="002A4BB8" w:rsidRPr="002A4BB8" w:rsidRDefault="002A4BB8" w:rsidP="002A4BB8">
      <w:pPr>
        <w:suppressAutoHyphens/>
        <w:jc w:val="both"/>
        <w:rPr>
          <w:sz w:val="23"/>
          <w:szCs w:val="23"/>
          <w:lang w:eastAsia="zh-CN"/>
        </w:rPr>
      </w:pPr>
    </w:p>
    <w:p w14:paraId="753AAA73" w14:textId="77777777" w:rsidR="002A4BB8" w:rsidRPr="002A4BB8" w:rsidRDefault="002A4BB8" w:rsidP="002A4BB8">
      <w:pPr>
        <w:numPr>
          <w:ilvl w:val="0"/>
          <w:numId w:val="7"/>
        </w:numPr>
        <w:tabs>
          <w:tab w:val="clear" w:pos="720"/>
        </w:tabs>
        <w:suppressAutoHyphens/>
        <w:ind w:left="0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2A4BB8">
        <w:rPr>
          <w:sz w:val="23"/>
          <w:szCs w:val="23"/>
          <w:lang w:eastAsia="zh-CN"/>
        </w:rPr>
        <w:t>ych</w:t>
      </w:r>
      <w:proofErr w:type="spellEnd"/>
      <w:r w:rsidRPr="002A4BB8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6A9EC25" w14:textId="77777777" w:rsidR="002A4BB8" w:rsidRPr="002A4BB8" w:rsidRDefault="002A4BB8" w:rsidP="002A4BB8">
      <w:pPr>
        <w:suppressAutoHyphens/>
        <w:jc w:val="both"/>
        <w:rPr>
          <w:sz w:val="23"/>
          <w:szCs w:val="23"/>
          <w:lang w:eastAsia="zh-CN"/>
        </w:rPr>
      </w:pPr>
    </w:p>
    <w:p w14:paraId="1FD536B6" w14:textId="77777777" w:rsidR="002A4BB8" w:rsidRPr="002A4BB8" w:rsidRDefault="002A4BB8" w:rsidP="002A4BB8">
      <w:pPr>
        <w:numPr>
          <w:ilvl w:val="0"/>
          <w:numId w:val="7"/>
        </w:numPr>
        <w:tabs>
          <w:tab w:val="clear" w:pos="720"/>
        </w:tabs>
        <w:suppressAutoHyphens/>
        <w:ind w:left="0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Załącznikami do niniejszej oferty są:</w:t>
      </w:r>
    </w:p>
    <w:p w14:paraId="51A0B3D7" w14:textId="77777777" w:rsidR="002A4BB8" w:rsidRPr="002A4BB8" w:rsidRDefault="002A4BB8" w:rsidP="002A4BB8">
      <w:pPr>
        <w:numPr>
          <w:ilvl w:val="1"/>
          <w:numId w:val="23"/>
        </w:numPr>
        <w:suppressAutoHyphens/>
        <w:ind w:left="142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D202323" w14:textId="77777777" w:rsidR="002A4BB8" w:rsidRPr="002A4BB8" w:rsidRDefault="002A4BB8" w:rsidP="002A4BB8">
      <w:pPr>
        <w:numPr>
          <w:ilvl w:val="1"/>
          <w:numId w:val="23"/>
        </w:numPr>
        <w:suppressAutoHyphens/>
        <w:ind w:left="142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74F0BBFF" w14:textId="77777777" w:rsidR="002A4BB8" w:rsidRPr="002A4BB8" w:rsidRDefault="002A4BB8" w:rsidP="002A4BB8">
      <w:pPr>
        <w:numPr>
          <w:ilvl w:val="1"/>
          <w:numId w:val="23"/>
        </w:numPr>
        <w:suppressAutoHyphens/>
        <w:ind w:left="142"/>
        <w:jc w:val="both"/>
        <w:rPr>
          <w:sz w:val="23"/>
          <w:szCs w:val="23"/>
          <w:lang w:eastAsia="zh-CN"/>
        </w:rPr>
      </w:pPr>
      <w:r w:rsidRPr="002A4BB8">
        <w:rPr>
          <w:sz w:val="23"/>
          <w:szCs w:val="23"/>
          <w:lang w:eastAsia="zh-CN"/>
        </w:rPr>
        <w:t>...............................................................................</w:t>
      </w:r>
    </w:p>
    <w:p w14:paraId="52690E03" w14:textId="77777777" w:rsidR="002A4BB8" w:rsidRPr="002A4BB8" w:rsidRDefault="002A4BB8" w:rsidP="002A4BB8">
      <w:pPr>
        <w:ind w:left="142" w:firstLine="708"/>
        <w:jc w:val="right"/>
        <w:rPr>
          <w:sz w:val="22"/>
          <w:szCs w:val="22"/>
        </w:rPr>
      </w:pPr>
    </w:p>
    <w:p w14:paraId="5B1E99EF" w14:textId="2167DEBD" w:rsidR="00537CFB" w:rsidRPr="002A4BB8" w:rsidRDefault="00537CFB" w:rsidP="002A4BB8">
      <w:r w:rsidRPr="002A4BB8">
        <w:t xml:space="preserve">   </w:t>
      </w:r>
    </w:p>
    <w:p w14:paraId="400445F5" w14:textId="77777777" w:rsidR="00537CFB" w:rsidRPr="002A4BB8" w:rsidRDefault="00537CFB" w:rsidP="00537C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591ADD86" w14:textId="076916C0" w:rsidR="00562AE5" w:rsidRPr="002A4BB8" w:rsidRDefault="00537CFB" w:rsidP="00AD0AC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bCs/>
          <w:i/>
          <w:iCs/>
          <w:color w:val="C0504D"/>
          <w:lang w:eastAsia="zh-CN"/>
        </w:rPr>
      </w:pPr>
      <w:r w:rsidRPr="002A4BB8">
        <w:rPr>
          <w:rFonts w:eastAsia="Calibri"/>
          <w:b/>
          <w:color w:val="FF0000"/>
          <w:lang w:eastAsia="zh-CN"/>
        </w:rPr>
        <w:t>Oferta</w:t>
      </w:r>
      <w:r w:rsidRPr="002A4BB8">
        <w:rPr>
          <w:rFonts w:eastAsia="Calibri"/>
          <w:color w:val="FF0000"/>
          <w:lang w:eastAsia="zh-CN"/>
        </w:rPr>
        <w:t xml:space="preserve"> </w:t>
      </w:r>
      <w:r w:rsidRPr="002A4BB8">
        <w:rPr>
          <w:rFonts w:eastAsia="Calibri"/>
          <w:b/>
          <w:color w:val="FF0000"/>
          <w:lang w:eastAsia="zh-CN"/>
        </w:rPr>
        <w:t>powinna</w:t>
      </w:r>
      <w:r w:rsidRPr="002A4BB8">
        <w:rPr>
          <w:rFonts w:eastAsia="Calibri"/>
          <w:color w:val="FF0000"/>
          <w:lang w:eastAsia="zh-CN"/>
        </w:rPr>
        <w:t xml:space="preserve"> </w:t>
      </w:r>
      <w:r w:rsidRPr="002A4BB8">
        <w:rPr>
          <w:rFonts w:eastAsia="Calibri"/>
          <w:b/>
          <w:color w:val="FF0000"/>
          <w:lang w:eastAsia="zh-CN"/>
        </w:rPr>
        <w:t>być podpisana kwalifikowanym podpisem elektronicznym lub podpisem zaufanym lub podpisem osobistym</w:t>
      </w:r>
      <w:r w:rsidRPr="002A4BB8">
        <w:rPr>
          <w:rFonts w:eastAsia="Calibri"/>
          <w:color w:val="FF0000"/>
          <w:lang w:eastAsia="zh-CN"/>
        </w:rPr>
        <w:t>.</w:t>
      </w:r>
    </w:p>
    <w:p w14:paraId="0C0428F1" w14:textId="1246BD70" w:rsidR="00D21D41" w:rsidRPr="002A4BB8" w:rsidRDefault="00D21D41" w:rsidP="009B7BAA">
      <w:pPr>
        <w:tabs>
          <w:tab w:val="left" w:pos="0"/>
        </w:tabs>
        <w:suppressAutoHyphens/>
        <w:ind w:left="720" w:right="1"/>
        <w:contextualSpacing/>
        <w:jc w:val="center"/>
      </w:pPr>
    </w:p>
    <w:sectPr w:rsidR="00D21D41" w:rsidRPr="002A4BB8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1309D" w14:textId="77777777" w:rsidR="00A3612B" w:rsidRDefault="00A3612B">
      <w:r>
        <w:separator/>
      </w:r>
    </w:p>
  </w:endnote>
  <w:endnote w:type="continuationSeparator" w:id="0">
    <w:p w14:paraId="0039FF69" w14:textId="77777777" w:rsidR="00A3612B" w:rsidRDefault="00A36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C714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368A4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69A2F" w14:textId="78991523" w:rsidR="00F2010E" w:rsidRPr="002A4BB8" w:rsidRDefault="002A4BB8" w:rsidP="002A4BB8">
    <w:pPr>
      <w:pStyle w:val="Stopka"/>
      <w:ind w:left="720"/>
      <w:rPr>
        <w:sz w:val="20"/>
      </w:rPr>
    </w:pPr>
    <w:r w:rsidRPr="002A4BB8">
      <w:rPr>
        <w:sz w:val="20"/>
      </w:rPr>
      <w:t>*- niepotrzebne skreślić</w:t>
    </w:r>
  </w:p>
  <w:p w14:paraId="7065A96E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650CC" w14:textId="77777777" w:rsidR="00A3612B" w:rsidRDefault="00A3612B">
      <w:r>
        <w:separator/>
      </w:r>
    </w:p>
  </w:footnote>
  <w:footnote w:type="continuationSeparator" w:id="0">
    <w:p w14:paraId="3131BD81" w14:textId="77777777" w:rsidR="00A3612B" w:rsidRDefault="00A36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FB847BF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52A63566"/>
    <w:lvl w:ilvl="0" w:tplc="11FC6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7566352"/>
    <w:multiLevelType w:val="hybridMultilevel"/>
    <w:tmpl w:val="5C742F2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0"/>
  </w:num>
  <w:num w:numId="18">
    <w:abstractNumId w:val="3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0"/>
  </w:num>
  <w:num w:numId="24">
    <w:abstractNumId w:val="1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46744"/>
    <w:rsid w:val="00053584"/>
    <w:rsid w:val="0006678B"/>
    <w:rsid w:val="000B3BB4"/>
    <w:rsid w:val="000C0C0B"/>
    <w:rsid w:val="000D401E"/>
    <w:rsid w:val="000E343A"/>
    <w:rsid w:val="000E6694"/>
    <w:rsid w:val="000F42F4"/>
    <w:rsid w:val="000F7132"/>
    <w:rsid w:val="001040E4"/>
    <w:rsid w:val="00142716"/>
    <w:rsid w:val="00150503"/>
    <w:rsid w:val="00163B6D"/>
    <w:rsid w:val="00195201"/>
    <w:rsid w:val="0019679F"/>
    <w:rsid w:val="001A6BA0"/>
    <w:rsid w:val="001A7714"/>
    <w:rsid w:val="001B5F1E"/>
    <w:rsid w:val="001C18B2"/>
    <w:rsid w:val="001C6B7C"/>
    <w:rsid w:val="001E1358"/>
    <w:rsid w:val="001E1A1B"/>
    <w:rsid w:val="001E22B6"/>
    <w:rsid w:val="0020004E"/>
    <w:rsid w:val="002129AE"/>
    <w:rsid w:val="0023402F"/>
    <w:rsid w:val="00236E80"/>
    <w:rsid w:val="00257D3C"/>
    <w:rsid w:val="0026432B"/>
    <w:rsid w:val="002855DD"/>
    <w:rsid w:val="002A4BB8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41FDA"/>
    <w:rsid w:val="004871CE"/>
    <w:rsid w:val="004D04CA"/>
    <w:rsid w:val="004E5B42"/>
    <w:rsid w:val="00504246"/>
    <w:rsid w:val="0051633B"/>
    <w:rsid w:val="005175CD"/>
    <w:rsid w:val="00523D48"/>
    <w:rsid w:val="00537CFB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A3CB6"/>
    <w:rsid w:val="006033A6"/>
    <w:rsid w:val="006063C6"/>
    <w:rsid w:val="006170BE"/>
    <w:rsid w:val="006249FA"/>
    <w:rsid w:val="00633AB2"/>
    <w:rsid w:val="00641579"/>
    <w:rsid w:val="006733A0"/>
    <w:rsid w:val="00687135"/>
    <w:rsid w:val="006B221B"/>
    <w:rsid w:val="006C7E50"/>
    <w:rsid w:val="006D24B0"/>
    <w:rsid w:val="006E65F9"/>
    <w:rsid w:val="006F4EB2"/>
    <w:rsid w:val="006F5077"/>
    <w:rsid w:val="006F6731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C470D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122A2"/>
    <w:rsid w:val="00A20746"/>
    <w:rsid w:val="00A23458"/>
    <w:rsid w:val="00A3612B"/>
    <w:rsid w:val="00A52880"/>
    <w:rsid w:val="00A61AA5"/>
    <w:rsid w:val="00A67715"/>
    <w:rsid w:val="00A70CC9"/>
    <w:rsid w:val="00A74E96"/>
    <w:rsid w:val="00AB0488"/>
    <w:rsid w:val="00AC6815"/>
    <w:rsid w:val="00AD0ACB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74D12"/>
    <w:rsid w:val="00B96F78"/>
    <w:rsid w:val="00B9752F"/>
    <w:rsid w:val="00BA76A6"/>
    <w:rsid w:val="00BC1E84"/>
    <w:rsid w:val="00BD0862"/>
    <w:rsid w:val="00BE2535"/>
    <w:rsid w:val="00BE751B"/>
    <w:rsid w:val="00C23EFB"/>
    <w:rsid w:val="00C32E1F"/>
    <w:rsid w:val="00C70E06"/>
    <w:rsid w:val="00C82E8A"/>
    <w:rsid w:val="00CA6A4D"/>
    <w:rsid w:val="00CB7259"/>
    <w:rsid w:val="00CB7BDD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55C74"/>
    <w:rsid w:val="00E60230"/>
    <w:rsid w:val="00E607EA"/>
    <w:rsid w:val="00E616D4"/>
    <w:rsid w:val="00E8573E"/>
    <w:rsid w:val="00EB301F"/>
    <w:rsid w:val="00EC0743"/>
    <w:rsid w:val="00EC6118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66474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B576FA2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podstawowy">
    <w:name w:val="Body Text"/>
    <w:basedOn w:val="Normalny"/>
    <w:link w:val="TekstpodstawowyZnak"/>
    <w:semiHidden/>
    <w:unhideWhenUsed/>
    <w:rsid w:val="006F67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F67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C0E7D-BCBD-4988-868A-C0AA8DF48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3</Pages>
  <Words>548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10</cp:revision>
  <cp:lastPrinted>2024-06-17T07:38:00Z</cp:lastPrinted>
  <dcterms:created xsi:type="dcterms:W3CDTF">2024-06-06T09:08:00Z</dcterms:created>
  <dcterms:modified xsi:type="dcterms:W3CDTF">2024-06-17T07:38:00Z</dcterms:modified>
</cp:coreProperties>
</file>