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DA0AA" w14:textId="77777777" w:rsidR="00986737" w:rsidRPr="003E4416" w:rsidRDefault="00EA1186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E4416">
        <w:rPr>
          <w:rFonts w:ascii="Arial Narrow" w:hAnsi="Arial Narrow" w:cs="Arial"/>
          <w:sz w:val="22"/>
          <w:szCs w:val="22"/>
        </w:rPr>
        <w:t>Bydgoszcz</w:t>
      </w:r>
      <w:r w:rsidR="00986737" w:rsidRPr="003E4416">
        <w:rPr>
          <w:rFonts w:ascii="Arial Narrow" w:hAnsi="Arial Narrow" w:cs="Arial"/>
          <w:sz w:val="22"/>
          <w:szCs w:val="22"/>
        </w:rPr>
        <w:t xml:space="preserve"> dnia: </w:t>
      </w:r>
      <w:r w:rsidRPr="003E4416">
        <w:rPr>
          <w:rFonts w:ascii="Arial Narrow" w:hAnsi="Arial Narrow" w:cs="Arial"/>
          <w:sz w:val="22"/>
          <w:szCs w:val="22"/>
        </w:rPr>
        <w:t>2024-06-19</w:t>
      </w:r>
    </w:p>
    <w:p w14:paraId="495980EF" w14:textId="77777777" w:rsidR="00986737" w:rsidRPr="003E4416" w:rsidRDefault="00EA118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E441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B42F50" w14:textId="77777777" w:rsidR="00986737" w:rsidRPr="003E4416" w:rsidRDefault="00EA118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E4416">
        <w:rPr>
          <w:rFonts w:ascii="Arial Narrow" w:hAnsi="Arial Narrow" w:cs="Arial"/>
          <w:sz w:val="22"/>
          <w:szCs w:val="22"/>
        </w:rPr>
        <w:t>Powstańców Warszawy</w:t>
      </w:r>
      <w:r w:rsidR="00986737" w:rsidRPr="003E4416">
        <w:rPr>
          <w:rFonts w:ascii="Arial Narrow" w:hAnsi="Arial Narrow" w:cs="Arial"/>
          <w:sz w:val="22"/>
          <w:szCs w:val="22"/>
        </w:rPr>
        <w:t xml:space="preserve"> </w:t>
      </w:r>
      <w:r w:rsidRPr="003E4416">
        <w:rPr>
          <w:rFonts w:ascii="Arial Narrow" w:hAnsi="Arial Narrow" w:cs="Arial"/>
          <w:sz w:val="22"/>
          <w:szCs w:val="22"/>
        </w:rPr>
        <w:t>5</w:t>
      </w:r>
    </w:p>
    <w:p w14:paraId="6087C569" w14:textId="77777777" w:rsidR="00986737" w:rsidRPr="003E4416" w:rsidRDefault="00EA1186" w:rsidP="00986737">
      <w:pPr>
        <w:rPr>
          <w:rFonts w:ascii="Arial Narrow" w:hAnsi="Arial Narrow" w:cs="Arial"/>
          <w:sz w:val="22"/>
          <w:szCs w:val="22"/>
        </w:rPr>
      </w:pPr>
      <w:r w:rsidRPr="003E4416">
        <w:rPr>
          <w:rFonts w:ascii="Arial Narrow" w:hAnsi="Arial Narrow" w:cs="Arial"/>
          <w:sz w:val="22"/>
          <w:szCs w:val="22"/>
        </w:rPr>
        <w:t>85-681</w:t>
      </w:r>
      <w:r w:rsidR="00986737" w:rsidRPr="003E4416">
        <w:rPr>
          <w:rFonts w:ascii="Arial Narrow" w:hAnsi="Arial Narrow" w:cs="Arial"/>
          <w:sz w:val="22"/>
          <w:szCs w:val="22"/>
        </w:rPr>
        <w:t xml:space="preserve"> </w:t>
      </w:r>
      <w:r w:rsidRPr="003E4416">
        <w:rPr>
          <w:rFonts w:ascii="Arial Narrow" w:hAnsi="Arial Narrow" w:cs="Arial"/>
          <w:sz w:val="22"/>
          <w:szCs w:val="22"/>
        </w:rPr>
        <w:t>Bydgoszcz</w:t>
      </w:r>
    </w:p>
    <w:p w14:paraId="53AD3392" w14:textId="77777777" w:rsidR="00986737" w:rsidRPr="003E4416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3E441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6A04D7E" w14:textId="77777777" w:rsidR="00986737" w:rsidRPr="003E4416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3E4416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E4416" w14:paraId="5ACC809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9B25D" w14:textId="77777777" w:rsidR="00986737" w:rsidRPr="003E441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E4416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26DDC6C" w14:textId="77777777" w:rsidR="00986737" w:rsidRPr="003E441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E441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BAE0495" w14:textId="77777777" w:rsidR="00986737" w:rsidRPr="003E441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E441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E441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E441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E4416" w14:paraId="11F76A99" w14:textId="77777777" w:rsidTr="005A632E">
        <w:tc>
          <w:tcPr>
            <w:tcW w:w="2269" w:type="dxa"/>
            <w:shd w:val="clear" w:color="auto" w:fill="auto"/>
          </w:tcPr>
          <w:p w14:paraId="5DF2B0F4" w14:textId="77777777" w:rsidR="00986737" w:rsidRPr="003E441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7B5EFA" w14:textId="77777777" w:rsidR="00986737" w:rsidRPr="003E4416" w:rsidRDefault="00EA118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  <w:r w:rsidR="00986737" w:rsidRPr="003E441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A1186" w:rsidRPr="003E4416" w14:paraId="2B032442" w14:textId="77777777" w:rsidTr="000E34CE">
        <w:tc>
          <w:tcPr>
            <w:tcW w:w="2269" w:type="dxa"/>
            <w:shd w:val="clear" w:color="auto" w:fill="auto"/>
          </w:tcPr>
          <w:p w14:paraId="5BC137E3" w14:textId="77777777" w:rsidR="00EA1186" w:rsidRPr="003E4416" w:rsidRDefault="00EA1186" w:rsidP="000E34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89E42C" w14:textId="77777777" w:rsidR="00EA1186" w:rsidRPr="003E4416" w:rsidRDefault="00EA1186" w:rsidP="000E34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bCs/>
                <w:sz w:val="22"/>
                <w:szCs w:val="22"/>
              </w:rPr>
              <w:t>59/2024</w:t>
            </w:r>
          </w:p>
        </w:tc>
      </w:tr>
    </w:tbl>
    <w:p w14:paraId="3292BB43" w14:textId="77777777" w:rsidR="00A80738" w:rsidRPr="003E441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226D786" w14:textId="77777777" w:rsidR="00D665F5" w:rsidRPr="003E441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441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E4416">
        <w:rPr>
          <w:rFonts w:ascii="Arial Narrow" w:hAnsi="Arial Narrow" w:cs="Arial"/>
          <w:sz w:val="22"/>
          <w:szCs w:val="22"/>
        </w:rPr>
        <w:t>2</w:t>
      </w:r>
      <w:r w:rsidRPr="003E4416">
        <w:rPr>
          <w:rFonts w:ascii="Arial Narrow" w:hAnsi="Arial Narrow" w:cs="Arial"/>
          <w:sz w:val="22"/>
          <w:szCs w:val="22"/>
        </w:rPr>
        <w:t xml:space="preserve"> ust. 5 </w:t>
      </w:r>
      <w:r w:rsidRPr="003E441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E4416">
        <w:rPr>
          <w:rFonts w:ascii="Arial Narrow" w:hAnsi="Arial Narrow" w:cs="Arial"/>
          <w:sz w:val="22"/>
          <w:szCs w:val="22"/>
        </w:rPr>
        <w:t xml:space="preserve"> </w:t>
      </w:r>
      <w:r w:rsidR="00EA1186" w:rsidRPr="003E4416">
        <w:rPr>
          <w:rFonts w:ascii="Arial Narrow" w:hAnsi="Arial Narrow" w:cs="Arial"/>
          <w:sz w:val="22"/>
          <w:szCs w:val="22"/>
        </w:rPr>
        <w:t>(</w:t>
      </w:r>
      <w:proofErr w:type="spellStart"/>
      <w:r w:rsidR="00EA1186" w:rsidRPr="003E4416">
        <w:rPr>
          <w:rFonts w:ascii="Arial Narrow" w:hAnsi="Arial Narrow" w:cs="Arial"/>
          <w:sz w:val="22"/>
          <w:szCs w:val="22"/>
        </w:rPr>
        <w:t>t.j</w:t>
      </w:r>
      <w:proofErr w:type="spellEnd"/>
      <w:r w:rsidR="00EA1186" w:rsidRPr="003E441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3E4416">
        <w:rPr>
          <w:rFonts w:ascii="Arial Narrow" w:hAnsi="Arial Narrow" w:cs="Arial"/>
          <w:sz w:val="22"/>
          <w:szCs w:val="22"/>
        </w:rPr>
        <w:t xml:space="preserve"> </w:t>
      </w:r>
      <w:r w:rsidRPr="003E4416">
        <w:rPr>
          <w:rFonts w:ascii="Arial Narrow" w:hAnsi="Arial Narrow" w:cs="Arial"/>
          <w:sz w:val="22"/>
          <w:szCs w:val="22"/>
        </w:rPr>
        <w:t>udostępnia</w:t>
      </w:r>
      <w:r w:rsidR="00F95C33" w:rsidRPr="003E4416">
        <w:rPr>
          <w:rFonts w:ascii="Arial Narrow" w:hAnsi="Arial Narrow" w:cs="Arial"/>
          <w:sz w:val="22"/>
          <w:szCs w:val="22"/>
        </w:rPr>
        <w:t xml:space="preserve"> </w:t>
      </w:r>
      <w:r w:rsidR="004C7E9B" w:rsidRPr="003E4416">
        <w:rPr>
          <w:rFonts w:ascii="Arial Narrow" w:hAnsi="Arial Narrow" w:cs="Arial"/>
          <w:sz w:val="22"/>
          <w:szCs w:val="22"/>
        </w:rPr>
        <w:t>informacj</w:t>
      </w:r>
      <w:r w:rsidR="00577BC6" w:rsidRPr="003E4416">
        <w:rPr>
          <w:rFonts w:ascii="Arial Narrow" w:hAnsi="Arial Narrow" w:cs="Arial"/>
          <w:sz w:val="22"/>
          <w:szCs w:val="22"/>
        </w:rPr>
        <w:t>ę</w:t>
      </w:r>
      <w:r w:rsidR="00035488" w:rsidRPr="003E441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E4416">
        <w:rPr>
          <w:rFonts w:ascii="Arial Narrow" w:hAnsi="Arial Narrow" w:cs="Arial"/>
          <w:sz w:val="22"/>
          <w:szCs w:val="22"/>
        </w:rPr>
        <w:t>.</w:t>
      </w:r>
    </w:p>
    <w:p w14:paraId="672715E1" w14:textId="77777777" w:rsidR="00A80738" w:rsidRPr="003E441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441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E4416">
        <w:rPr>
          <w:rFonts w:ascii="Arial Narrow" w:hAnsi="Arial Narrow" w:cs="Arial"/>
          <w:sz w:val="22"/>
          <w:szCs w:val="22"/>
        </w:rPr>
        <w:t xml:space="preserve"> w dniu </w:t>
      </w:r>
      <w:r w:rsidR="00EA1186" w:rsidRPr="003E4416">
        <w:rPr>
          <w:rFonts w:ascii="Arial Narrow" w:hAnsi="Arial Narrow" w:cs="Arial"/>
          <w:sz w:val="22"/>
          <w:szCs w:val="22"/>
        </w:rPr>
        <w:t>19/06/2024</w:t>
      </w:r>
      <w:r w:rsidR="00FF4AB1" w:rsidRPr="003E4416">
        <w:rPr>
          <w:rFonts w:ascii="Arial Narrow" w:hAnsi="Arial Narrow" w:cs="Arial"/>
          <w:sz w:val="22"/>
          <w:szCs w:val="22"/>
        </w:rPr>
        <w:t xml:space="preserve"> o godz. </w:t>
      </w:r>
      <w:r w:rsidR="00EA1186" w:rsidRPr="003E4416">
        <w:rPr>
          <w:rFonts w:ascii="Arial Narrow" w:hAnsi="Arial Narrow" w:cs="Arial"/>
          <w:sz w:val="22"/>
          <w:szCs w:val="22"/>
        </w:rPr>
        <w:t>08:15</w:t>
      </w:r>
      <w:r w:rsidRPr="003E441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E4416" w14:paraId="6ECF7090" w14:textId="77777777" w:rsidTr="005A632E">
        <w:tc>
          <w:tcPr>
            <w:tcW w:w="1276" w:type="dxa"/>
            <w:shd w:val="clear" w:color="auto" w:fill="F2F2F2"/>
            <w:vAlign w:val="center"/>
          </w:tcPr>
          <w:p w14:paraId="617F4FA6" w14:textId="77777777" w:rsidR="006B27ED" w:rsidRPr="003E441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3E4416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C1F7742" w14:textId="77777777" w:rsidR="006B27ED" w:rsidRPr="003E441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E2F04A8" w14:textId="77777777" w:rsidR="006B27ED" w:rsidRPr="003E441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CD2673D" w14:textId="77777777" w:rsidR="006B27ED" w:rsidRPr="003E441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A1186" w:rsidRPr="003E4416" w14:paraId="57F0468B" w14:textId="77777777" w:rsidTr="000E34CE">
        <w:tc>
          <w:tcPr>
            <w:tcW w:w="1276" w:type="dxa"/>
            <w:shd w:val="clear" w:color="auto" w:fill="auto"/>
            <w:vAlign w:val="center"/>
          </w:tcPr>
          <w:p w14:paraId="271E499D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FAC4E8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260CCF3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36A369DC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620DFC2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34F03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18 306.00 zł</w:t>
            </w:r>
          </w:p>
        </w:tc>
      </w:tr>
      <w:tr w:rsidR="00EA1186" w:rsidRPr="003E4416" w14:paraId="45C563F1" w14:textId="77777777" w:rsidTr="000E34CE">
        <w:tc>
          <w:tcPr>
            <w:tcW w:w="1276" w:type="dxa"/>
            <w:shd w:val="clear" w:color="auto" w:fill="auto"/>
            <w:vAlign w:val="center"/>
          </w:tcPr>
          <w:p w14:paraId="37CF3729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3F29E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7FF5F42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3AF621DF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7E3903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5DE920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2 938.40 zł</w:t>
            </w:r>
          </w:p>
        </w:tc>
      </w:tr>
      <w:tr w:rsidR="00EA1186" w:rsidRPr="003E4416" w14:paraId="6B834C0C" w14:textId="77777777" w:rsidTr="000E34CE">
        <w:tc>
          <w:tcPr>
            <w:tcW w:w="1276" w:type="dxa"/>
            <w:shd w:val="clear" w:color="auto" w:fill="auto"/>
            <w:vAlign w:val="center"/>
          </w:tcPr>
          <w:p w14:paraId="4097DD02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066202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8EA96C2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AA65482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A04FCBB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60755E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25 434.00 zł</w:t>
            </w:r>
          </w:p>
        </w:tc>
      </w:tr>
      <w:tr w:rsidR="00EA1186" w:rsidRPr="003E4416" w14:paraId="7A4CC4F9" w14:textId="77777777" w:rsidTr="000E34CE">
        <w:tc>
          <w:tcPr>
            <w:tcW w:w="1276" w:type="dxa"/>
            <w:shd w:val="clear" w:color="auto" w:fill="auto"/>
            <w:vAlign w:val="center"/>
          </w:tcPr>
          <w:p w14:paraId="27094B5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C207F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2978473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9C10139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C58D28F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926C2D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249.48 zł</w:t>
            </w:r>
          </w:p>
        </w:tc>
      </w:tr>
      <w:tr w:rsidR="00EA1186" w:rsidRPr="003E4416" w14:paraId="2951603B" w14:textId="77777777" w:rsidTr="000E34CE">
        <w:tc>
          <w:tcPr>
            <w:tcW w:w="1276" w:type="dxa"/>
            <w:shd w:val="clear" w:color="auto" w:fill="auto"/>
            <w:vAlign w:val="center"/>
          </w:tcPr>
          <w:p w14:paraId="6E2D815C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C89ED4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5822752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MEDEV Medical Devices Polska Sp. z o.o.</w:t>
            </w:r>
          </w:p>
          <w:p w14:paraId="2D2B5BBE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lastRenderedPageBreak/>
              <w:t>ul. Nowogrodzka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64/43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36B5186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02-014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38926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lastRenderedPageBreak/>
              <w:t>405 000.00 zł</w:t>
            </w:r>
          </w:p>
        </w:tc>
      </w:tr>
      <w:tr w:rsidR="00EA1186" w:rsidRPr="003E4416" w14:paraId="0CCFF61B" w14:textId="77777777" w:rsidTr="000E34CE">
        <w:tc>
          <w:tcPr>
            <w:tcW w:w="1276" w:type="dxa"/>
            <w:shd w:val="clear" w:color="auto" w:fill="auto"/>
            <w:vAlign w:val="center"/>
          </w:tcPr>
          <w:p w14:paraId="31E580CA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8A988E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C0B4AE3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Oticon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844D55C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al. Jana Pawła II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3B9FDAA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00-133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455B64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351 095.04 zł</w:t>
            </w:r>
          </w:p>
        </w:tc>
      </w:tr>
      <w:tr w:rsidR="00EA1186" w:rsidRPr="003E4416" w14:paraId="4621A7B5" w14:textId="77777777" w:rsidTr="000E34CE">
        <w:tc>
          <w:tcPr>
            <w:tcW w:w="1276" w:type="dxa"/>
            <w:shd w:val="clear" w:color="auto" w:fill="auto"/>
            <w:vAlign w:val="center"/>
          </w:tcPr>
          <w:p w14:paraId="21211724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8195CD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F5C8528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Oticon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B6D2566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al. Jana Pawła II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5409A0B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00-133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623F43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235 872.00 zł</w:t>
            </w:r>
          </w:p>
        </w:tc>
      </w:tr>
      <w:tr w:rsidR="00EA1186" w:rsidRPr="003E4416" w14:paraId="59E77AC6" w14:textId="77777777" w:rsidTr="000E34CE">
        <w:tc>
          <w:tcPr>
            <w:tcW w:w="1276" w:type="dxa"/>
            <w:shd w:val="clear" w:color="auto" w:fill="auto"/>
            <w:vAlign w:val="center"/>
          </w:tcPr>
          <w:p w14:paraId="142BB7B4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32BE9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2287A57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65EA1646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0655DE3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CFB1DF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21 060.00 zł</w:t>
            </w:r>
          </w:p>
        </w:tc>
      </w:tr>
      <w:tr w:rsidR="00EA1186" w:rsidRPr="003E4416" w14:paraId="265BC7DE" w14:textId="77777777" w:rsidTr="000E34CE">
        <w:tc>
          <w:tcPr>
            <w:tcW w:w="1276" w:type="dxa"/>
            <w:shd w:val="clear" w:color="auto" w:fill="auto"/>
            <w:vAlign w:val="center"/>
          </w:tcPr>
          <w:p w14:paraId="205DD1B4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29CB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7882E667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0CDFA06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FD94B8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3F16D6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283.50 zł</w:t>
            </w:r>
          </w:p>
        </w:tc>
      </w:tr>
      <w:tr w:rsidR="00EA1186" w:rsidRPr="003E4416" w14:paraId="65267661" w14:textId="77777777" w:rsidTr="000E34CE">
        <w:tc>
          <w:tcPr>
            <w:tcW w:w="1276" w:type="dxa"/>
            <w:shd w:val="clear" w:color="auto" w:fill="auto"/>
            <w:vAlign w:val="center"/>
          </w:tcPr>
          <w:p w14:paraId="2A0F4500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6E812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D91B091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MDT sp. z o.o.</w:t>
            </w:r>
          </w:p>
          <w:p w14:paraId="792F5CBA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Skośna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12A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905324C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30-383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6768A6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8 799.84 zł</w:t>
            </w:r>
          </w:p>
        </w:tc>
      </w:tr>
      <w:tr w:rsidR="00EA1186" w:rsidRPr="003E4416" w14:paraId="7F281862" w14:textId="77777777" w:rsidTr="000E34CE">
        <w:tc>
          <w:tcPr>
            <w:tcW w:w="1276" w:type="dxa"/>
            <w:shd w:val="clear" w:color="auto" w:fill="auto"/>
            <w:vAlign w:val="center"/>
          </w:tcPr>
          <w:p w14:paraId="0F984B6C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921C1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04C7E7D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19D5CF8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Plac Strzelecki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D0494F3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50-224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D2F5AE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362 880.00 zł</w:t>
            </w:r>
          </w:p>
        </w:tc>
      </w:tr>
      <w:tr w:rsidR="00EA1186" w:rsidRPr="003E4416" w14:paraId="282B9FEF" w14:textId="77777777" w:rsidTr="000E34CE">
        <w:tc>
          <w:tcPr>
            <w:tcW w:w="1276" w:type="dxa"/>
            <w:shd w:val="clear" w:color="auto" w:fill="auto"/>
            <w:vAlign w:val="center"/>
          </w:tcPr>
          <w:p w14:paraId="403C5153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08C261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C15EC4A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0169FB0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Plac Strzelecki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EF8DD62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50-224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51C62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74 520.00 zł</w:t>
            </w:r>
          </w:p>
        </w:tc>
      </w:tr>
      <w:tr w:rsidR="00EA1186" w:rsidRPr="003E4416" w14:paraId="23D53EA6" w14:textId="77777777" w:rsidTr="000E34CE">
        <w:tc>
          <w:tcPr>
            <w:tcW w:w="1276" w:type="dxa"/>
            <w:shd w:val="clear" w:color="auto" w:fill="auto"/>
            <w:vAlign w:val="center"/>
          </w:tcPr>
          <w:p w14:paraId="2CA35E87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E3E8E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A629B70" w14:textId="77777777" w:rsidR="00EA1186" w:rsidRPr="003E4416" w:rsidRDefault="00EA1186" w:rsidP="000E34C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E4416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3F1E6F7" w14:textId="77777777" w:rsidR="00EA1186" w:rsidRPr="003E4416" w:rsidRDefault="00EA1186" w:rsidP="000E34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Plac Strzelecki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2364BF4" w14:textId="77777777" w:rsidR="00EA1186" w:rsidRPr="003E4416" w:rsidRDefault="00EA1186" w:rsidP="000E34C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50-224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4416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0C8849" w14:textId="77777777" w:rsidR="00EA1186" w:rsidRPr="003E4416" w:rsidRDefault="00EA1186" w:rsidP="000E34C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E4416">
              <w:rPr>
                <w:rFonts w:ascii="Arial Narrow" w:hAnsi="Arial Narrow" w:cs="Arial"/>
                <w:sz w:val="22"/>
                <w:szCs w:val="22"/>
              </w:rPr>
              <w:t>211 680.00 zł</w:t>
            </w:r>
          </w:p>
        </w:tc>
      </w:tr>
    </w:tbl>
    <w:p w14:paraId="46D12FE2" w14:textId="77777777" w:rsidR="00A80738" w:rsidRPr="003E4416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E4416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43531381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1A6468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7B9780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AA21A6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C3709E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7FFF44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6C7F01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142D60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B4093A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DBC4BB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A6EF69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9C7B3A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E6797A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109401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00D7EB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18E96D" w14:textId="77777777" w:rsidR="003E4416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E057AA" w14:textId="0ABFE4ED" w:rsidR="003E4416" w:rsidRPr="000605ED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718FC349" w14:textId="77777777" w:rsidR="003E4416" w:rsidRPr="000605ED" w:rsidRDefault="003E4416" w:rsidP="003E44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343C001" w14:textId="77777777" w:rsidR="003E4416" w:rsidRPr="000605ED" w:rsidRDefault="003E4416" w:rsidP="003E441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226D92D" w14:textId="26A2264C" w:rsidR="00C236D3" w:rsidRPr="003E4416" w:rsidRDefault="003E4416" w:rsidP="003E4416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19.06.2024 r.</w:t>
      </w:r>
    </w:p>
    <w:sectPr w:rsidR="00C236D3" w:rsidRPr="003E441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AFC16" w14:textId="77777777" w:rsidR="00C76175" w:rsidRDefault="00C76175">
      <w:r>
        <w:separator/>
      </w:r>
    </w:p>
  </w:endnote>
  <w:endnote w:type="continuationSeparator" w:id="0">
    <w:p w14:paraId="35DFDA67" w14:textId="77777777" w:rsidR="00C76175" w:rsidRDefault="00C7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13A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0F0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9E5D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96424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8305B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FF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B207B" w14:textId="77777777" w:rsidR="009F189D" w:rsidRDefault="009F189D">
    <w:pPr>
      <w:pStyle w:val="Stopka"/>
      <w:tabs>
        <w:tab w:val="clear" w:pos="4536"/>
      </w:tabs>
      <w:jc w:val="center"/>
    </w:pPr>
  </w:p>
  <w:p w14:paraId="6589F3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77E79" w14:textId="77777777" w:rsidR="00C76175" w:rsidRDefault="00C76175">
      <w:r>
        <w:separator/>
      </w:r>
    </w:p>
  </w:footnote>
  <w:footnote w:type="continuationSeparator" w:id="0">
    <w:p w14:paraId="6860DBFE" w14:textId="77777777" w:rsidR="00C76175" w:rsidRDefault="00C76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054B" w14:textId="77777777" w:rsidR="00EA1186" w:rsidRDefault="00EA1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5A2E0" w14:textId="77777777" w:rsidR="00EA1186" w:rsidRDefault="00EA1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6D635" w14:textId="77777777" w:rsidR="00EA1186" w:rsidRDefault="00EA1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1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4416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76175"/>
    <w:rsid w:val="00C82837"/>
    <w:rsid w:val="00CA3D66"/>
    <w:rsid w:val="00CB0802"/>
    <w:rsid w:val="00D665F5"/>
    <w:rsid w:val="00D7128F"/>
    <w:rsid w:val="00EA118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214C0"/>
  <w15:chartTrackingRefBased/>
  <w15:docId w15:val="{D764686D-D6C1-4F84-9CA2-D6BA0B08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E44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E4416"/>
    <w:rPr>
      <w:b/>
      <w:bCs/>
    </w:rPr>
  </w:style>
  <w:style w:type="character" w:styleId="Hipercze">
    <w:name w:val="Hyperlink"/>
    <w:uiPriority w:val="99"/>
    <w:unhideWhenUsed/>
    <w:rsid w:val="003E44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2024-06-19T07:54:00Z</dcterms:created>
  <dcterms:modified xsi:type="dcterms:W3CDTF">2024-06-19T07:54:00Z</dcterms:modified>
</cp:coreProperties>
</file>