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ACF808" w14:textId="30C7ACE6" w:rsidR="00D62E6E" w:rsidRPr="00C42C36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42C36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C42C36" w:rsidRPr="00C42C36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C42C3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42C36" w14:paraId="6BDBD025" w14:textId="77777777" w:rsidTr="00D62E6E">
        <w:tc>
          <w:tcPr>
            <w:tcW w:w="2800" w:type="dxa"/>
            <w:shd w:val="clear" w:color="auto" w:fill="auto"/>
          </w:tcPr>
          <w:p w14:paraId="38B4421E" w14:textId="77777777" w:rsidR="00D62E6E" w:rsidRPr="00C42C3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42C3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42C3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659525C" w14:textId="77777777" w:rsidR="00D62E6E" w:rsidRPr="00C42C3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BB98EFA" w14:textId="77777777" w:rsidR="00D62E6E" w:rsidRPr="00C42C3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AEFAE3" w14:textId="77777777" w:rsidR="00D62E6E" w:rsidRPr="00C42C3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42C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42C3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42C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C42C36" w14:paraId="5393428C" w14:textId="77777777" w:rsidTr="00D62E6E">
        <w:tc>
          <w:tcPr>
            <w:tcW w:w="2800" w:type="dxa"/>
            <w:shd w:val="clear" w:color="auto" w:fill="auto"/>
          </w:tcPr>
          <w:p w14:paraId="6ACD1B0B" w14:textId="77777777" w:rsidR="00D62E6E" w:rsidRPr="00C42C3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42C3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9935BB9" w14:textId="77777777" w:rsidR="00D62E6E" w:rsidRPr="00C42C3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532A340" w14:textId="77777777" w:rsidR="00D62E6E" w:rsidRPr="00C42C3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AD75F7" w14:textId="77777777" w:rsidR="00D62E6E" w:rsidRPr="00C42C3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42C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42C3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42C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36CC915" w14:textId="77777777" w:rsidR="00BC121E" w:rsidRPr="00C42C3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69BF" w:rsidRPr="00C42C36" w14:paraId="2E797105" w14:textId="77777777" w:rsidTr="00FF64C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6AFB68" w14:textId="77777777" w:rsidR="000469BF" w:rsidRPr="00C42C36" w:rsidRDefault="000469BF" w:rsidP="00FF64C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B70EB" w14:textId="77777777" w:rsidR="000469BF" w:rsidRPr="00C42C36" w:rsidRDefault="000469BF" w:rsidP="00FF64C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42C36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C42C36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C42C36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C42C36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C42C36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C42C36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1679A54" w14:textId="77777777" w:rsidR="000469BF" w:rsidRPr="00C42C36" w:rsidRDefault="000469BF" w:rsidP="00FF64C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E982968" w14:textId="77777777" w:rsidR="000469BF" w:rsidRPr="00C42C36" w:rsidRDefault="000469BF" w:rsidP="00FF64C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3F1A3F6" w14:textId="77777777" w:rsidR="00BC121E" w:rsidRPr="00C42C36" w:rsidRDefault="000469B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2C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C42C36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C42C36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42C36" w14:paraId="79D57594" w14:textId="77777777" w:rsidTr="00D62E6E">
        <w:tc>
          <w:tcPr>
            <w:tcW w:w="2269" w:type="dxa"/>
            <w:shd w:val="clear" w:color="auto" w:fill="auto"/>
          </w:tcPr>
          <w:p w14:paraId="682BD15B" w14:textId="77777777" w:rsidR="00D62E6E" w:rsidRPr="00C42C3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0B8AB7" w14:textId="77777777" w:rsidR="00D62E6E" w:rsidRPr="00C42C36" w:rsidRDefault="000469B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odczynników chemicznych, substancji recepturowych i utensyliów aptecznych na okres 12 miesięcy</w:t>
            </w:r>
            <w:r w:rsidR="00D62E6E" w:rsidRPr="00C42C3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469BF" w:rsidRPr="00C42C36" w14:paraId="0C34A8F7" w14:textId="77777777" w:rsidTr="00FF64C2">
        <w:tc>
          <w:tcPr>
            <w:tcW w:w="2269" w:type="dxa"/>
            <w:shd w:val="clear" w:color="auto" w:fill="auto"/>
          </w:tcPr>
          <w:p w14:paraId="0D0CAC93" w14:textId="77777777" w:rsidR="000469BF" w:rsidRPr="00C42C36" w:rsidRDefault="000469BF" w:rsidP="00FF64C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4535FB" w14:textId="77777777" w:rsidR="000469BF" w:rsidRPr="00C42C36" w:rsidRDefault="000469BF" w:rsidP="00FF64C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72/2024</w:t>
            </w:r>
          </w:p>
        </w:tc>
      </w:tr>
    </w:tbl>
    <w:p w14:paraId="5B42C9D8" w14:textId="77777777" w:rsidR="00BC121E" w:rsidRPr="00C42C36" w:rsidRDefault="000469B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42C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C42C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C42C3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42C3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C42C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C42C3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C465390" w14:textId="77777777" w:rsidR="00BC121E" w:rsidRPr="00C42C36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C42C3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78678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C42C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42C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C42C36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C42C36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C42C3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C42C3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21008AF7" w14:textId="77777777" w:rsidR="00BC121E" w:rsidRPr="00C42C36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2C3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CD12E50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C42C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42C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C42C36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C42C36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C42C3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CDFDC6E" w14:textId="77777777" w:rsidR="00BF69A4" w:rsidRPr="00C42C3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2C3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42C36" w14:paraId="299D22E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8325E" w14:textId="77777777" w:rsidR="00BC121E" w:rsidRPr="00C42C3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101C8" w14:textId="77777777" w:rsidR="00BC121E" w:rsidRPr="00C42C3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5A5B" w14:textId="77777777" w:rsidR="00BC121E" w:rsidRPr="00C42C3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42C36" w14:paraId="12BF876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113EC" w14:textId="77777777" w:rsidR="00BC121E" w:rsidRPr="00C42C3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FEF5" w14:textId="77777777" w:rsidR="00BC121E" w:rsidRPr="00C42C3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B5A6" w14:textId="77777777" w:rsidR="00BC121E" w:rsidRPr="00C42C3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C42C36" w14:paraId="275DB36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76E7" w14:textId="77777777" w:rsidR="00BC121E" w:rsidRPr="00C42C3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63FF" w14:textId="77777777" w:rsidR="00BC121E" w:rsidRPr="00C42C3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EC94" w14:textId="77777777" w:rsidR="00BC121E" w:rsidRPr="00C42C3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50B8FEEA" w14:textId="77777777" w:rsidR="00BC121E" w:rsidRPr="00C42C3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C42C3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64183830" w14:textId="77777777" w:rsidR="00BC121E" w:rsidRPr="00C42C3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C42C36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03079D5" w14:textId="77777777" w:rsidR="00067B62" w:rsidRPr="00C42C3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C42C3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C42C3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42C3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EBEA58A" w14:textId="77777777" w:rsidR="00067B62" w:rsidRPr="00C42C3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42C36" w14:paraId="32264D4D" w14:textId="77777777" w:rsidTr="00620E37">
        <w:tc>
          <w:tcPr>
            <w:tcW w:w="2660" w:type="dxa"/>
            <w:shd w:val="clear" w:color="auto" w:fill="auto"/>
          </w:tcPr>
          <w:p w14:paraId="62E16BB5" w14:textId="77777777" w:rsidR="00BC121E" w:rsidRPr="00C42C3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CEDF104" w14:textId="77777777" w:rsidR="00BC121E" w:rsidRPr="00C42C3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F4426BB" w14:textId="77777777" w:rsidR="00BC121E" w:rsidRPr="00C42C3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C42C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C42C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48EAC94" w14:textId="77777777" w:rsidR="00BC121E" w:rsidRPr="00C42C3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07F58AB" w14:textId="77777777" w:rsidR="00BC121E" w:rsidRPr="00C42C3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0798D15" w14:textId="77777777" w:rsidR="00BC121E" w:rsidRPr="00C42C3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42C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469BF" w:rsidRPr="00C42C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C42C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C42C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2704151" w14:textId="77777777" w:rsidR="00106AC7" w:rsidRPr="00C42C36" w:rsidRDefault="00106AC7" w:rsidP="00BC121E">
      <w:pPr>
        <w:rPr>
          <w:rFonts w:ascii="Arial Narrow" w:hAnsi="Arial Narrow"/>
        </w:rPr>
      </w:pPr>
    </w:p>
    <w:sectPr w:rsidR="00106AC7" w:rsidRPr="00C42C3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F7D2E8" w14:textId="77777777" w:rsidR="002B30B8" w:rsidRDefault="002B30B8">
      <w:r>
        <w:separator/>
      </w:r>
    </w:p>
  </w:endnote>
  <w:endnote w:type="continuationSeparator" w:id="0">
    <w:p w14:paraId="45F9E43C" w14:textId="77777777" w:rsidR="002B30B8" w:rsidRDefault="002B3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C171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FF1A3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8AB6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79356B2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268B622">
        <v:line id="_x0000_s1025" style="position:absolute;left:0;text-align:left;z-index:251657728" from="-3.85pt,8.7pt" to="455.15pt,8.7pt"/>
      </w:pict>
    </w:r>
  </w:p>
  <w:p w14:paraId="0A71B5D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0BEB1" w14:textId="77777777" w:rsidR="000469BF" w:rsidRDefault="000469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901FA" w14:textId="77777777" w:rsidR="002B30B8" w:rsidRDefault="002B30B8">
      <w:r>
        <w:separator/>
      </w:r>
    </w:p>
  </w:footnote>
  <w:footnote w:type="continuationSeparator" w:id="0">
    <w:p w14:paraId="7C60786E" w14:textId="77777777" w:rsidR="002B30B8" w:rsidRDefault="002B3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823E5" w14:textId="77777777" w:rsidR="000469BF" w:rsidRDefault="000469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4E68B" w14:textId="77777777" w:rsidR="000469BF" w:rsidRDefault="000469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10097" w14:textId="77777777" w:rsidR="000469BF" w:rsidRDefault="000469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5417976">
    <w:abstractNumId w:val="13"/>
  </w:num>
  <w:num w:numId="2" w16cid:durableId="698893170">
    <w:abstractNumId w:val="0"/>
  </w:num>
  <w:num w:numId="3" w16cid:durableId="492524236">
    <w:abstractNumId w:val="11"/>
  </w:num>
  <w:num w:numId="4" w16cid:durableId="645939204">
    <w:abstractNumId w:val="8"/>
  </w:num>
  <w:num w:numId="5" w16cid:durableId="341250728">
    <w:abstractNumId w:val="7"/>
  </w:num>
  <w:num w:numId="6" w16cid:durableId="2011830106">
    <w:abstractNumId w:val="1"/>
  </w:num>
  <w:num w:numId="7" w16cid:durableId="453670390">
    <w:abstractNumId w:val="6"/>
  </w:num>
  <w:num w:numId="8" w16cid:durableId="1124344682">
    <w:abstractNumId w:val="3"/>
  </w:num>
  <w:num w:numId="9" w16cid:durableId="1081025577">
    <w:abstractNumId w:val="2"/>
  </w:num>
  <w:num w:numId="10" w16cid:durableId="44108991">
    <w:abstractNumId w:val="5"/>
  </w:num>
  <w:num w:numId="11" w16cid:durableId="584731897">
    <w:abstractNumId w:val="10"/>
  </w:num>
  <w:num w:numId="12" w16cid:durableId="996151140">
    <w:abstractNumId w:val="4"/>
  </w:num>
  <w:num w:numId="13" w16cid:durableId="807238134">
    <w:abstractNumId w:val="9"/>
  </w:num>
  <w:num w:numId="14" w16cid:durableId="8088638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30B8"/>
    <w:rsid w:val="0000184A"/>
    <w:rsid w:val="00007C1C"/>
    <w:rsid w:val="00012997"/>
    <w:rsid w:val="000469BF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B30B8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030F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2C36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6781C0"/>
  <w15:chartTrackingRefBased/>
  <w15:docId w15:val="{3345D084-9488-4533-A0CA-D4322504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2024-06-12T10:14:00Z</dcterms:created>
  <dcterms:modified xsi:type="dcterms:W3CDTF">2024-06-12T10:14:00Z</dcterms:modified>
</cp:coreProperties>
</file>