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F34F3" w14:textId="0D742B46" w:rsidR="00D34297" w:rsidRPr="007D103F" w:rsidRDefault="00C929FA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D103F">
        <w:rPr>
          <w:rFonts w:ascii="Arial Narrow" w:hAnsi="Arial Narrow" w:cs="Arial"/>
          <w:sz w:val="22"/>
          <w:szCs w:val="22"/>
        </w:rPr>
        <w:t>Bydgoszcz</w:t>
      </w:r>
      <w:r w:rsidR="00D34297" w:rsidRPr="007D103F">
        <w:rPr>
          <w:rFonts w:ascii="Arial Narrow" w:hAnsi="Arial Narrow" w:cs="Arial"/>
          <w:sz w:val="22"/>
          <w:szCs w:val="22"/>
        </w:rPr>
        <w:t xml:space="preserve"> dnia: </w:t>
      </w:r>
      <w:r w:rsidRPr="007D103F">
        <w:rPr>
          <w:rFonts w:ascii="Arial Narrow" w:hAnsi="Arial Narrow" w:cs="Arial"/>
          <w:sz w:val="22"/>
          <w:szCs w:val="22"/>
        </w:rPr>
        <w:t>2024-06-1</w:t>
      </w:r>
      <w:r w:rsidR="00F20EC7">
        <w:rPr>
          <w:rFonts w:ascii="Arial Narrow" w:hAnsi="Arial Narrow" w:cs="Arial"/>
          <w:sz w:val="22"/>
          <w:szCs w:val="22"/>
        </w:rPr>
        <w:t>9</w:t>
      </w:r>
    </w:p>
    <w:p w14:paraId="619F1203" w14:textId="77777777" w:rsidR="00D34297" w:rsidRPr="007D103F" w:rsidRDefault="00C929FA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D103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82DEB9" w14:textId="77777777" w:rsidR="00D34297" w:rsidRPr="007D103F" w:rsidRDefault="00C929FA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D103F">
        <w:rPr>
          <w:rFonts w:ascii="Arial Narrow" w:hAnsi="Arial Narrow" w:cs="Arial"/>
          <w:sz w:val="22"/>
          <w:szCs w:val="22"/>
        </w:rPr>
        <w:t>Powstańców Warszawy</w:t>
      </w:r>
      <w:r w:rsidR="00D34297" w:rsidRPr="007D103F">
        <w:rPr>
          <w:rFonts w:ascii="Arial Narrow" w:hAnsi="Arial Narrow" w:cs="Arial"/>
          <w:sz w:val="22"/>
          <w:szCs w:val="22"/>
        </w:rPr>
        <w:t xml:space="preserve"> </w:t>
      </w:r>
      <w:r w:rsidRPr="007D103F">
        <w:rPr>
          <w:rFonts w:ascii="Arial Narrow" w:hAnsi="Arial Narrow" w:cs="Arial"/>
          <w:sz w:val="22"/>
          <w:szCs w:val="22"/>
        </w:rPr>
        <w:t>5</w:t>
      </w:r>
    </w:p>
    <w:p w14:paraId="6DA72CAE" w14:textId="77777777" w:rsidR="00D34297" w:rsidRPr="007D103F" w:rsidRDefault="00C929FA" w:rsidP="00D34297">
      <w:pPr>
        <w:rPr>
          <w:rFonts w:ascii="Arial Narrow" w:hAnsi="Arial Narrow" w:cs="Arial"/>
          <w:sz w:val="22"/>
          <w:szCs w:val="22"/>
        </w:rPr>
      </w:pPr>
      <w:r w:rsidRPr="007D103F">
        <w:rPr>
          <w:rFonts w:ascii="Arial Narrow" w:hAnsi="Arial Narrow" w:cs="Arial"/>
          <w:sz w:val="22"/>
          <w:szCs w:val="22"/>
        </w:rPr>
        <w:t>85-681</w:t>
      </w:r>
      <w:r w:rsidR="00D34297" w:rsidRPr="007D103F">
        <w:rPr>
          <w:rFonts w:ascii="Arial Narrow" w:hAnsi="Arial Narrow" w:cs="Arial"/>
          <w:sz w:val="22"/>
          <w:szCs w:val="22"/>
        </w:rPr>
        <w:t xml:space="preserve"> </w:t>
      </w:r>
      <w:r w:rsidRPr="007D103F">
        <w:rPr>
          <w:rFonts w:ascii="Arial Narrow" w:hAnsi="Arial Narrow" w:cs="Arial"/>
          <w:sz w:val="22"/>
          <w:szCs w:val="22"/>
        </w:rPr>
        <w:t>Bydgoszcz</w:t>
      </w:r>
    </w:p>
    <w:p w14:paraId="416A085F" w14:textId="77777777" w:rsidR="00D34297" w:rsidRPr="007D103F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7D103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BCFF36A" w14:textId="77777777" w:rsidR="00D34297" w:rsidRPr="007D103F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7D103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62DECEE" w14:textId="6B049BE6" w:rsidR="007D103F" w:rsidRPr="00F20EC7" w:rsidRDefault="007D103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7D103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20EC7" w:rsidRPr="00F20EC7">
        <w:rPr>
          <w:rFonts w:ascii="Arial Narrow" w:hAnsi="Arial Narrow" w:cs="Arial"/>
          <w:b/>
          <w:sz w:val="22"/>
          <w:szCs w:val="22"/>
        </w:rPr>
        <w:t>4900/24</w:t>
      </w:r>
    </w:p>
    <w:p w14:paraId="13B9E740" w14:textId="77777777" w:rsidR="00D34297" w:rsidRPr="007D10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D103F">
        <w:rPr>
          <w:rFonts w:ascii="Arial Narrow" w:hAnsi="Arial Narrow" w:cs="Arial"/>
          <w:b/>
          <w:sz w:val="22"/>
          <w:szCs w:val="22"/>
        </w:rPr>
        <w:t>WYKONAWCY</w:t>
      </w:r>
    </w:p>
    <w:p w14:paraId="5DE94F80" w14:textId="77777777" w:rsidR="00D34297" w:rsidRPr="007D10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7D103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7D103F" w14:paraId="4C8E5DFC" w14:textId="77777777" w:rsidTr="00D34297">
        <w:tc>
          <w:tcPr>
            <w:tcW w:w="9180" w:type="dxa"/>
            <w:shd w:val="clear" w:color="auto" w:fill="F2F2F2"/>
            <w:hideMark/>
          </w:tcPr>
          <w:p w14:paraId="5A9BC5C1" w14:textId="77777777" w:rsidR="00D34297" w:rsidRPr="007D103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D103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24FE584E" w14:textId="77777777" w:rsidR="00D34297" w:rsidRPr="007D10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D103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CB8687D" w14:textId="77777777" w:rsidR="00D34297" w:rsidRPr="007D103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98D3205" w14:textId="77777777" w:rsidR="00D34297" w:rsidRPr="007D103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D103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D103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D103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7D103F" w14:paraId="338948DB" w14:textId="77777777" w:rsidTr="00310284">
        <w:tc>
          <w:tcPr>
            <w:tcW w:w="2269" w:type="dxa"/>
            <w:shd w:val="clear" w:color="auto" w:fill="auto"/>
          </w:tcPr>
          <w:p w14:paraId="58C49C8B" w14:textId="77777777" w:rsidR="00D34297" w:rsidRPr="007D103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B65937" w14:textId="77777777" w:rsidR="00D34297" w:rsidRPr="00F20EC7" w:rsidRDefault="00C929F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20EC7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C929FA" w:rsidRPr="007D103F" w14:paraId="0EE00A61" w14:textId="77777777" w:rsidTr="00882FCF">
        <w:tc>
          <w:tcPr>
            <w:tcW w:w="2269" w:type="dxa"/>
            <w:shd w:val="clear" w:color="auto" w:fill="auto"/>
          </w:tcPr>
          <w:p w14:paraId="34BCC40A" w14:textId="77777777" w:rsidR="00C929FA" w:rsidRPr="007D103F" w:rsidRDefault="00C929FA" w:rsidP="00882F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B97C3D" w14:textId="77777777" w:rsidR="00C929FA" w:rsidRPr="00F20EC7" w:rsidRDefault="00C929FA" w:rsidP="00882F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20EC7">
              <w:rPr>
                <w:rFonts w:ascii="Arial Narrow" w:hAnsi="Arial Narrow" w:cs="Arial"/>
                <w:b/>
                <w:sz w:val="22"/>
                <w:szCs w:val="22"/>
              </w:rPr>
              <w:t>40/2024</w:t>
            </w:r>
          </w:p>
        </w:tc>
      </w:tr>
    </w:tbl>
    <w:p w14:paraId="43FAD306" w14:textId="77777777" w:rsidR="00010B31" w:rsidRPr="007D103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87E7855" w14:textId="77777777" w:rsidR="00010B31" w:rsidRPr="007D103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D103F">
        <w:rPr>
          <w:rFonts w:ascii="Arial Narrow" w:hAnsi="Arial Narrow" w:cs="Arial"/>
          <w:sz w:val="22"/>
          <w:szCs w:val="22"/>
        </w:rPr>
        <w:t xml:space="preserve">Zamawiający, </w:t>
      </w:r>
      <w:r w:rsidR="00C929FA" w:rsidRPr="007D103F">
        <w:rPr>
          <w:rFonts w:ascii="Arial Narrow" w:hAnsi="Arial Narrow" w:cs="Arial"/>
          <w:b/>
          <w:sz w:val="22"/>
          <w:szCs w:val="22"/>
        </w:rPr>
        <w:t>10WSzKzP SPZOZ</w:t>
      </w:r>
      <w:r w:rsidRPr="007D103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C929FA" w:rsidRPr="007D103F">
        <w:rPr>
          <w:rFonts w:ascii="Arial Narrow" w:hAnsi="Arial Narrow" w:cs="Arial"/>
          <w:sz w:val="22"/>
          <w:szCs w:val="22"/>
        </w:rPr>
        <w:t>(</w:t>
      </w:r>
      <w:proofErr w:type="spellStart"/>
      <w:r w:rsidR="00C929FA" w:rsidRPr="007D103F">
        <w:rPr>
          <w:rFonts w:ascii="Arial Narrow" w:hAnsi="Arial Narrow" w:cs="Arial"/>
          <w:sz w:val="22"/>
          <w:szCs w:val="22"/>
        </w:rPr>
        <w:t>t.j</w:t>
      </w:r>
      <w:proofErr w:type="spellEnd"/>
      <w:r w:rsidR="00C929FA" w:rsidRPr="007D103F">
        <w:rPr>
          <w:rFonts w:ascii="Arial Narrow" w:hAnsi="Arial Narrow" w:cs="Arial"/>
          <w:sz w:val="22"/>
          <w:szCs w:val="22"/>
        </w:rPr>
        <w:t>. Dz. U. z 2023r. poz. 1605)</w:t>
      </w:r>
      <w:r w:rsidRPr="007D103F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7D103F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7D103F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7D103F">
        <w:rPr>
          <w:rFonts w:ascii="Arial Narrow" w:hAnsi="Arial Narrow" w:cs="Arial"/>
          <w:sz w:val="22"/>
          <w:szCs w:val="22"/>
        </w:rPr>
        <w:t>na</w:t>
      </w:r>
      <w:r w:rsidRPr="007D103F">
        <w:rPr>
          <w:rFonts w:ascii="Arial Narrow" w:hAnsi="Arial Narrow" w:cs="Arial"/>
          <w:sz w:val="22"/>
          <w:szCs w:val="22"/>
        </w:rPr>
        <w:t xml:space="preserve"> </w:t>
      </w:r>
      <w:r w:rsidR="00D8293D" w:rsidRPr="007D103F">
        <w:rPr>
          <w:rFonts w:ascii="Arial Narrow" w:hAnsi="Arial Narrow" w:cs="Arial"/>
          <w:sz w:val="22"/>
          <w:szCs w:val="22"/>
        </w:rPr>
        <w:t>na</w:t>
      </w:r>
      <w:r w:rsidR="00010B31" w:rsidRPr="007D103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7D103F" w14:paraId="413BC30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FE9C" w14:textId="77777777" w:rsidR="00D44D12" w:rsidRPr="007D103F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AD8B" w14:textId="77777777" w:rsidR="00D44D12" w:rsidRPr="007D103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01C8589" w14:textId="77777777" w:rsidR="00D44D12" w:rsidRPr="007D103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C929FA" w:rsidRPr="007D103F" w14:paraId="205CE65D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6006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8B6A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9</w:t>
            </w:r>
          </w:p>
          <w:p w14:paraId="18BE350E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40621DE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A4E1BF1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1929B4E" w14:textId="6C9B0BF8" w:rsidR="00C929FA" w:rsidRPr="007D103F" w:rsidRDefault="00C929FA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17.05.2024 r. do godziny 8:00 na przedmiotowe zadanie nie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 xml:space="preserve">wpłynęła 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żadna oferta.</w:t>
            </w:r>
          </w:p>
        </w:tc>
      </w:tr>
      <w:tr w:rsidR="00C929FA" w:rsidRPr="007D103F" w14:paraId="09F16398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E56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F6D6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11</w:t>
            </w:r>
          </w:p>
          <w:p w14:paraId="507D2F0E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831894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952E691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642BCE" w14:textId="4436883A" w:rsidR="00C929FA" w:rsidRPr="007D103F" w:rsidRDefault="00C929FA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17.05.2024 r. do godziny 8:00 na przedmiotowe zadanie nie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C929FA" w:rsidRPr="007D103F" w14:paraId="5131EF69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64F6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E153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12</w:t>
            </w:r>
          </w:p>
          <w:p w14:paraId="005FEA39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AA9419A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A46BA4A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658F2A" w14:textId="60231D75" w:rsidR="00C929FA" w:rsidRPr="007D103F" w:rsidRDefault="00C929FA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Do dnia składania ofert, tj. do 17.05.2024 r. do godziny 8:00 na przedmiotowe zadanie nie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 xml:space="preserve">wpłynęła 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żadna oferta.</w:t>
            </w:r>
          </w:p>
        </w:tc>
      </w:tr>
      <w:tr w:rsidR="00C929FA" w:rsidRPr="007D103F" w14:paraId="4FBC155C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6EFB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52E0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18</w:t>
            </w:r>
          </w:p>
          <w:p w14:paraId="18B81DFD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A6338BE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B84B5F3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451ED1" w14:textId="1F240FDF" w:rsidR="00C929FA" w:rsidRPr="007D103F" w:rsidRDefault="007D103F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Do dnia składania ofert, tj. do 17.05.2024 r. do godziny 8:00 na przedmiotowe zadanie nie wpłynęła żadna oferta.</w:t>
            </w:r>
          </w:p>
        </w:tc>
      </w:tr>
      <w:tr w:rsidR="00C929FA" w:rsidRPr="007D103F" w14:paraId="4D6A6229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57AA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0E85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29</w:t>
            </w:r>
          </w:p>
          <w:p w14:paraId="4595BE3C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AFED4C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42F4CDC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5A45C01" w14:textId="45818ECA" w:rsidR="00C929FA" w:rsidRPr="007D103F" w:rsidRDefault="007D103F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Do dnia składania ofert, tj. do 17.05.2024 r. do godziny 8:00 na przedmiotowe zadanie nie wpłynęła żadna oferta.</w:t>
            </w:r>
          </w:p>
        </w:tc>
      </w:tr>
      <w:tr w:rsidR="00C929FA" w:rsidRPr="007D103F" w14:paraId="2EDA95FA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A9E5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785B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6</w:t>
            </w:r>
          </w:p>
          <w:p w14:paraId="62B3FD71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0ED5B5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0A294BB0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4944A0" w14:textId="38271777" w:rsidR="00C929FA" w:rsidRPr="007D103F" w:rsidRDefault="00C929FA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Jedyna złożona w postepowaniu oferta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została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odrzucona na podstawie art 226 ust. 1 pkt 10 jako 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oferta zawierająca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błędy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w obliczeniu ceny lub kosztu</w:t>
            </w:r>
          </w:p>
        </w:tc>
      </w:tr>
      <w:tr w:rsidR="00C929FA" w:rsidRPr="007D103F" w14:paraId="76EF5E98" w14:textId="77777777" w:rsidTr="00882F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685F" w14:textId="77777777" w:rsidR="00C929FA" w:rsidRPr="007D103F" w:rsidRDefault="00C929FA" w:rsidP="00882FC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C21A" w14:textId="77777777" w:rsidR="00C929FA" w:rsidRPr="007D103F" w:rsidRDefault="00C929FA" w:rsidP="00882FC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b/>
                <w:sz w:val="22"/>
                <w:szCs w:val="22"/>
              </w:rPr>
              <w:t>Zadanie 7</w:t>
            </w:r>
          </w:p>
          <w:p w14:paraId="648B451F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DE7A2C2" w14:textId="77777777" w:rsidR="00C929FA" w:rsidRPr="007D103F" w:rsidRDefault="00C929FA" w:rsidP="00882FC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D103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4A5BC6EA" w14:textId="77777777" w:rsidR="00C929FA" w:rsidRPr="007D103F" w:rsidRDefault="00C929FA" w:rsidP="00882FC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EAE210" w14:textId="0C569E74" w:rsidR="00C929FA" w:rsidRPr="007D103F" w:rsidRDefault="00C929FA" w:rsidP="00882FC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Jedyna złożona w postępowaniu oferta została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odrzucona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na podstawie art 226 ust 1 pkt 3 jako niezgodna z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przepisami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ustawy w związku z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nieopatrzeniem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 xml:space="preserve"> jej kwalifikowanym </w:t>
            </w:r>
            <w:r w:rsidR="007D103F" w:rsidRPr="007D103F">
              <w:rPr>
                <w:rFonts w:ascii="Arial Narrow" w:hAnsi="Arial Narrow" w:cs="Arial"/>
                <w:sz w:val="22"/>
                <w:szCs w:val="22"/>
              </w:rPr>
              <w:t>podpisem</w:t>
            </w:r>
            <w:r w:rsidRPr="007D103F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580CE4CE" w14:textId="0E285251" w:rsidR="00010B31" w:rsidRDefault="007D103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D103F">
        <w:rPr>
          <w:rFonts w:ascii="Arial Narrow" w:hAnsi="Arial Narrow" w:cs="Arial"/>
          <w:i/>
          <w:sz w:val="22"/>
          <w:szCs w:val="22"/>
        </w:rPr>
        <w:t>ZAMAWIAJĄCY</w:t>
      </w:r>
    </w:p>
    <w:p w14:paraId="2356466A" w14:textId="77777777" w:rsidR="00F20EC7" w:rsidRDefault="00F20EC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236B181" w14:textId="77777777" w:rsidR="00F20EC7" w:rsidRDefault="00F20EC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E267998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37BFC0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1215A8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9B0A012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54228D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D82F3F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12413A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39A7549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063541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22C9D1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C866D3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55E61A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0F204C3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EB89705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5A8C683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B650F16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CC0DE1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EF3892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D8104F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4FA69A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2B99176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EBE4E8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DBB13AF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A4840CE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FF7A45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FD291A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483A4E2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AAD5FD5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AC94F5C" w14:textId="77777777" w:rsid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07E4F6" w14:textId="38421917" w:rsidR="00F20EC7" w:rsidRP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F20EC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F20EC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2 </w:t>
      </w:r>
      <w:r w:rsidRPr="00F20EC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31E75CD4" w14:textId="77777777" w:rsidR="00F20EC7" w:rsidRPr="00F20EC7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F20EC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3E0F1FB" w14:textId="77777777" w:rsidR="00F20EC7" w:rsidRPr="00681E50" w:rsidRDefault="00F20EC7" w:rsidP="00F20E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F20EC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F20EC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20EC7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37AFF02B" w14:textId="77777777" w:rsidR="00F20EC7" w:rsidRPr="00681E50" w:rsidRDefault="00F20EC7" w:rsidP="00F20EC7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4A8C6B94" w14:textId="04D4F7F2" w:rsidR="00F20EC7" w:rsidRPr="00F20EC7" w:rsidRDefault="00F20EC7" w:rsidP="00F20EC7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19.06.2024</w:t>
      </w:r>
    </w:p>
    <w:sectPr w:rsidR="00F20EC7" w:rsidRPr="00F20EC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FAEE1" w14:textId="77777777" w:rsidR="00F24586" w:rsidRDefault="00F24586" w:rsidP="00D34297">
      <w:r>
        <w:separator/>
      </w:r>
    </w:p>
  </w:endnote>
  <w:endnote w:type="continuationSeparator" w:id="0">
    <w:p w14:paraId="2F897C1A" w14:textId="77777777" w:rsidR="00F24586" w:rsidRDefault="00F2458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45BE3" w14:textId="77777777" w:rsidR="00C929FA" w:rsidRDefault="00C929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C4B3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4EEBC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027B4" w14:textId="77777777" w:rsidR="00C929FA" w:rsidRDefault="00C929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0296E" w14:textId="77777777" w:rsidR="00F24586" w:rsidRDefault="00F24586" w:rsidP="00D34297">
      <w:r>
        <w:separator/>
      </w:r>
    </w:p>
  </w:footnote>
  <w:footnote w:type="continuationSeparator" w:id="0">
    <w:p w14:paraId="181158C9" w14:textId="77777777" w:rsidR="00F24586" w:rsidRDefault="00F2458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A335F" w14:textId="77777777" w:rsidR="00C929FA" w:rsidRDefault="00C92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5AD5B" w14:textId="77777777" w:rsidR="00C929FA" w:rsidRDefault="00C929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C1065" w14:textId="77777777" w:rsidR="00C929FA" w:rsidRDefault="00C929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586"/>
    <w:rsid w:val="00010B31"/>
    <w:rsid w:val="00062112"/>
    <w:rsid w:val="00104963"/>
    <w:rsid w:val="00150F65"/>
    <w:rsid w:val="002A7DFF"/>
    <w:rsid w:val="00310284"/>
    <w:rsid w:val="004E2226"/>
    <w:rsid w:val="005464E2"/>
    <w:rsid w:val="00610056"/>
    <w:rsid w:val="007D103F"/>
    <w:rsid w:val="00823326"/>
    <w:rsid w:val="00856A3E"/>
    <w:rsid w:val="00894412"/>
    <w:rsid w:val="009462DF"/>
    <w:rsid w:val="009500EB"/>
    <w:rsid w:val="00993EFC"/>
    <w:rsid w:val="00AB3E72"/>
    <w:rsid w:val="00AC1A4B"/>
    <w:rsid w:val="00C929FA"/>
    <w:rsid w:val="00D34297"/>
    <w:rsid w:val="00D41670"/>
    <w:rsid w:val="00D44D12"/>
    <w:rsid w:val="00D8293D"/>
    <w:rsid w:val="00E403D2"/>
    <w:rsid w:val="00E742E3"/>
    <w:rsid w:val="00EB1359"/>
    <w:rsid w:val="00F20EC7"/>
    <w:rsid w:val="00F2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E9EABC"/>
  <w15:chartTrackingRefBased/>
  <w15:docId w15:val="{05B7F265-9E9A-4228-838B-D026A83AC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20E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20EC7"/>
    <w:rPr>
      <w:b/>
      <w:bCs/>
    </w:rPr>
  </w:style>
  <w:style w:type="character" w:styleId="Hipercze">
    <w:name w:val="Hyperlink"/>
    <w:uiPriority w:val="99"/>
    <w:unhideWhenUsed/>
    <w:rsid w:val="00F20E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471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2024-06-19T07:46:00Z</cp:lastPrinted>
  <dcterms:created xsi:type="dcterms:W3CDTF">2024-06-18T12:21:00Z</dcterms:created>
  <dcterms:modified xsi:type="dcterms:W3CDTF">2024-06-19T07:46:00Z</dcterms:modified>
</cp:coreProperties>
</file>