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03AA11" w14:textId="77777777" w:rsidR="00986737" w:rsidRPr="00995940" w:rsidRDefault="00B27F21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995940">
        <w:rPr>
          <w:rFonts w:ascii="Arial Narrow" w:hAnsi="Arial Narrow" w:cs="Arial"/>
          <w:sz w:val="22"/>
          <w:szCs w:val="22"/>
        </w:rPr>
        <w:t>Bydgoszcz</w:t>
      </w:r>
      <w:r w:rsidR="00986737" w:rsidRPr="00995940">
        <w:rPr>
          <w:rFonts w:ascii="Arial Narrow" w:hAnsi="Arial Narrow" w:cs="Arial"/>
          <w:sz w:val="22"/>
          <w:szCs w:val="22"/>
        </w:rPr>
        <w:t xml:space="preserve"> dnia: </w:t>
      </w:r>
      <w:r w:rsidRPr="00995940">
        <w:rPr>
          <w:rFonts w:ascii="Arial Narrow" w:hAnsi="Arial Narrow" w:cs="Arial"/>
          <w:sz w:val="22"/>
          <w:szCs w:val="22"/>
        </w:rPr>
        <w:t>2024-06-20</w:t>
      </w:r>
    </w:p>
    <w:p w14:paraId="3DA0150F" w14:textId="77777777" w:rsidR="00986737" w:rsidRPr="00995940" w:rsidRDefault="00B27F21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9594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154B3D8" w14:textId="77777777" w:rsidR="00986737" w:rsidRPr="00995940" w:rsidRDefault="00B27F21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95940">
        <w:rPr>
          <w:rFonts w:ascii="Arial Narrow" w:hAnsi="Arial Narrow" w:cs="Arial"/>
          <w:sz w:val="22"/>
          <w:szCs w:val="22"/>
        </w:rPr>
        <w:t>Powstańców Warszawy</w:t>
      </w:r>
      <w:r w:rsidR="00986737" w:rsidRPr="00995940">
        <w:rPr>
          <w:rFonts w:ascii="Arial Narrow" w:hAnsi="Arial Narrow" w:cs="Arial"/>
          <w:sz w:val="22"/>
          <w:szCs w:val="22"/>
        </w:rPr>
        <w:t xml:space="preserve"> </w:t>
      </w:r>
      <w:r w:rsidRPr="00995940">
        <w:rPr>
          <w:rFonts w:ascii="Arial Narrow" w:hAnsi="Arial Narrow" w:cs="Arial"/>
          <w:sz w:val="22"/>
          <w:szCs w:val="22"/>
        </w:rPr>
        <w:t>5</w:t>
      </w:r>
    </w:p>
    <w:p w14:paraId="698445AD" w14:textId="77777777" w:rsidR="00986737" w:rsidRPr="00995940" w:rsidRDefault="00B27F21" w:rsidP="00986737">
      <w:pPr>
        <w:rPr>
          <w:rFonts w:ascii="Arial Narrow" w:hAnsi="Arial Narrow" w:cs="Arial"/>
          <w:sz w:val="22"/>
          <w:szCs w:val="22"/>
        </w:rPr>
      </w:pPr>
      <w:r w:rsidRPr="00995940">
        <w:rPr>
          <w:rFonts w:ascii="Arial Narrow" w:hAnsi="Arial Narrow" w:cs="Arial"/>
          <w:sz w:val="22"/>
          <w:szCs w:val="22"/>
        </w:rPr>
        <w:t>85-681</w:t>
      </w:r>
      <w:r w:rsidR="00986737" w:rsidRPr="00995940">
        <w:rPr>
          <w:rFonts w:ascii="Arial Narrow" w:hAnsi="Arial Narrow" w:cs="Arial"/>
          <w:sz w:val="22"/>
          <w:szCs w:val="22"/>
        </w:rPr>
        <w:t xml:space="preserve"> </w:t>
      </w:r>
      <w:r w:rsidRPr="00995940">
        <w:rPr>
          <w:rFonts w:ascii="Arial Narrow" w:hAnsi="Arial Narrow" w:cs="Arial"/>
          <w:sz w:val="22"/>
          <w:szCs w:val="22"/>
        </w:rPr>
        <w:t>Bydgoszcz</w:t>
      </w:r>
    </w:p>
    <w:p w14:paraId="1271E062" w14:textId="77777777" w:rsidR="00986737" w:rsidRPr="00995940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995940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5B9BD9C" w14:textId="77777777" w:rsidR="00986737" w:rsidRPr="00995940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995940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95940" w14:paraId="278C498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ABD161" w14:textId="77777777" w:rsidR="00986737" w:rsidRPr="00995940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995940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4BEECC30" w14:textId="77777777" w:rsidR="00986737" w:rsidRPr="00995940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995940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31C3417" w14:textId="77777777" w:rsidR="00986737" w:rsidRPr="00995940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9594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9594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9594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995940" w14:paraId="6BE80AA8" w14:textId="77777777" w:rsidTr="005A632E">
        <w:tc>
          <w:tcPr>
            <w:tcW w:w="2269" w:type="dxa"/>
            <w:shd w:val="clear" w:color="auto" w:fill="auto"/>
          </w:tcPr>
          <w:p w14:paraId="0C072A5B" w14:textId="77777777" w:rsidR="00986737" w:rsidRPr="00995940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594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F089ED" w14:textId="77777777" w:rsidR="00986737" w:rsidRPr="00995940" w:rsidRDefault="00B27F2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95940">
              <w:rPr>
                <w:rFonts w:ascii="Arial Narrow" w:hAnsi="Arial Narrow" w:cs="Arial"/>
                <w:bCs/>
                <w:sz w:val="22"/>
                <w:szCs w:val="22"/>
              </w:rPr>
              <w:t>Dostawy sukcesywne środków do sterylizacji na okres 24 miesięcy</w:t>
            </w:r>
            <w:r w:rsidR="00986737" w:rsidRPr="0099594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27F21" w:rsidRPr="00995940" w14:paraId="2C41A856" w14:textId="77777777" w:rsidTr="006163B4">
        <w:tc>
          <w:tcPr>
            <w:tcW w:w="2269" w:type="dxa"/>
            <w:shd w:val="clear" w:color="auto" w:fill="auto"/>
          </w:tcPr>
          <w:p w14:paraId="3FEDCCC3" w14:textId="77777777" w:rsidR="00B27F21" w:rsidRPr="00995940" w:rsidRDefault="00B27F21" w:rsidP="006163B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594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0D526E3" w14:textId="77777777" w:rsidR="00B27F21" w:rsidRPr="00995940" w:rsidRDefault="00B27F21" w:rsidP="006163B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95940">
              <w:rPr>
                <w:rFonts w:ascii="Arial Narrow" w:hAnsi="Arial Narrow" w:cs="Arial"/>
                <w:bCs/>
                <w:sz w:val="22"/>
                <w:szCs w:val="22"/>
              </w:rPr>
              <w:t>77/2024</w:t>
            </w:r>
          </w:p>
        </w:tc>
      </w:tr>
    </w:tbl>
    <w:p w14:paraId="6DE3A4DC" w14:textId="77777777" w:rsidR="00A80738" w:rsidRPr="00995940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51387FE9" w14:textId="77777777" w:rsidR="00D665F5" w:rsidRPr="00995940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95940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995940">
        <w:rPr>
          <w:rFonts w:ascii="Arial Narrow" w:hAnsi="Arial Narrow" w:cs="Arial"/>
          <w:sz w:val="22"/>
          <w:szCs w:val="22"/>
        </w:rPr>
        <w:t>2</w:t>
      </w:r>
      <w:r w:rsidRPr="00995940">
        <w:rPr>
          <w:rFonts w:ascii="Arial Narrow" w:hAnsi="Arial Narrow" w:cs="Arial"/>
          <w:sz w:val="22"/>
          <w:szCs w:val="22"/>
        </w:rPr>
        <w:t xml:space="preserve"> ust. 5 </w:t>
      </w:r>
      <w:r w:rsidRPr="0099594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995940">
        <w:rPr>
          <w:rFonts w:ascii="Arial Narrow" w:hAnsi="Arial Narrow" w:cs="Arial"/>
          <w:sz w:val="22"/>
          <w:szCs w:val="22"/>
        </w:rPr>
        <w:t xml:space="preserve"> </w:t>
      </w:r>
      <w:r w:rsidR="00B27F21" w:rsidRPr="00995940">
        <w:rPr>
          <w:rFonts w:ascii="Arial Narrow" w:hAnsi="Arial Narrow" w:cs="Arial"/>
          <w:sz w:val="22"/>
          <w:szCs w:val="22"/>
        </w:rPr>
        <w:t>(</w:t>
      </w:r>
      <w:proofErr w:type="spellStart"/>
      <w:r w:rsidR="00B27F21" w:rsidRPr="00995940">
        <w:rPr>
          <w:rFonts w:ascii="Arial Narrow" w:hAnsi="Arial Narrow" w:cs="Arial"/>
          <w:sz w:val="22"/>
          <w:szCs w:val="22"/>
        </w:rPr>
        <w:t>t.j</w:t>
      </w:r>
      <w:proofErr w:type="spellEnd"/>
      <w:r w:rsidR="00B27F21" w:rsidRPr="00995940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995940">
        <w:rPr>
          <w:rFonts w:ascii="Arial Narrow" w:hAnsi="Arial Narrow" w:cs="Arial"/>
          <w:sz w:val="22"/>
          <w:szCs w:val="22"/>
        </w:rPr>
        <w:t xml:space="preserve"> </w:t>
      </w:r>
      <w:r w:rsidRPr="00995940">
        <w:rPr>
          <w:rFonts w:ascii="Arial Narrow" w:hAnsi="Arial Narrow" w:cs="Arial"/>
          <w:sz w:val="22"/>
          <w:szCs w:val="22"/>
        </w:rPr>
        <w:t>udostępnia</w:t>
      </w:r>
      <w:r w:rsidR="00F95C33" w:rsidRPr="00995940">
        <w:rPr>
          <w:rFonts w:ascii="Arial Narrow" w:hAnsi="Arial Narrow" w:cs="Arial"/>
          <w:sz w:val="22"/>
          <w:szCs w:val="22"/>
        </w:rPr>
        <w:t xml:space="preserve"> </w:t>
      </w:r>
      <w:r w:rsidR="004C7E9B" w:rsidRPr="00995940">
        <w:rPr>
          <w:rFonts w:ascii="Arial Narrow" w:hAnsi="Arial Narrow" w:cs="Arial"/>
          <w:sz w:val="22"/>
          <w:szCs w:val="22"/>
        </w:rPr>
        <w:t>informacj</w:t>
      </w:r>
      <w:r w:rsidR="00577BC6" w:rsidRPr="00995940">
        <w:rPr>
          <w:rFonts w:ascii="Arial Narrow" w:hAnsi="Arial Narrow" w:cs="Arial"/>
          <w:sz w:val="22"/>
          <w:szCs w:val="22"/>
        </w:rPr>
        <w:t>ę</w:t>
      </w:r>
      <w:r w:rsidR="00035488" w:rsidRPr="00995940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995940">
        <w:rPr>
          <w:rFonts w:ascii="Arial Narrow" w:hAnsi="Arial Narrow" w:cs="Arial"/>
          <w:sz w:val="22"/>
          <w:szCs w:val="22"/>
        </w:rPr>
        <w:t>.</w:t>
      </w:r>
    </w:p>
    <w:p w14:paraId="7F8FEE60" w14:textId="77777777" w:rsidR="00A80738" w:rsidRPr="00995940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995940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995940">
        <w:rPr>
          <w:rFonts w:ascii="Arial Narrow" w:hAnsi="Arial Narrow" w:cs="Arial"/>
          <w:sz w:val="22"/>
          <w:szCs w:val="22"/>
        </w:rPr>
        <w:t xml:space="preserve"> w dniu </w:t>
      </w:r>
      <w:r w:rsidR="00B27F21" w:rsidRPr="00995940">
        <w:rPr>
          <w:rFonts w:ascii="Arial Narrow" w:hAnsi="Arial Narrow" w:cs="Arial"/>
          <w:sz w:val="22"/>
          <w:szCs w:val="22"/>
        </w:rPr>
        <w:t>20/06/2024</w:t>
      </w:r>
      <w:r w:rsidR="00FF4AB1" w:rsidRPr="00995940">
        <w:rPr>
          <w:rFonts w:ascii="Arial Narrow" w:hAnsi="Arial Narrow" w:cs="Arial"/>
          <w:sz w:val="22"/>
          <w:szCs w:val="22"/>
        </w:rPr>
        <w:t xml:space="preserve"> o godz. </w:t>
      </w:r>
      <w:r w:rsidR="00B27F21" w:rsidRPr="00995940">
        <w:rPr>
          <w:rFonts w:ascii="Arial Narrow" w:hAnsi="Arial Narrow" w:cs="Arial"/>
          <w:sz w:val="22"/>
          <w:szCs w:val="22"/>
        </w:rPr>
        <w:t>08:15</w:t>
      </w:r>
      <w:r w:rsidRPr="00995940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995940" w14:paraId="013ABE58" w14:textId="77777777" w:rsidTr="005A632E">
        <w:tc>
          <w:tcPr>
            <w:tcW w:w="1276" w:type="dxa"/>
            <w:shd w:val="clear" w:color="auto" w:fill="F2F2F2"/>
            <w:vAlign w:val="center"/>
          </w:tcPr>
          <w:p w14:paraId="4FB8C5D2" w14:textId="77777777" w:rsidR="006B27ED" w:rsidRPr="0099594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95940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995940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E89E752" w14:textId="77777777" w:rsidR="006B27ED" w:rsidRPr="0099594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95940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B7C336C" w14:textId="77777777" w:rsidR="006B27ED" w:rsidRPr="0099594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95940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6CD68D0" w14:textId="77777777" w:rsidR="006B27ED" w:rsidRPr="0099594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95940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B27F21" w:rsidRPr="00995940" w14:paraId="5277C1C5" w14:textId="77777777" w:rsidTr="006163B4">
        <w:tc>
          <w:tcPr>
            <w:tcW w:w="1276" w:type="dxa"/>
            <w:shd w:val="clear" w:color="auto" w:fill="auto"/>
            <w:vAlign w:val="center"/>
          </w:tcPr>
          <w:p w14:paraId="45A4F416" w14:textId="77777777" w:rsidR="00B27F21" w:rsidRPr="00995940" w:rsidRDefault="00B27F21" w:rsidP="006163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9594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34B9B9" w14:textId="77777777" w:rsidR="00B27F21" w:rsidRPr="00995940" w:rsidRDefault="00B27F21" w:rsidP="006163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95940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5C5C952" w14:textId="77777777" w:rsidR="00B27F21" w:rsidRPr="00995940" w:rsidRDefault="00B27F21" w:rsidP="006163B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995940">
              <w:rPr>
                <w:rFonts w:ascii="Arial Narrow" w:hAnsi="Arial Narrow" w:cs="Arial"/>
                <w:sz w:val="22"/>
                <w:szCs w:val="22"/>
              </w:rPr>
              <w:t>INFORMER MED Sp. z o.o.</w:t>
            </w:r>
          </w:p>
          <w:p w14:paraId="1FC923D6" w14:textId="77777777" w:rsidR="00B27F21" w:rsidRPr="00995940" w:rsidRDefault="00B27F21" w:rsidP="006163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995940">
              <w:rPr>
                <w:rFonts w:ascii="Arial Narrow" w:hAnsi="Arial Narrow" w:cs="Arial"/>
                <w:sz w:val="22"/>
                <w:szCs w:val="22"/>
              </w:rPr>
              <w:t>Winogrady</w:t>
            </w:r>
            <w:r w:rsidRPr="009959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95940">
              <w:rPr>
                <w:rFonts w:ascii="Arial Narrow" w:hAnsi="Arial Narrow" w:cs="Arial"/>
                <w:sz w:val="22"/>
                <w:szCs w:val="22"/>
              </w:rPr>
              <w:t>118</w:t>
            </w:r>
            <w:r w:rsidRPr="009959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2708271" w14:textId="77777777" w:rsidR="00B27F21" w:rsidRPr="00995940" w:rsidRDefault="00B27F21" w:rsidP="006163B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5940">
              <w:rPr>
                <w:rFonts w:ascii="Arial Narrow" w:hAnsi="Arial Narrow" w:cs="Arial"/>
                <w:sz w:val="22"/>
                <w:szCs w:val="22"/>
              </w:rPr>
              <w:t>61-626</w:t>
            </w:r>
            <w:r w:rsidRPr="009959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95940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48D748" w14:textId="77777777" w:rsidR="00B27F21" w:rsidRPr="00995940" w:rsidRDefault="00B27F21" w:rsidP="006163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95940">
              <w:rPr>
                <w:rFonts w:ascii="Arial Narrow" w:hAnsi="Arial Narrow" w:cs="Arial"/>
                <w:sz w:val="22"/>
                <w:szCs w:val="22"/>
              </w:rPr>
              <w:t>3 160.08 zł</w:t>
            </w:r>
          </w:p>
        </w:tc>
      </w:tr>
      <w:tr w:rsidR="00B27F21" w:rsidRPr="00995940" w14:paraId="5B59F6E5" w14:textId="77777777" w:rsidTr="006163B4">
        <w:tc>
          <w:tcPr>
            <w:tcW w:w="1276" w:type="dxa"/>
            <w:shd w:val="clear" w:color="auto" w:fill="auto"/>
            <w:vAlign w:val="center"/>
          </w:tcPr>
          <w:p w14:paraId="57518086" w14:textId="77777777" w:rsidR="00B27F21" w:rsidRPr="00995940" w:rsidRDefault="00B27F21" w:rsidP="006163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95940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BC8C56" w14:textId="77777777" w:rsidR="00B27F21" w:rsidRPr="00995940" w:rsidRDefault="00B27F21" w:rsidP="006163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9594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860C285" w14:textId="77777777" w:rsidR="00B27F21" w:rsidRPr="00995940" w:rsidRDefault="00B27F21" w:rsidP="006163B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995940">
              <w:rPr>
                <w:rFonts w:ascii="Arial Narrow" w:hAnsi="Arial Narrow" w:cs="Arial"/>
                <w:sz w:val="22"/>
                <w:szCs w:val="22"/>
              </w:rPr>
              <w:t>Krajowe Towarzystwo Gospodarcze SEMIGAT S.A.</w:t>
            </w:r>
          </w:p>
          <w:p w14:paraId="531324C8" w14:textId="77777777" w:rsidR="00B27F21" w:rsidRPr="00995940" w:rsidRDefault="00B27F21" w:rsidP="006163B4">
            <w:pPr>
              <w:rPr>
                <w:rFonts w:ascii="Arial Narrow" w:hAnsi="Arial Narrow" w:cs="Arial"/>
                <w:sz w:val="22"/>
                <w:szCs w:val="22"/>
              </w:rPr>
            </w:pPr>
            <w:r w:rsidRPr="00995940">
              <w:rPr>
                <w:rFonts w:ascii="Arial Narrow" w:hAnsi="Arial Narrow" w:cs="Arial"/>
                <w:sz w:val="22"/>
                <w:szCs w:val="22"/>
              </w:rPr>
              <w:t>Ratuszowa</w:t>
            </w:r>
            <w:r w:rsidRPr="009959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95940">
              <w:rPr>
                <w:rFonts w:ascii="Arial Narrow" w:hAnsi="Arial Narrow" w:cs="Arial"/>
                <w:sz w:val="22"/>
                <w:szCs w:val="22"/>
              </w:rPr>
              <w:t>11/318</w:t>
            </w:r>
            <w:r w:rsidRPr="009959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076FCE7" w14:textId="77777777" w:rsidR="00B27F21" w:rsidRPr="00995940" w:rsidRDefault="00B27F21" w:rsidP="006163B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5940">
              <w:rPr>
                <w:rFonts w:ascii="Arial Narrow" w:hAnsi="Arial Narrow" w:cs="Arial"/>
                <w:sz w:val="22"/>
                <w:szCs w:val="22"/>
              </w:rPr>
              <w:t>03-450</w:t>
            </w:r>
            <w:r w:rsidRPr="009959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9594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D0E125" w14:textId="77777777" w:rsidR="00B27F21" w:rsidRPr="00995940" w:rsidRDefault="00B27F21" w:rsidP="006163B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95940">
              <w:rPr>
                <w:rFonts w:ascii="Arial Narrow" w:hAnsi="Arial Narrow" w:cs="Arial"/>
                <w:sz w:val="22"/>
                <w:szCs w:val="22"/>
              </w:rPr>
              <w:t>57 840.50 zł</w:t>
            </w:r>
          </w:p>
        </w:tc>
      </w:tr>
    </w:tbl>
    <w:p w14:paraId="2561A0B6" w14:textId="77777777" w:rsidR="00A80738" w:rsidRPr="00995940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95940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3E22559E" w14:textId="77777777" w:rsidR="00995940" w:rsidRDefault="00995940" w:rsidP="009959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B9882A3" w14:textId="77777777" w:rsidR="00995940" w:rsidRDefault="00995940" w:rsidP="009959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D68A8C" w14:textId="77777777" w:rsidR="00995940" w:rsidRDefault="00995940" w:rsidP="009959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2946A55" w14:textId="77777777" w:rsidR="00995940" w:rsidRDefault="00995940" w:rsidP="009959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F2A9E2" w14:textId="77777777" w:rsidR="00995940" w:rsidRDefault="00995940" w:rsidP="009959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D9A4C08" w14:textId="77777777" w:rsidR="00995940" w:rsidRDefault="00995940" w:rsidP="009959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5BFC5EC" w14:textId="77777777" w:rsidR="00995940" w:rsidRDefault="00995940" w:rsidP="009959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021FDD" w14:textId="1918BA6A" w:rsidR="00995940" w:rsidRPr="000605ED" w:rsidRDefault="00995940" w:rsidP="009959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588D471D" w14:textId="77777777" w:rsidR="00995940" w:rsidRPr="000605ED" w:rsidRDefault="00995940" w:rsidP="009959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 SZPubl. T2612 B5</w:t>
      </w:r>
    </w:p>
    <w:p w14:paraId="3EEDF79B" w14:textId="77777777" w:rsidR="00995940" w:rsidRPr="000605ED" w:rsidRDefault="00995940" w:rsidP="00995940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2D5F20B6" w14:textId="710F61F4" w:rsidR="00C236D3" w:rsidRPr="00995940" w:rsidRDefault="00995940" w:rsidP="00995940">
      <w:pPr>
        <w:rPr>
          <w:rFonts w:ascii="Arial Narrow" w:hAnsi="Arial Narrow" w:cs="Arial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20.06.2024 r.</w:t>
      </w:r>
    </w:p>
    <w:sectPr w:rsidR="00C236D3" w:rsidRPr="00995940" w:rsidSect="009959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851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274D7F" w14:textId="77777777" w:rsidR="00F42F7D" w:rsidRDefault="00F42F7D">
      <w:r>
        <w:separator/>
      </w:r>
    </w:p>
  </w:endnote>
  <w:endnote w:type="continuationSeparator" w:id="0">
    <w:p w14:paraId="1985279D" w14:textId="77777777" w:rsidR="00F42F7D" w:rsidRDefault="00F42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E9E8B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907A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852C47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614A08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00047C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8559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97BB32" w14:textId="77777777" w:rsidR="009F189D" w:rsidRDefault="009F189D">
    <w:pPr>
      <w:pStyle w:val="Stopka"/>
      <w:tabs>
        <w:tab w:val="clear" w:pos="4536"/>
      </w:tabs>
      <w:jc w:val="center"/>
    </w:pPr>
  </w:p>
  <w:p w14:paraId="7EF5625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0C7461" w14:textId="77777777" w:rsidR="00F42F7D" w:rsidRDefault="00F42F7D">
      <w:r>
        <w:separator/>
      </w:r>
    </w:p>
  </w:footnote>
  <w:footnote w:type="continuationSeparator" w:id="0">
    <w:p w14:paraId="097F65B7" w14:textId="77777777" w:rsidR="00F42F7D" w:rsidRDefault="00F42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FC9016" w14:textId="77777777" w:rsidR="00B27F21" w:rsidRDefault="00B27F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86ECA" w14:textId="77777777" w:rsidR="00B27F21" w:rsidRDefault="00B27F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595C8" w14:textId="77777777" w:rsidR="00B27F21" w:rsidRDefault="00B27F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2F7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95940"/>
    <w:rsid w:val="009D19BD"/>
    <w:rsid w:val="009F189D"/>
    <w:rsid w:val="00A80738"/>
    <w:rsid w:val="00B27F21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42F7D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339718"/>
  <w15:chartTrackingRefBased/>
  <w15:docId w15:val="{DF09AF0B-E7F5-4EFA-8036-5A19CE47B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9594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95940"/>
    <w:rPr>
      <w:b/>
      <w:bCs/>
    </w:rPr>
  </w:style>
  <w:style w:type="character" w:styleId="Hipercze">
    <w:name w:val="Hyperlink"/>
    <w:uiPriority w:val="99"/>
    <w:unhideWhenUsed/>
    <w:rsid w:val="009959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2024-06-20T06:58:00Z</dcterms:created>
  <dcterms:modified xsi:type="dcterms:W3CDTF">2024-06-20T06:58:00Z</dcterms:modified>
</cp:coreProperties>
</file>