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9EAC1" w14:textId="53B9B9C7" w:rsidR="00025386" w:rsidRPr="00094C6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94C6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4C62" w:rsidRPr="00094C62">
        <w:rPr>
          <w:rFonts w:ascii="Arial Narrow" w:hAnsi="Arial Narrow" w:cs="Arial"/>
          <w:bCs/>
          <w:i w:val="0"/>
          <w:szCs w:val="24"/>
        </w:rPr>
        <w:t>3</w:t>
      </w:r>
      <w:r w:rsidR="007666D6" w:rsidRPr="00094C6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94C62" w14:paraId="569B5BAC" w14:textId="77777777" w:rsidTr="00467CA2">
        <w:tc>
          <w:tcPr>
            <w:tcW w:w="2800" w:type="dxa"/>
            <w:shd w:val="clear" w:color="auto" w:fill="auto"/>
          </w:tcPr>
          <w:p w14:paraId="626FCC5F" w14:textId="77777777" w:rsidR="00D520D3" w:rsidRPr="00094C6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4C6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94C6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0045AE" w14:textId="77777777" w:rsidR="00D520D3" w:rsidRPr="00094C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7E1701" w14:textId="77777777" w:rsidR="00D520D3" w:rsidRPr="00094C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453F55" w14:textId="77777777" w:rsidR="00D520D3" w:rsidRPr="00094C6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94C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94C6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94C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94C62" w14:paraId="438FF6DE" w14:textId="77777777" w:rsidTr="00467CA2">
        <w:tc>
          <w:tcPr>
            <w:tcW w:w="2800" w:type="dxa"/>
            <w:shd w:val="clear" w:color="auto" w:fill="auto"/>
          </w:tcPr>
          <w:p w14:paraId="2118AD61" w14:textId="77777777" w:rsidR="00D520D3" w:rsidRPr="00094C6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4C6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AC01830" w14:textId="77777777" w:rsidR="00D520D3" w:rsidRPr="00094C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6CBAE2" w14:textId="77777777" w:rsidR="00D520D3" w:rsidRPr="00094C6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A5AF3" w14:textId="77777777" w:rsidR="00D520D3" w:rsidRPr="00094C6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94C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94C6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94C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FE6D48" w14:textId="77777777" w:rsidR="00B62AD0" w:rsidRPr="00094C6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94C62" w14:paraId="19EAB8E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B31356" w14:textId="77777777" w:rsidR="00053927" w:rsidRPr="00094C6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94C6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3F99C38" w14:textId="77777777" w:rsidR="00053927" w:rsidRPr="00094C6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94C6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94C6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94C6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C373D7" w14:textId="77777777" w:rsidR="0071340C" w:rsidRPr="00094C6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94C6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94C6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94C14" w:rsidRPr="00094C62">
        <w:rPr>
          <w:rFonts w:ascii="Arial Narrow" w:hAnsi="Arial Narrow" w:cs="Arial"/>
          <w:sz w:val="24"/>
          <w:szCs w:val="24"/>
        </w:rPr>
        <w:t>(</w:t>
      </w:r>
      <w:proofErr w:type="spellStart"/>
      <w:r w:rsidR="00C94C14" w:rsidRPr="00094C62">
        <w:rPr>
          <w:rFonts w:ascii="Arial Narrow" w:hAnsi="Arial Narrow" w:cs="Arial"/>
          <w:sz w:val="24"/>
          <w:szCs w:val="24"/>
        </w:rPr>
        <w:t>t.j</w:t>
      </w:r>
      <w:proofErr w:type="spellEnd"/>
      <w:r w:rsidR="00C94C14" w:rsidRPr="00094C6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94C6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94C62" w14:paraId="094CD746" w14:textId="77777777" w:rsidTr="00467CA2">
        <w:tc>
          <w:tcPr>
            <w:tcW w:w="2269" w:type="dxa"/>
            <w:shd w:val="clear" w:color="auto" w:fill="auto"/>
          </w:tcPr>
          <w:p w14:paraId="513FF2B8" w14:textId="77777777" w:rsidR="00D520D3" w:rsidRPr="00094C6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4F611A" w14:textId="77777777" w:rsidR="00D520D3" w:rsidRPr="00094C62" w:rsidRDefault="00C94C1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520D3" w:rsidRPr="00094C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4C14" w:rsidRPr="00094C62" w14:paraId="28AF6CDC" w14:textId="77777777" w:rsidTr="00EF7B2B">
        <w:tc>
          <w:tcPr>
            <w:tcW w:w="2269" w:type="dxa"/>
            <w:shd w:val="clear" w:color="auto" w:fill="auto"/>
          </w:tcPr>
          <w:p w14:paraId="63EB4E14" w14:textId="77777777" w:rsidR="00C94C14" w:rsidRPr="00094C62" w:rsidRDefault="00C94C14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1F3134" w14:textId="77777777" w:rsidR="00C94C14" w:rsidRPr="00094C62" w:rsidRDefault="00C94C14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82/2024</w:t>
            </w:r>
          </w:p>
        </w:tc>
      </w:tr>
    </w:tbl>
    <w:p w14:paraId="6CF00D02" w14:textId="77777777" w:rsidR="00DC652A" w:rsidRPr="00094C62" w:rsidRDefault="00C94C1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94C6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03004CE" w14:textId="77777777" w:rsidR="00DC652A" w:rsidRPr="00094C6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D352F12" w14:textId="77777777" w:rsidR="0071340C" w:rsidRPr="00094C6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94C6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94C6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94C6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C5BB661" w14:textId="77777777" w:rsidR="0071340C" w:rsidRPr="00094C6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5709635" w14:textId="77777777" w:rsidR="0071340C" w:rsidRPr="00094C6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B3F4979" w14:textId="77777777" w:rsidR="0071340C" w:rsidRPr="00094C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5F24EBF" w14:textId="77777777" w:rsidR="0071340C" w:rsidRPr="00094C6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94C6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94C6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94C6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BC3BA2D" w14:textId="77777777" w:rsidR="0071340C" w:rsidRPr="00094C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EC9FA15" w14:textId="77777777" w:rsidR="0071340C" w:rsidRPr="00094C6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58BD823" w14:textId="77777777" w:rsidR="00DC652A" w:rsidRPr="00094C6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94C6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94C6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94C6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0EF8EC1" w14:textId="77777777" w:rsidR="00DC652A" w:rsidRPr="00094C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94C6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94C6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1446C5D" w14:textId="77777777" w:rsidR="0093388F" w:rsidRPr="00094C6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8FDF524" w14:textId="77777777" w:rsidR="0093388F" w:rsidRPr="00094C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1B23940" w14:textId="77777777" w:rsidR="0093388F" w:rsidRPr="00094C6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D4B178E" w14:textId="77777777" w:rsidR="00CB29AC" w:rsidRPr="00094C6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4D36B1D" w14:textId="77777777" w:rsidR="00CB29AC" w:rsidRPr="00094C6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DC13125" w14:textId="77777777" w:rsidR="00830970" w:rsidRPr="00094C6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94C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94C6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7872AB7" w14:textId="77777777" w:rsidR="00E27ABB" w:rsidRPr="00094C6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94C6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94C62" w14:paraId="6BE91FDC" w14:textId="77777777" w:rsidTr="00467CA2">
        <w:tc>
          <w:tcPr>
            <w:tcW w:w="2660" w:type="dxa"/>
            <w:shd w:val="clear" w:color="auto" w:fill="auto"/>
          </w:tcPr>
          <w:p w14:paraId="377E72E4" w14:textId="77777777" w:rsidR="00D520D3" w:rsidRPr="00094C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0A6874" w14:textId="77777777" w:rsidR="00D520D3" w:rsidRPr="00094C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55D286" w14:textId="77777777" w:rsidR="00D520D3" w:rsidRPr="00094C6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7A5B36" w14:textId="77777777" w:rsidR="00D520D3" w:rsidRPr="00094C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09FC42" w14:textId="77777777" w:rsidR="00D520D3" w:rsidRPr="00094C6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1F616B" w14:textId="77777777" w:rsidR="00D520D3" w:rsidRPr="00094C6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94C14"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94C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9781A87" w14:textId="77777777" w:rsidR="00E27ABB" w:rsidRPr="00094C6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94C6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2AD4B" w14:textId="77777777" w:rsidR="00F87CC9" w:rsidRDefault="00F87CC9" w:rsidP="00025386">
      <w:pPr>
        <w:spacing w:after="0" w:line="240" w:lineRule="auto"/>
      </w:pPr>
      <w:r>
        <w:separator/>
      </w:r>
    </w:p>
  </w:endnote>
  <w:endnote w:type="continuationSeparator" w:id="0">
    <w:p w14:paraId="08D9C1A8" w14:textId="77777777" w:rsidR="00F87CC9" w:rsidRDefault="00F87C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31E1F" w14:textId="77777777" w:rsidR="00C94C14" w:rsidRDefault="00C94C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1884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D6AF80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956E16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51196F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EA99F" w14:textId="77777777" w:rsidR="00C94C14" w:rsidRDefault="00C94C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84B2F" w14:textId="77777777" w:rsidR="00F87CC9" w:rsidRDefault="00F87CC9" w:rsidP="00025386">
      <w:pPr>
        <w:spacing w:after="0" w:line="240" w:lineRule="auto"/>
      </w:pPr>
      <w:r>
        <w:separator/>
      </w:r>
    </w:p>
  </w:footnote>
  <w:footnote w:type="continuationSeparator" w:id="0">
    <w:p w14:paraId="3CD0797F" w14:textId="77777777" w:rsidR="00F87CC9" w:rsidRDefault="00F87C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52A84" w14:textId="77777777" w:rsidR="00C94C14" w:rsidRDefault="00C94C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F50FC" w14:textId="77777777" w:rsidR="00C94C14" w:rsidRDefault="00C94C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3F110" w14:textId="77777777" w:rsidR="00C94C14" w:rsidRDefault="00C94C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13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CC9"/>
    <w:rsid w:val="00025386"/>
    <w:rsid w:val="000423B9"/>
    <w:rsid w:val="00053927"/>
    <w:rsid w:val="00066C44"/>
    <w:rsid w:val="00071D4C"/>
    <w:rsid w:val="00084786"/>
    <w:rsid w:val="00094C6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4C1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7CC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D33CA"/>
  <w15:chartTrackingRefBased/>
  <w15:docId w15:val="{9D798F3E-BDCC-408D-B85D-BA51C7A09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2024-06-18T11:23:00Z</dcterms:created>
  <dcterms:modified xsi:type="dcterms:W3CDTF">2024-06-18T11:24:00Z</dcterms:modified>
</cp:coreProperties>
</file>