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2F9A27" w14:textId="7525BB4C" w:rsidR="00D62E6E" w:rsidRPr="00C5159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5159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C51592" w:rsidRPr="00C51592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C5159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51592" w14:paraId="4A5CEC92" w14:textId="77777777" w:rsidTr="00D62E6E">
        <w:tc>
          <w:tcPr>
            <w:tcW w:w="2800" w:type="dxa"/>
            <w:shd w:val="clear" w:color="auto" w:fill="auto"/>
          </w:tcPr>
          <w:p w14:paraId="5639BF21" w14:textId="77777777" w:rsidR="00D62E6E" w:rsidRPr="00C5159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5159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5159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06643A9" w14:textId="77777777" w:rsidR="00D62E6E" w:rsidRPr="00C5159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E3E68BB" w14:textId="77777777" w:rsidR="00D62E6E" w:rsidRPr="00C5159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44D2EE" w14:textId="77777777" w:rsidR="00D62E6E" w:rsidRPr="00C5159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5159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5159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5159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C51592" w14:paraId="6A1FEBDC" w14:textId="77777777" w:rsidTr="00D62E6E">
        <w:tc>
          <w:tcPr>
            <w:tcW w:w="2800" w:type="dxa"/>
            <w:shd w:val="clear" w:color="auto" w:fill="auto"/>
          </w:tcPr>
          <w:p w14:paraId="69EC7D78" w14:textId="77777777" w:rsidR="00D62E6E" w:rsidRPr="00C5159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5159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0965C08" w14:textId="77777777" w:rsidR="00D62E6E" w:rsidRPr="00C5159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35566EA" w14:textId="77777777" w:rsidR="00D62E6E" w:rsidRPr="00C5159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59E7D6" w14:textId="77777777" w:rsidR="00D62E6E" w:rsidRPr="00C5159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5159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5159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5159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5A83F12" w14:textId="77777777" w:rsidR="00BC121E" w:rsidRPr="00C5159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E3395" w:rsidRPr="00C51592" w14:paraId="2D28B0F7" w14:textId="77777777" w:rsidTr="00EF7B2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8881D1" w14:textId="77777777" w:rsidR="001E3395" w:rsidRPr="00C51592" w:rsidRDefault="001E3395" w:rsidP="00EF7B2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9E8CE18" w14:textId="77777777" w:rsidR="001E3395" w:rsidRPr="00C51592" w:rsidRDefault="001E3395" w:rsidP="00EF7B2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51592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C51592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C51592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C51592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C51592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C51592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3375E25" w14:textId="77777777" w:rsidR="001E3395" w:rsidRPr="00C51592" w:rsidRDefault="001E3395" w:rsidP="00EF7B2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E235960" w14:textId="77777777" w:rsidR="001E3395" w:rsidRPr="00C51592" w:rsidRDefault="001E3395" w:rsidP="00EF7B2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D19AC4E" w14:textId="77777777" w:rsidR="00BC121E" w:rsidRPr="00C51592" w:rsidRDefault="001E339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515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C5159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C5159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51592" w14:paraId="4F43356C" w14:textId="77777777" w:rsidTr="00D62E6E">
        <w:tc>
          <w:tcPr>
            <w:tcW w:w="2269" w:type="dxa"/>
            <w:shd w:val="clear" w:color="auto" w:fill="auto"/>
          </w:tcPr>
          <w:p w14:paraId="2CF3E522" w14:textId="77777777" w:rsidR="00D62E6E" w:rsidRPr="00C5159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AA170E" w14:textId="77777777" w:rsidR="00D62E6E" w:rsidRPr="00C51592" w:rsidRDefault="001E339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ubrań i obuwia BHP</w:t>
            </w:r>
            <w:r w:rsidR="00D62E6E" w:rsidRPr="00C5159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E3395" w:rsidRPr="00C51592" w14:paraId="173B76ED" w14:textId="77777777" w:rsidTr="00EF7B2B">
        <w:tc>
          <w:tcPr>
            <w:tcW w:w="2269" w:type="dxa"/>
            <w:shd w:val="clear" w:color="auto" w:fill="auto"/>
          </w:tcPr>
          <w:p w14:paraId="6065590F" w14:textId="77777777" w:rsidR="001E3395" w:rsidRPr="00C51592" w:rsidRDefault="001E3395" w:rsidP="00EF7B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1672B6" w14:textId="77777777" w:rsidR="001E3395" w:rsidRPr="00C51592" w:rsidRDefault="001E3395" w:rsidP="00EF7B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82/2024</w:t>
            </w:r>
          </w:p>
        </w:tc>
      </w:tr>
    </w:tbl>
    <w:p w14:paraId="5F4E2E86" w14:textId="77777777" w:rsidR="00BC121E" w:rsidRPr="00C51592" w:rsidRDefault="001E339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515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C515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C5159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5159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C515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C5159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555BAF02" w14:textId="77777777" w:rsidR="00BC121E" w:rsidRPr="00C5159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C5159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A2612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515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515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C5159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C51592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C5159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C5159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955C1E2" w14:textId="77777777" w:rsidR="00BC121E" w:rsidRPr="00C5159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5159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1A730C5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515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5159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C5159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C51592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C5159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9FBD2FE" w14:textId="77777777" w:rsidR="00BF69A4" w:rsidRPr="00C5159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5159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51592" w14:paraId="3BE43E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A3696" w14:textId="77777777" w:rsidR="00BC121E" w:rsidRPr="00C5159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CE9F1" w14:textId="77777777" w:rsidR="00BC121E" w:rsidRPr="00C5159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78709" w14:textId="77777777" w:rsidR="00BC121E" w:rsidRPr="00C5159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51592" w14:paraId="0E70B1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C488D" w14:textId="77777777" w:rsidR="00BC121E" w:rsidRPr="00C5159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1FC5" w14:textId="77777777" w:rsidR="00BC121E" w:rsidRPr="00C5159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742C" w14:textId="77777777" w:rsidR="00BC121E" w:rsidRPr="00C5159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C51592" w14:paraId="1FA6BE3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CA212" w14:textId="77777777" w:rsidR="00BC121E" w:rsidRPr="00C5159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3A65" w14:textId="77777777" w:rsidR="00BC121E" w:rsidRPr="00C5159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14D4" w14:textId="77777777" w:rsidR="00BC121E" w:rsidRPr="00C5159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5ADC1C78" w14:textId="77777777" w:rsidR="00BC121E" w:rsidRPr="00C5159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C5159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493D154A" w14:textId="77777777" w:rsidR="00BC121E" w:rsidRPr="00C5159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C51592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47668EB9" w14:textId="77777777" w:rsidR="00067B62" w:rsidRPr="00C5159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C5159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C5159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5159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47E3D0D" w14:textId="77777777" w:rsidR="00067B62" w:rsidRPr="00C5159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51592" w14:paraId="225079BB" w14:textId="77777777" w:rsidTr="00620E37">
        <w:tc>
          <w:tcPr>
            <w:tcW w:w="2660" w:type="dxa"/>
            <w:shd w:val="clear" w:color="auto" w:fill="auto"/>
          </w:tcPr>
          <w:p w14:paraId="39F90080" w14:textId="77777777" w:rsidR="00BC121E" w:rsidRPr="00C5159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095141B" w14:textId="77777777" w:rsidR="00BC121E" w:rsidRPr="00C5159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2310EFA" w14:textId="77777777" w:rsidR="00BC121E" w:rsidRPr="00C5159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C5159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C5159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F184503" w14:textId="77777777" w:rsidR="00BC121E" w:rsidRPr="00C5159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11C8D22" w14:textId="77777777" w:rsidR="00BC121E" w:rsidRPr="00C5159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F5F33BC" w14:textId="77777777" w:rsidR="00BC121E" w:rsidRPr="00C5159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5159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E3395" w:rsidRPr="00C5159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C5159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C5159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45ACAE3" w14:textId="77777777" w:rsidR="00106AC7" w:rsidRPr="00C51592" w:rsidRDefault="00106AC7" w:rsidP="00BC121E">
      <w:pPr>
        <w:rPr>
          <w:rFonts w:ascii="Arial Narrow" w:hAnsi="Arial Narrow"/>
        </w:rPr>
      </w:pPr>
    </w:p>
    <w:sectPr w:rsidR="00106AC7" w:rsidRPr="00C5159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915895" w14:textId="77777777" w:rsidR="005F1B0C" w:rsidRDefault="005F1B0C">
      <w:r>
        <w:separator/>
      </w:r>
    </w:p>
  </w:endnote>
  <w:endnote w:type="continuationSeparator" w:id="0">
    <w:p w14:paraId="41EDF38C" w14:textId="77777777" w:rsidR="005F1B0C" w:rsidRDefault="005F1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B8AC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26EFF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A11C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A27E91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5A5A64A">
        <v:line id="_x0000_s1025" style="position:absolute;left:0;text-align:left;z-index:251657728" from="-3.85pt,8.7pt" to="455.15pt,8.7pt"/>
      </w:pict>
    </w:r>
  </w:p>
  <w:p w14:paraId="5824DD6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0913E" w14:textId="77777777" w:rsidR="001E3395" w:rsidRDefault="001E33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47BBA2" w14:textId="77777777" w:rsidR="005F1B0C" w:rsidRDefault="005F1B0C">
      <w:r>
        <w:separator/>
      </w:r>
    </w:p>
  </w:footnote>
  <w:footnote w:type="continuationSeparator" w:id="0">
    <w:p w14:paraId="7F5A9B44" w14:textId="77777777" w:rsidR="005F1B0C" w:rsidRDefault="005F1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60D0FC" w14:textId="77777777" w:rsidR="001E3395" w:rsidRDefault="001E33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6325B" w14:textId="77777777" w:rsidR="001E3395" w:rsidRDefault="001E33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63F99" w14:textId="77777777" w:rsidR="001E3395" w:rsidRDefault="001E33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9620166">
    <w:abstractNumId w:val="13"/>
  </w:num>
  <w:num w:numId="2" w16cid:durableId="1142774120">
    <w:abstractNumId w:val="0"/>
  </w:num>
  <w:num w:numId="3" w16cid:durableId="764619431">
    <w:abstractNumId w:val="11"/>
  </w:num>
  <w:num w:numId="4" w16cid:durableId="2051303044">
    <w:abstractNumId w:val="8"/>
  </w:num>
  <w:num w:numId="5" w16cid:durableId="404305942">
    <w:abstractNumId w:val="7"/>
  </w:num>
  <w:num w:numId="6" w16cid:durableId="1633057668">
    <w:abstractNumId w:val="1"/>
  </w:num>
  <w:num w:numId="7" w16cid:durableId="1402823634">
    <w:abstractNumId w:val="6"/>
  </w:num>
  <w:num w:numId="8" w16cid:durableId="715936107">
    <w:abstractNumId w:val="3"/>
  </w:num>
  <w:num w:numId="9" w16cid:durableId="837503264">
    <w:abstractNumId w:val="2"/>
  </w:num>
  <w:num w:numId="10" w16cid:durableId="546529148">
    <w:abstractNumId w:val="5"/>
  </w:num>
  <w:num w:numId="11" w16cid:durableId="1341926671">
    <w:abstractNumId w:val="10"/>
  </w:num>
  <w:num w:numId="12" w16cid:durableId="1679310489">
    <w:abstractNumId w:val="4"/>
  </w:num>
  <w:num w:numId="13" w16cid:durableId="978654009">
    <w:abstractNumId w:val="9"/>
  </w:num>
  <w:num w:numId="14" w16cid:durableId="3237090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B0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E3395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F1B0C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1592"/>
    <w:rsid w:val="00C527C7"/>
    <w:rsid w:val="00C606B9"/>
    <w:rsid w:val="00C65401"/>
    <w:rsid w:val="00C93F0A"/>
    <w:rsid w:val="00CB6204"/>
    <w:rsid w:val="00CC527A"/>
    <w:rsid w:val="00D16BB2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85D5F5"/>
  <w15:chartTrackingRefBased/>
  <w15:docId w15:val="{20316676-B616-4466-BD30-E511F11EF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228</Words>
  <Characters>1767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2024-06-18T11:24:00Z</dcterms:created>
  <dcterms:modified xsi:type="dcterms:W3CDTF">2024-06-18T11:25:00Z</dcterms:modified>
</cp:coreProperties>
</file>