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D0602" w14:textId="339E7E7E" w:rsidR="000336B7" w:rsidRPr="007A2A8C" w:rsidRDefault="008453ED" w:rsidP="0021063F">
      <w:pPr>
        <w:pStyle w:val="pkt"/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0336B7" w:rsidRPr="007A2A8C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4CA75DAB" w14:textId="75DDE8A0" w:rsidR="00636F95" w:rsidRPr="007A2A8C" w:rsidRDefault="001D7846" w:rsidP="008453ED">
      <w:pPr>
        <w:pStyle w:val="pkt"/>
        <w:spacing w:before="0" w:after="0"/>
        <w:ind w:left="6372" w:firstLine="708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Poznań</w:t>
      </w:r>
      <w:r w:rsidR="007722BF" w:rsidRPr="007A2A8C">
        <w:rPr>
          <w:rFonts w:asciiTheme="minorHAnsi" w:hAnsiTheme="minorHAnsi" w:cstheme="minorHAnsi"/>
          <w:sz w:val="22"/>
          <w:szCs w:val="22"/>
        </w:rPr>
        <w:t xml:space="preserve">, </w:t>
      </w:r>
      <w:r w:rsidR="004561A5">
        <w:rPr>
          <w:rFonts w:asciiTheme="minorHAnsi" w:hAnsiTheme="minorHAnsi" w:cstheme="minorHAnsi"/>
          <w:sz w:val="22"/>
          <w:szCs w:val="22"/>
        </w:rPr>
        <w:t>20.06</w:t>
      </w:r>
      <w:r w:rsidR="00941BB0" w:rsidRPr="007A2A8C">
        <w:rPr>
          <w:rFonts w:asciiTheme="minorHAnsi" w:hAnsiTheme="minorHAnsi" w:cstheme="minorHAnsi"/>
          <w:sz w:val="22"/>
          <w:szCs w:val="22"/>
        </w:rPr>
        <w:t>.</w:t>
      </w:r>
      <w:r w:rsidR="00570AE1" w:rsidRPr="007A2A8C">
        <w:rPr>
          <w:rFonts w:asciiTheme="minorHAnsi" w:hAnsiTheme="minorHAnsi" w:cstheme="minorHAnsi"/>
          <w:sz w:val="22"/>
          <w:szCs w:val="22"/>
        </w:rPr>
        <w:t>202</w:t>
      </w:r>
      <w:r w:rsidR="00EB01C8" w:rsidRPr="007A2A8C">
        <w:rPr>
          <w:rFonts w:asciiTheme="minorHAnsi" w:hAnsiTheme="minorHAnsi" w:cstheme="minorHAnsi"/>
          <w:sz w:val="22"/>
          <w:szCs w:val="22"/>
        </w:rPr>
        <w:t>4</w:t>
      </w:r>
      <w:r w:rsidR="007722BF" w:rsidRPr="007A2A8C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4BC139BE" w14:textId="26807011" w:rsidR="00636F95" w:rsidRPr="007A2A8C" w:rsidRDefault="00636F95" w:rsidP="0021063F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Znak sprawy:</w:t>
      </w:r>
      <w:r w:rsidR="009B64FD">
        <w:rPr>
          <w:rFonts w:asciiTheme="minorHAnsi" w:hAnsiTheme="minorHAnsi" w:cstheme="minorHAnsi"/>
          <w:sz w:val="22"/>
          <w:szCs w:val="22"/>
        </w:rPr>
        <w:t xml:space="preserve"> </w:t>
      </w:r>
      <w:r w:rsidR="004561A5">
        <w:rPr>
          <w:rFonts w:asciiTheme="minorHAnsi" w:hAnsiTheme="minorHAnsi" w:cstheme="minorHAnsi"/>
          <w:sz w:val="22"/>
          <w:szCs w:val="22"/>
        </w:rPr>
        <w:t>ZP3/955/24/2</w:t>
      </w:r>
      <w:r w:rsidRPr="007A2A8C">
        <w:rPr>
          <w:rFonts w:asciiTheme="minorHAnsi" w:hAnsiTheme="minorHAnsi" w:cstheme="minorHAnsi"/>
          <w:sz w:val="22"/>
          <w:szCs w:val="22"/>
        </w:rPr>
        <w:tab/>
      </w:r>
    </w:p>
    <w:p w14:paraId="4ED118F2" w14:textId="77777777" w:rsidR="00636F95" w:rsidRPr="007A2A8C" w:rsidRDefault="00636F95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05B3176" w14:textId="77777777" w:rsidR="00DC40E0" w:rsidRPr="007A2A8C" w:rsidRDefault="00DC40E0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5857925" w14:textId="77777777" w:rsidR="007E6128" w:rsidRPr="007A2A8C" w:rsidRDefault="00636F95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238AA5CD" w14:textId="56B6FFDF" w:rsidR="00F5626F" w:rsidRPr="007A2A8C" w:rsidRDefault="00F5626F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n</w:t>
      </w:r>
      <w:r w:rsidR="008F3380" w:rsidRPr="007A2A8C">
        <w:rPr>
          <w:rFonts w:asciiTheme="minorHAnsi" w:hAnsiTheme="minorHAnsi" w:cstheme="minorHAnsi"/>
          <w:b/>
          <w:sz w:val="22"/>
          <w:szCs w:val="22"/>
        </w:rPr>
        <w:t>a</w:t>
      </w:r>
      <w:r w:rsidRPr="007A2A8C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8AA699C" w14:textId="7997B5BE" w:rsidR="00EB01C8" w:rsidRPr="007A2A8C" w:rsidRDefault="00EB01C8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Usługę przeprowadzenia dwóch certyfikowanych</w:t>
      </w:r>
    </w:p>
    <w:p w14:paraId="5CA23540" w14:textId="77777777" w:rsidR="00EB01C8" w:rsidRPr="007A2A8C" w:rsidRDefault="00EB01C8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szkoleń w zakresie podnoszenia kompetencji miękkich kadry dydaktycznej dla</w:t>
      </w:r>
    </w:p>
    <w:p w14:paraId="55E1BF33" w14:textId="77777777" w:rsidR="00EB01C8" w:rsidRPr="007A2A8C" w:rsidRDefault="00EB01C8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dwóch grup (po 12-16 osób) w systemie stacjonarnym lub hybrydowym</w:t>
      </w:r>
    </w:p>
    <w:p w14:paraId="04EF5FEB" w14:textId="5070F765" w:rsidR="002F67D4" w:rsidRPr="007A2A8C" w:rsidRDefault="00EB01C8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(połączenie zajęć stacjonarnych i online)</w:t>
      </w:r>
    </w:p>
    <w:p w14:paraId="6E3F71E4" w14:textId="77777777" w:rsidR="008D60BC" w:rsidRPr="007A2A8C" w:rsidRDefault="008D60BC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012886" w14:textId="39B779F1" w:rsidR="00452AA0" w:rsidRPr="007A2A8C" w:rsidRDefault="00452AA0" w:rsidP="0021063F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7A2A8C">
        <w:rPr>
          <w:rFonts w:asciiTheme="minorHAnsi" w:hAnsiTheme="minorHAnsi" w:cstheme="minorHAnsi"/>
          <w:sz w:val="22"/>
          <w:szCs w:val="22"/>
          <w:lang w:eastAsia="ar-SA"/>
        </w:rPr>
        <w:t xml:space="preserve">Postępowanie nie podlega ustawie z dnia 11 </w:t>
      </w:r>
      <w:r w:rsidR="00570AE1" w:rsidRPr="007A2A8C">
        <w:rPr>
          <w:rFonts w:asciiTheme="minorHAnsi" w:hAnsiTheme="minorHAnsi" w:cstheme="minorHAnsi"/>
          <w:sz w:val="22"/>
          <w:szCs w:val="22"/>
          <w:lang w:eastAsia="ar-SA"/>
        </w:rPr>
        <w:t xml:space="preserve">września 2019 </w:t>
      </w:r>
      <w:r w:rsidRPr="007A2A8C">
        <w:rPr>
          <w:rFonts w:asciiTheme="minorHAnsi" w:hAnsiTheme="minorHAnsi" w:cstheme="minorHAnsi"/>
          <w:sz w:val="22"/>
          <w:szCs w:val="22"/>
          <w:lang w:eastAsia="ar-SA"/>
        </w:rPr>
        <w:t>roku Prawo zamówień publicznych</w:t>
      </w:r>
      <w:r w:rsidR="002E5FF7" w:rsidRPr="007A2A8C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570AE1" w:rsidRPr="007A2A8C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2E5FF7" w:rsidRPr="007A2A8C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570AE1" w:rsidRPr="007A2A8C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570AE1" w:rsidRPr="007A2A8C">
        <w:rPr>
          <w:rFonts w:asciiTheme="minorHAnsi" w:hAnsiTheme="minorHAnsi" w:cstheme="minorHAnsi"/>
          <w:sz w:val="22"/>
          <w:szCs w:val="22"/>
        </w:rPr>
        <w:t xml:space="preserve">. </w:t>
      </w:r>
      <w:r w:rsidR="002E5FF7" w:rsidRPr="007A2A8C">
        <w:rPr>
          <w:rFonts w:asciiTheme="minorHAnsi" w:hAnsiTheme="minorHAnsi" w:cstheme="minorHAnsi"/>
          <w:sz w:val="22"/>
          <w:szCs w:val="22"/>
        </w:rPr>
        <w:t xml:space="preserve">Dz. U. </w:t>
      </w:r>
      <w:r w:rsidR="00570AE1" w:rsidRPr="007A2A8C">
        <w:rPr>
          <w:rFonts w:asciiTheme="minorHAnsi" w:hAnsiTheme="minorHAnsi" w:cstheme="minorHAnsi"/>
          <w:sz w:val="22"/>
          <w:szCs w:val="22"/>
        </w:rPr>
        <w:t>202</w:t>
      </w:r>
      <w:r w:rsidR="0066588D" w:rsidRPr="007A2A8C">
        <w:rPr>
          <w:rFonts w:asciiTheme="minorHAnsi" w:hAnsiTheme="minorHAnsi" w:cstheme="minorHAnsi"/>
          <w:sz w:val="22"/>
          <w:szCs w:val="22"/>
        </w:rPr>
        <w:t>3</w:t>
      </w:r>
      <w:r w:rsidR="002E5FF7" w:rsidRPr="007A2A8C">
        <w:rPr>
          <w:rFonts w:asciiTheme="minorHAnsi" w:hAnsiTheme="minorHAnsi" w:cstheme="minorHAnsi"/>
          <w:sz w:val="22"/>
          <w:szCs w:val="22"/>
        </w:rPr>
        <w:t xml:space="preserve">, poz. </w:t>
      </w:r>
      <w:r w:rsidR="00570AE1" w:rsidRPr="007A2A8C">
        <w:rPr>
          <w:rFonts w:asciiTheme="minorHAnsi" w:hAnsiTheme="minorHAnsi" w:cstheme="minorHAnsi"/>
          <w:sz w:val="22"/>
          <w:szCs w:val="22"/>
        </w:rPr>
        <w:t>1</w:t>
      </w:r>
      <w:r w:rsidR="0066588D" w:rsidRPr="007A2A8C">
        <w:rPr>
          <w:rFonts w:asciiTheme="minorHAnsi" w:hAnsiTheme="minorHAnsi" w:cstheme="minorHAnsi"/>
          <w:sz w:val="22"/>
          <w:szCs w:val="22"/>
        </w:rPr>
        <w:t>605</w:t>
      </w:r>
      <w:r w:rsidR="00A86919" w:rsidRPr="007A2A8C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A86919" w:rsidRPr="007A2A8C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A86919" w:rsidRPr="007A2A8C">
        <w:rPr>
          <w:rFonts w:asciiTheme="minorHAnsi" w:hAnsiTheme="minorHAnsi" w:cstheme="minorHAnsi"/>
          <w:sz w:val="22"/>
          <w:szCs w:val="22"/>
        </w:rPr>
        <w:t>. zm.</w:t>
      </w:r>
      <w:r w:rsidR="00570AE1" w:rsidRPr="007A2A8C">
        <w:rPr>
          <w:rFonts w:asciiTheme="minorHAnsi" w:hAnsiTheme="minorHAnsi" w:cstheme="minorHAnsi"/>
          <w:sz w:val="22"/>
          <w:szCs w:val="22"/>
        </w:rPr>
        <w:t>).</w:t>
      </w:r>
    </w:p>
    <w:p w14:paraId="2E7C575A" w14:textId="77777777" w:rsidR="00452AA0" w:rsidRPr="007A2A8C" w:rsidRDefault="00452AA0" w:rsidP="0021063F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7A2A8C">
        <w:rPr>
          <w:rFonts w:asciiTheme="minorHAnsi" w:hAnsiTheme="minorHAnsi" w:cstheme="minorHAnsi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7A2A8C" w:rsidRDefault="00452AA0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AD01FED" w14:textId="77777777" w:rsidR="00755B42" w:rsidRPr="007A2A8C" w:rsidRDefault="00755B42" w:rsidP="0021063F">
      <w:pPr>
        <w:pStyle w:val="pkt"/>
        <w:numPr>
          <w:ilvl w:val="0"/>
          <w:numId w:val="4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  <w:highlight w:val="lightGray"/>
        </w:rPr>
      </w:pPr>
      <w:r w:rsidRPr="007A2A8C">
        <w:rPr>
          <w:rFonts w:asciiTheme="minorHAnsi" w:hAnsiTheme="minorHAnsi" w:cstheme="minorHAnsi"/>
          <w:b/>
          <w:sz w:val="22"/>
          <w:szCs w:val="22"/>
          <w:highlight w:val="lightGray"/>
        </w:rPr>
        <w:t xml:space="preserve">Zamawiający: </w:t>
      </w:r>
    </w:p>
    <w:p w14:paraId="6D657AA5" w14:textId="77777777" w:rsidR="00755B42" w:rsidRPr="007A2A8C" w:rsidRDefault="00755B42" w:rsidP="0021063F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691F0AF1" w14:textId="77777777" w:rsidR="00755B42" w:rsidRPr="007A2A8C" w:rsidRDefault="003E19AC" w:rsidP="0021063F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 xml:space="preserve">ul. Wieniawskiego 1, </w:t>
      </w:r>
      <w:r w:rsidR="00755B42" w:rsidRPr="007A2A8C">
        <w:rPr>
          <w:rFonts w:asciiTheme="minorHAnsi" w:hAnsiTheme="minorHAnsi" w:cstheme="minorHAnsi"/>
          <w:sz w:val="22"/>
          <w:szCs w:val="22"/>
        </w:rPr>
        <w:t>61-712 Poznań</w:t>
      </w:r>
    </w:p>
    <w:p w14:paraId="66F3BB41" w14:textId="77777777" w:rsidR="003E19AC" w:rsidRPr="007A2A8C" w:rsidRDefault="003E19AC" w:rsidP="0021063F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NIP: 7770006350, Regon: 000001293</w:t>
      </w:r>
    </w:p>
    <w:p w14:paraId="2F63A88C" w14:textId="77777777" w:rsidR="00755B42" w:rsidRPr="007A2A8C" w:rsidRDefault="004561A5" w:rsidP="0021063F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hyperlink r:id="rId11" w:history="1">
        <w:r w:rsidR="0013075A" w:rsidRPr="007A2A8C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www.amu.edu.pl</w:t>
        </w:r>
      </w:hyperlink>
      <w:r w:rsidR="0013075A" w:rsidRPr="007A2A8C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7E6128" w:rsidRPr="007A2A8C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1D45C6F9" w14:textId="77777777" w:rsidR="00744550" w:rsidRPr="007A2A8C" w:rsidRDefault="00744550" w:rsidP="0021063F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18EEF635" w14:textId="1955B101" w:rsidR="0013075A" w:rsidRPr="007A2A8C" w:rsidRDefault="00636F95" w:rsidP="0021063F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</w:rPr>
        <w:t>Opis przedmiotu zamówienia</w:t>
      </w:r>
      <w:r w:rsidR="00FC678C">
        <w:rPr>
          <w:rFonts w:asciiTheme="minorHAnsi" w:hAnsiTheme="minorHAnsi" w:cstheme="minorHAnsi"/>
          <w:b/>
          <w:highlight w:val="lightGray"/>
        </w:rPr>
        <w:t xml:space="preserve"> </w:t>
      </w:r>
    </w:p>
    <w:p w14:paraId="7544E680" w14:textId="500AE0B1" w:rsidR="00EB01C8" w:rsidRPr="007A2A8C" w:rsidRDefault="00272D55" w:rsidP="0021063F">
      <w:pPr>
        <w:pStyle w:val="Akapitzlist"/>
        <w:numPr>
          <w:ilvl w:val="0"/>
          <w:numId w:val="18"/>
        </w:numPr>
        <w:ind w:left="284" w:hanging="284"/>
        <w:jc w:val="both"/>
        <w:rPr>
          <w:rFonts w:asciiTheme="minorHAnsi" w:hAnsiTheme="minorHAnsi" w:cstheme="minorHAnsi"/>
          <w:b/>
        </w:rPr>
      </w:pPr>
      <w:r w:rsidRPr="007A2A8C">
        <w:rPr>
          <w:rFonts w:asciiTheme="minorHAnsi" w:hAnsiTheme="minorHAnsi" w:cstheme="minorHAnsi"/>
        </w:rPr>
        <w:t xml:space="preserve">Przedmiotem zamówienia jest </w:t>
      </w:r>
      <w:r w:rsidR="00EB01C8" w:rsidRPr="007A2A8C">
        <w:rPr>
          <w:rFonts w:asciiTheme="minorHAnsi" w:hAnsiTheme="minorHAnsi" w:cstheme="minorHAnsi"/>
          <w:b/>
        </w:rPr>
        <w:t>usługa przeprowadzenia dwóch certyfikowanych szkoleń w zakresie podnoszenia kompetencji miękkich kadry dydaktycznej dla dwóch grup (po 12-16 osób) w systemie stacjonarnym lub hybrydowym (połączenie zajęć stacjonarnych i online).</w:t>
      </w:r>
    </w:p>
    <w:p w14:paraId="4C2368FC" w14:textId="36559733" w:rsidR="00C5760C" w:rsidRPr="007A2A8C" w:rsidRDefault="00BE7F35" w:rsidP="0021063F">
      <w:pPr>
        <w:pStyle w:val="Zwykytekst"/>
        <w:numPr>
          <w:ilvl w:val="0"/>
          <w:numId w:val="21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Szkolenie nr 1: </w:t>
      </w:r>
      <w:proofErr w:type="spellStart"/>
      <w:r w:rsidR="002C4519">
        <w:rPr>
          <w:rFonts w:asciiTheme="minorHAnsi" w:hAnsiTheme="minorHAnsi" w:cstheme="minorHAnsi"/>
          <w:b/>
          <w:sz w:val="22"/>
          <w:szCs w:val="22"/>
          <w:lang w:eastAsia="en-US"/>
        </w:rPr>
        <w:t>tutoring</w:t>
      </w:r>
      <w:proofErr w:type="spellEnd"/>
      <w:r w:rsidR="002C4519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 akademicki</w:t>
      </w:r>
    </w:p>
    <w:p w14:paraId="69C1CF6C" w14:textId="63332E47" w:rsidR="00BE7F35" w:rsidRPr="007A2A8C" w:rsidRDefault="00C5760C" w:rsidP="0021063F">
      <w:pPr>
        <w:pStyle w:val="Zwykytekst"/>
        <w:numPr>
          <w:ilvl w:val="0"/>
          <w:numId w:val="24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Ramy czasowe szkolenia: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1A0257" w:rsidRPr="007A2A8C">
        <w:rPr>
          <w:rFonts w:asciiTheme="minorHAnsi" w:hAnsiTheme="minorHAnsi" w:cstheme="minorHAnsi"/>
          <w:sz w:val="22"/>
          <w:szCs w:val="22"/>
          <w:lang w:eastAsia="en-US"/>
        </w:rPr>
        <w:t>64 godzin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>y</w:t>
      </w:r>
      <w:r w:rsidR="001A0257"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dydaktyczn</w:t>
      </w:r>
      <w:r w:rsidR="000D25A7" w:rsidRPr="007A2A8C">
        <w:rPr>
          <w:rFonts w:asciiTheme="minorHAnsi" w:hAnsiTheme="minorHAnsi" w:cstheme="minorHAnsi"/>
          <w:sz w:val="22"/>
          <w:szCs w:val="22"/>
          <w:lang w:eastAsia="en-US"/>
        </w:rPr>
        <w:t>e</w:t>
      </w:r>
    </w:p>
    <w:p w14:paraId="4B3F46DD" w14:textId="77777777" w:rsidR="00BE7F35" w:rsidRPr="007A2A8C" w:rsidRDefault="00BE7F35" w:rsidP="0021063F">
      <w:pPr>
        <w:pStyle w:val="Zwykytekst"/>
        <w:numPr>
          <w:ilvl w:val="0"/>
          <w:numId w:val="22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Cele szkolenia: </w:t>
      </w:r>
    </w:p>
    <w:p w14:paraId="558E63F3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Przygotowanie do wypracowania wizji oraz wdrożenia systemowego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529D4F0C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>Przygotowanie do efektywnej i satysfakcjonującej pracy indywidualnej ze studentami.</w:t>
      </w:r>
    </w:p>
    <w:p w14:paraId="77EE5D2B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>Pozyskanie praktycznej wiedzy w tematach realizowanych podczas programu.</w:t>
      </w:r>
    </w:p>
    <w:p w14:paraId="0E792459" w14:textId="22F4F6E6" w:rsidR="00BE7F35" w:rsidRPr="007A2A8C" w:rsidRDefault="00BD5395" w:rsidP="0021063F">
      <w:pPr>
        <w:pStyle w:val="Zwykytekst"/>
        <w:numPr>
          <w:ilvl w:val="0"/>
          <w:numId w:val="22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Pożądany z</w:t>
      </w:r>
      <w:r w:rsidR="00BE7F35"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akres tematyczny szkolenia:</w:t>
      </w:r>
    </w:p>
    <w:p w14:paraId="58742932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Miejsce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w edukacji wyższej</w:t>
      </w:r>
    </w:p>
    <w:p w14:paraId="7B5D4C36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Dobre praktyki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</w:t>
      </w:r>
      <w:proofErr w:type="spellEnd"/>
    </w:p>
    <w:p w14:paraId="4541A6C8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Nawiązywanie relacji i prowadzenie pierwszego spotkania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tutorskiego</w:t>
      </w:r>
      <w:proofErr w:type="spellEnd"/>
    </w:p>
    <w:p w14:paraId="02A8278B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Prowadzenie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naukowego na przykładzie eseju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tutorskiego</w:t>
      </w:r>
      <w:proofErr w:type="spellEnd"/>
    </w:p>
    <w:p w14:paraId="0801ADA8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Sztuka zadawania pytań w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</w:p>
    <w:p w14:paraId="436FB550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Elementy psychologii pozytywnej w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</w:p>
    <w:p w14:paraId="2F8BA023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Esej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w praktyce, ćwiczenie rozmowy i dyskusji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tutorskiej</w:t>
      </w:r>
      <w:proofErr w:type="spellEnd"/>
    </w:p>
    <w:p w14:paraId="1A8B205B" w14:textId="0339CE80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>Narzędzia pracy z mocnymi stronami studentów</w:t>
      </w:r>
    </w:p>
    <w:p w14:paraId="6664FB07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Studium przypadku w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</w:p>
    <w:p w14:paraId="4AFF2FAE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Narzędzia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rozwojowego i wyznaczanie celów</w:t>
      </w:r>
    </w:p>
    <w:p w14:paraId="3AD514E1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Planowanie procesu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tutorskiego</w:t>
      </w:r>
      <w:proofErr w:type="spellEnd"/>
    </w:p>
    <w:p w14:paraId="1B8EE072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Udzielanie informacji zwrotnej, trudne sytuacje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</w:t>
      </w:r>
      <w:proofErr w:type="spellEnd"/>
    </w:p>
    <w:p w14:paraId="53452DAF" w14:textId="18E34AA2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Wdrażanie i organizacja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na uczelni</w:t>
      </w:r>
      <w:r w:rsidR="00676F66">
        <w:rPr>
          <w:rFonts w:asciiTheme="minorHAnsi" w:hAnsiTheme="minorHAnsi" w:cstheme="minorHAnsi"/>
          <w:sz w:val="22"/>
          <w:szCs w:val="22"/>
          <w:lang w:eastAsia="en-US"/>
        </w:rPr>
        <w:t xml:space="preserve"> wyższej</w:t>
      </w:r>
    </w:p>
    <w:p w14:paraId="1FF67C3A" w14:textId="77777777" w:rsidR="00BE7F35" w:rsidRPr="007A2A8C" w:rsidRDefault="00BE7F35" w:rsidP="0021063F">
      <w:pPr>
        <w:pStyle w:val="Zwykytekst"/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4E0874E4" w14:textId="35D1AE34" w:rsidR="00BE7F35" w:rsidRPr="007A2A8C" w:rsidRDefault="00BE7F35" w:rsidP="0021063F">
      <w:pPr>
        <w:pStyle w:val="Zwykytekst"/>
        <w:numPr>
          <w:ilvl w:val="0"/>
          <w:numId w:val="21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Szkolenie nr 2: Nauczanie problemowe (problem-</w:t>
      </w:r>
      <w:proofErr w:type="spellStart"/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based</w:t>
      </w:r>
      <w:proofErr w:type="spellEnd"/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 learning)</w:t>
      </w:r>
    </w:p>
    <w:p w14:paraId="5E48084E" w14:textId="0C06CEA1" w:rsidR="000D25A7" w:rsidRPr="007A2A8C" w:rsidRDefault="000D25A7" w:rsidP="0021063F">
      <w:pPr>
        <w:pStyle w:val="Akapitzlist"/>
        <w:numPr>
          <w:ilvl w:val="0"/>
          <w:numId w:val="23"/>
        </w:numPr>
        <w:jc w:val="both"/>
        <w:rPr>
          <w:rFonts w:asciiTheme="minorHAnsi" w:eastAsia="Times New Roman" w:hAnsiTheme="minorHAnsi" w:cstheme="minorHAnsi"/>
          <w:b/>
        </w:rPr>
      </w:pPr>
      <w:r w:rsidRPr="007A2A8C">
        <w:rPr>
          <w:rFonts w:asciiTheme="minorHAnsi" w:hAnsiTheme="minorHAnsi" w:cstheme="minorHAnsi"/>
          <w:b/>
        </w:rPr>
        <w:t xml:space="preserve">Ramy czasowe szkolenia: </w:t>
      </w:r>
      <w:r w:rsidRPr="007A2A8C">
        <w:rPr>
          <w:rFonts w:asciiTheme="minorHAnsi" w:eastAsia="Times New Roman" w:hAnsiTheme="minorHAnsi" w:cstheme="minorHAnsi"/>
        </w:rPr>
        <w:t>56 godzin dydaktycznych</w:t>
      </w:r>
    </w:p>
    <w:p w14:paraId="4A0E57CC" w14:textId="77777777" w:rsidR="000D25A7" w:rsidRPr="007A2A8C" w:rsidRDefault="00BE7F35" w:rsidP="0021063F">
      <w:pPr>
        <w:pStyle w:val="Akapitzlist"/>
        <w:numPr>
          <w:ilvl w:val="0"/>
          <w:numId w:val="23"/>
        </w:numPr>
        <w:jc w:val="both"/>
        <w:rPr>
          <w:rFonts w:asciiTheme="minorHAnsi" w:eastAsia="Times New Roman" w:hAnsiTheme="minorHAnsi" w:cstheme="minorHAnsi"/>
          <w:b/>
        </w:rPr>
      </w:pPr>
      <w:r w:rsidRPr="007A2A8C">
        <w:rPr>
          <w:rFonts w:asciiTheme="minorHAnsi" w:hAnsiTheme="minorHAnsi" w:cstheme="minorHAnsi"/>
          <w:b/>
        </w:rPr>
        <w:lastRenderedPageBreak/>
        <w:t xml:space="preserve">Cel szkolenia: </w:t>
      </w:r>
      <w:r w:rsidRPr="007A2A8C">
        <w:rPr>
          <w:rFonts w:asciiTheme="minorHAnsi" w:hAnsiTheme="minorHAnsi" w:cstheme="minorHAnsi"/>
        </w:rPr>
        <w:t>przygotowanie kadry do kształcenia opartego o nauczanie problemowe (problem-</w:t>
      </w:r>
      <w:proofErr w:type="spellStart"/>
      <w:r w:rsidRPr="007A2A8C">
        <w:rPr>
          <w:rFonts w:asciiTheme="minorHAnsi" w:hAnsiTheme="minorHAnsi" w:cstheme="minorHAnsi"/>
        </w:rPr>
        <w:t>based</w:t>
      </w:r>
      <w:proofErr w:type="spellEnd"/>
      <w:r w:rsidRPr="007A2A8C">
        <w:rPr>
          <w:rFonts w:asciiTheme="minorHAnsi" w:hAnsiTheme="minorHAnsi" w:cstheme="minorHAnsi"/>
        </w:rPr>
        <w:t xml:space="preserve"> learning)</w:t>
      </w:r>
    </w:p>
    <w:p w14:paraId="05F44475" w14:textId="5F96129F" w:rsidR="00BE7F35" w:rsidRPr="007A2A8C" w:rsidRDefault="00F26EA7" w:rsidP="0021063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eastAsia="Times New Roman" w:hAnsiTheme="minorHAnsi" w:cstheme="minorHAnsi"/>
          <w:b/>
        </w:rPr>
      </w:pPr>
      <w:r w:rsidRPr="007A2A8C">
        <w:rPr>
          <w:rFonts w:asciiTheme="minorHAnsi" w:hAnsiTheme="minorHAnsi" w:cstheme="minorHAnsi"/>
          <w:b/>
        </w:rPr>
        <w:t xml:space="preserve">Pożądany </w:t>
      </w:r>
      <w:r>
        <w:rPr>
          <w:rFonts w:asciiTheme="minorHAnsi" w:hAnsiTheme="minorHAnsi" w:cstheme="minorHAnsi"/>
          <w:b/>
        </w:rPr>
        <w:t>z</w:t>
      </w:r>
      <w:r w:rsidR="00BE7F35" w:rsidRPr="007A2A8C">
        <w:rPr>
          <w:rFonts w:asciiTheme="minorHAnsi" w:hAnsiTheme="minorHAnsi" w:cstheme="minorHAnsi"/>
          <w:b/>
        </w:rPr>
        <w:t>akres tematyczny szkolenia:</w:t>
      </w:r>
    </w:p>
    <w:p w14:paraId="06F2FA19" w14:textId="75CE8487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u w:val="single"/>
          <w:lang w:eastAsia="en-US"/>
        </w:rPr>
        <w:t>Nauczanie problemowe i partycypacyjne – wprowadzenie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(terminologia dotycząca nauczania problemowego, etapy procesu kształcenia opartego o PBL, uporządkowanie wiedzy </w:t>
      </w:r>
      <w:r w:rsidR="00FA7D8D" w:rsidRPr="007A2A8C"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>w zakresie teorii uczenia się, poznanie kompetencji XXI wieku w kontekście pracy ze studentami z wykorzystaniem nauczania problemowego oraz scenariusze przyszłości edukacji)</w:t>
      </w:r>
    </w:p>
    <w:p w14:paraId="32715066" w14:textId="0EBF310C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u w:val="single"/>
          <w:lang w:eastAsia="en-US"/>
        </w:rPr>
        <w:t>Proces uczenia się i znaczenie problemu jako elementy wyjściowe nauczania problemowego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(uporządkowanie wiedzy na temat procesu uczenia się osób dorosłych w oparciu </w:t>
      </w:r>
      <w:r w:rsidR="00FA7D8D" w:rsidRPr="007A2A8C"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>o założenia andragogiki i neurobiologii, poznanie czynników rozwijających i blokujących twórcze myślenie i nauczanie problemowe, poznanie różnorodnych ujęć problemu i konfliktu w procesie grupowego uczenia się, nabycie wiedzy i umiejętności promowania postaw zorientowanych na rozwój)</w:t>
      </w:r>
    </w:p>
    <w:p w14:paraId="40261F30" w14:textId="77777777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u w:val="single"/>
          <w:lang w:eastAsia="en-US"/>
        </w:rPr>
        <w:t>Kluczowe narzędzia PBL: Studium przypadku, drzewo problemów i celów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(rozwinięcie umiejętności twórczego wykorzystania metody studium przypadku jako metody problemowej, poznanie i przećwiczenie sposobów planowania i użycia metody studium przypadku podczas zajęć dydaktycznych, nabycie wiedzy o przygotowywaniu własnych opisów przypadków oraz ćwiczenia prowadzące do ich wykorzystania dydaktycznego)</w:t>
      </w:r>
    </w:p>
    <w:p w14:paraId="11874EE1" w14:textId="77777777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u w:val="single"/>
          <w:lang w:eastAsia="en-US"/>
        </w:rPr>
        <w:t>Tworzenie efektywnych zespołów w nauczaniu problemowym i partycypacyjnym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(m.in. poznanie istoty typologii archetypów i ról grupowych, uporządkowanie wiedzy na temat dynamiki procesu grupowego, zrozumienie mechanizmu synergii zespołowej i nabycie umiejętności jej wspierania, zwłaszcza w kontekście nauczania problemowego, nabycie kompetencji efektywnego komunikowania się w grupie pracującej nad problemem)</w:t>
      </w:r>
    </w:p>
    <w:p w14:paraId="738FA7FC" w14:textId="57C95287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5AC61C0F">
        <w:rPr>
          <w:rFonts w:asciiTheme="minorHAnsi" w:hAnsiTheme="minorHAnsi" w:cstheme="minorBidi"/>
          <w:sz w:val="22"/>
          <w:szCs w:val="22"/>
          <w:u w:val="single"/>
          <w:lang w:eastAsia="en-US"/>
        </w:rPr>
        <w:t xml:space="preserve">Facylitacja, moderowanie i inne sposoby pracy z grupami uczącymi się. Sytuacje trudne </w:t>
      </w:r>
      <w:r>
        <w:br/>
      </w:r>
      <w:r w:rsidRPr="5AC61C0F">
        <w:rPr>
          <w:rFonts w:asciiTheme="minorHAnsi" w:hAnsiTheme="minorHAnsi" w:cstheme="minorBidi"/>
          <w:sz w:val="22"/>
          <w:szCs w:val="22"/>
          <w:u w:val="single"/>
          <w:lang w:eastAsia="en-US"/>
        </w:rPr>
        <w:t>w nauczaniu problemowym</w:t>
      </w:r>
      <w:r w:rsidRPr="5AC61C0F">
        <w:rPr>
          <w:rFonts w:asciiTheme="minorHAnsi" w:hAnsiTheme="minorHAnsi" w:cstheme="minorBidi"/>
          <w:sz w:val="22"/>
          <w:szCs w:val="22"/>
          <w:lang w:eastAsia="en-US"/>
        </w:rPr>
        <w:t xml:space="preserve"> (poznanie zasad zespołowego uczenia, nabycie umiejętności dostosowania formy komunikacji do założonych celów pracy z grupą, nabycie kompetencji po facylitacji efektywnych zajęć dla grup problemowych, poznanie mechanizmów konfliktu w pracy grupowej)</w:t>
      </w:r>
    </w:p>
    <w:p w14:paraId="1E99E4B2" w14:textId="734B9582" w:rsidR="5AC61C0F" w:rsidRDefault="5AC61C0F" w:rsidP="0021063F">
      <w:pPr>
        <w:pStyle w:val="Zwykytekst"/>
        <w:spacing w:line="256" w:lineRule="auto"/>
        <w:jc w:val="both"/>
        <w:rPr>
          <w:rFonts w:asciiTheme="minorHAnsi" w:hAnsiTheme="minorHAnsi" w:cstheme="minorBidi"/>
          <w:sz w:val="22"/>
          <w:szCs w:val="22"/>
          <w:lang w:eastAsia="en-US"/>
        </w:rPr>
      </w:pPr>
    </w:p>
    <w:p w14:paraId="3DE5C997" w14:textId="7B758FC2" w:rsidR="3D5EBB03" w:rsidRPr="00A762FD" w:rsidRDefault="3D5EBB03" w:rsidP="0021063F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Bidi"/>
          <w:b/>
          <w:bCs/>
        </w:rPr>
      </w:pPr>
      <w:r w:rsidRPr="00A762FD">
        <w:rPr>
          <w:rFonts w:asciiTheme="minorHAnsi" w:hAnsiTheme="minorHAnsi" w:cstheme="minorBidi"/>
          <w:b/>
          <w:bCs/>
        </w:rPr>
        <w:t xml:space="preserve">Opis warunków udziału w postępowaniu </w:t>
      </w:r>
    </w:p>
    <w:p w14:paraId="7AA68082" w14:textId="77777777" w:rsidR="00A762FD" w:rsidRDefault="007B3BAB" w:rsidP="0021063F">
      <w:pPr>
        <w:pStyle w:val="Akapitzlist"/>
        <w:numPr>
          <w:ilvl w:val="1"/>
          <w:numId w:val="18"/>
        </w:numPr>
        <w:jc w:val="both"/>
        <w:rPr>
          <w:rFonts w:asciiTheme="minorHAnsi" w:hAnsiTheme="minorHAnsi" w:cstheme="minorBidi"/>
          <w:b/>
          <w:bCs/>
        </w:rPr>
      </w:pPr>
      <w:r>
        <w:rPr>
          <w:rFonts w:asciiTheme="minorHAnsi" w:hAnsiTheme="minorHAnsi" w:cstheme="minorBidi"/>
          <w:b/>
          <w:bCs/>
        </w:rPr>
        <w:t xml:space="preserve">Warunki udziału dotyczące </w:t>
      </w:r>
      <w:r w:rsidR="3D5EBB03" w:rsidRPr="007B3BAB">
        <w:rPr>
          <w:rFonts w:asciiTheme="minorHAnsi" w:hAnsiTheme="minorHAnsi" w:cstheme="minorBidi"/>
          <w:b/>
          <w:bCs/>
        </w:rPr>
        <w:t>Wykonawc</w:t>
      </w:r>
      <w:r w:rsidR="00A762FD">
        <w:rPr>
          <w:rFonts w:asciiTheme="minorHAnsi" w:hAnsiTheme="minorHAnsi" w:cstheme="minorBidi"/>
          <w:b/>
          <w:bCs/>
        </w:rPr>
        <w:t>y</w:t>
      </w:r>
      <w:r w:rsidR="46EA4FAE" w:rsidRPr="007B3BAB">
        <w:rPr>
          <w:rFonts w:asciiTheme="minorHAnsi" w:hAnsiTheme="minorHAnsi" w:cstheme="minorBidi"/>
          <w:b/>
          <w:bCs/>
        </w:rPr>
        <w:t>:</w:t>
      </w:r>
    </w:p>
    <w:p w14:paraId="72ED1DD8" w14:textId="33E60AF1" w:rsidR="00A762FD" w:rsidRPr="00A762FD" w:rsidRDefault="003638E3" w:rsidP="0021063F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Bidi"/>
          <w:bCs/>
        </w:rPr>
      </w:pPr>
      <w:r w:rsidRPr="00A762FD">
        <w:rPr>
          <w:rFonts w:asciiTheme="minorHAnsi" w:hAnsiTheme="minorHAnsi" w:cstheme="minorBidi"/>
          <w:bCs/>
        </w:rPr>
        <w:t>Aby przystąpić do procedury</w:t>
      </w:r>
      <w:r w:rsidR="00942EC5" w:rsidRPr="00A762FD">
        <w:rPr>
          <w:rFonts w:asciiTheme="minorHAnsi" w:hAnsiTheme="minorHAnsi" w:cstheme="minorBidi"/>
          <w:bCs/>
        </w:rPr>
        <w:t xml:space="preserve"> oceny ofert,</w:t>
      </w:r>
      <w:r w:rsidRPr="00A762FD">
        <w:rPr>
          <w:rFonts w:asciiTheme="minorHAnsi" w:hAnsiTheme="minorHAnsi" w:cstheme="minorBidi"/>
          <w:bCs/>
        </w:rPr>
        <w:t xml:space="preserve"> </w:t>
      </w:r>
      <w:r w:rsidR="00C409C3" w:rsidRPr="00A762FD">
        <w:rPr>
          <w:rFonts w:asciiTheme="minorHAnsi" w:hAnsiTheme="minorHAnsi" w:cstheme="minorBidi"/>
          <w:bCs/>
        </w:rPr>
        <w:t xml:space="preserve">Wykonawca powinien posiadać </w:t>
      </w:r>
      <w:r w:rsidR="007A2A8C" w:rsidRPr="00A762FD">
        <w:rPr>
          <w:rFonts w:asciiTheme="minorHAnsi" w:hAnsiTheme="minorHAnsi" w:cstheme="minorBidi"/>
          <w:bCs/>
        </w:rPr>
        <w:t>d</w:t>
      </w:r>
      <w:r w:rsidR="00C409C3" w:rsidRPr="00A762FD">
        <w:rPr>
          <w:rFonts w:asciiTheme="minorHAnsi" w:hAnsiTheme="minorHAnsi" w:cstheme="minorBidi"/>
          <w:bCs/>
        </w:rPr>
        <w:t xml:space="preserve">oświadczenie w realizacji certyfikowanych szkoleń </w:t>
      </w:r>
      <w:r w:rsidR="00167928" w:rsidRPr="00A762FD">
        <w:rPr>
          <w:rFonts w:asciiTheme="minorHAnsi" w:hAnsiTheme="minorHAnsi" w:cstheme="minorBidi"/>
          <w:bCs/>
        </w:rPr>
        <w:t>dotyczących</w:t>
      </w:r>
      <w:r w:rsidR="00C409C3" w:rsidRPr="00A762FD">
        <w:rPr>
          <w:rFonts w:asciiTheme="minorHAnsi" w:hAnsiTheme="minorHAnsi" w:cstheme="minorBidi"/>
          <w:bCs/>
        </w:rPr>
        <w:t xml:space="preserve"> podnoszenia kompetencji miękkich kadry dydaktycznej w zakresie </w:t>
      </w:r>
      <w:proofErr w:type="spellStart"/>
      <w:r w:rsidR="007F0245" w:rsidRPr="00A762FD">
        <w:rPr>
          <w:rFonts w:asciiTheme="minorHAnsi" w:hAnsiTheme="minorHAnsi" w:cstheme="minorBidi"/>
          <w:bCs/>
        </w:rPr>
        <w:t>tuto</w:t>
      </w:r>
      <w:r w:rsidR="00216415" w:rsidRPr="00A762FD">
        <w:rPr>
          <w:rFonts w:asciiTheme="minorHAnsi" w:hAnsiTheme="minorHAnsi" w:cstheme="minorBidi"/>
          <w:bCs/>
        </w:rPr>
        <w:t>r</w:t>
      </w:r>
      <w:r w:rsidR="007F0245" w:rsidRPr="00A762FD">
        <w:rPr>
          <w:rFonts w:asciiTheme="minorHAnsi" w:hAnsiTheme="minorHAnsi" w:cstheme="minorBidi"/>
          <w:bCs/>
        </w:rPr>
        <w:t>ingu</w:t>
      </w:r>
      <w:proofErr w:type="spellEnd"/>
      <w:r w:rsidR="00216415" w:rsidRPr="00A762FD">
        <w:rPr>
          <w:rFonts w:asciiTheme="minorHAnsi" w:hAnsiTheme="minorHAnsi" w:cstheme="minorBidi"/>
          <w:bCs/>
        </w:rPr>
        <w:t xml:space="preserve"> </w:t>
      </w:r>
      <w:r w:rsidR="00C409C3" w:rsidRPr="00A762FD">
        <w:rPr>
          <w:rFonts w:asciiTheme="minorHAnsi" w:hAnsiTheme="minorHAnsi" w:cstheme="minorBidi"/>
          <w:bCs/>
        </w:rPr>
        <w:t>oraz nauczania problemowego</w:t>
      </w:r>
      <w:r w:rsidR="007A2A8C" w:rsidRPr="00A762FD">
        <w:rPr>
          <w:rFonts w:asciiTheme="minorHAnsi" w:hAnsiTheme="minorHAnsi" w:cstheme="minorBidi"/>
          <w:bCs/>
        </w:rPr>
        <w:t xml:space="preserve"> (problem</w:t>
      </w:r>
      <w:r w:rsidR="00935F3F" w:rsidRPr="00A762FD">
        <w:rPr>
          <w:rFonts w:asciiTheme="minorHAnsi" w:hAnsiTheme="minorHAnsi" w:cstheme="minorBidi"/>
          <w:bCs/>
        </w:rPr>
        <w:t>-</w:t>
      </w:r>
      <w:proofErr w:type="spellStart"/>
      <w:r w:rsidR="007A2A8C" w:rsidRPr="00A762FD">
        <w:rPr>
          <w:rFonts w:asciiTheme="minorHAnsi" w:hAnsiTheme="minorHAnsi" w:cstheme="minorBidi"/>
          <w:bCs/>
        </w:rPr>
        <w:t>based</w:t>
      </w:r>
      <w:proofErr w:type="spellEnd"/>
      <w:r w:rsidR="00935F3F" w:rsidRPr="00A762FD">
        <w:rPr>
          <w:rFonts w:asciiTheme="minorHAnsi" w:hAnsiTheme="minorHAnsi" w:cstheme="minorBidi"/>
          <w:bCs/>
        </w:rPr>
        <w:t xml:space="preserve"> </w:t>
      </w:r>
      <w:r w:rsidR="007A2A8C" w:rsidRPr="00A762FD">
        <w:rPr>
          <w:rFonts w:asciiTheme="minorHAnsi" w:hAnsiTheme="minorHAnsi" w:cstheme="minorBidi"/>
          <w:bCs/>
        </w:rPr>
        <w:t>learning)</w:t>
      </w:r>
      <w:r w:rsidR="003B50D1" w:rsidRPr="00A762FD">
        <w:rPr>
          <w:rFonts w:asciiTheme="minorHAnsi" w:hAnsiTheme="minorHAnsi" w:cstheme="minorBidi"/>
          <w:bCs/>
        </w:rPr>
        <w:t xml:space="preserve">. </w:t>
      </w:r>
      <w:r w:rsidR="00167928" w:rsidRPr="00A762FD">
        <w:rPr>
          <w:rFonts w:asciiTheme="minorHAnsi" w:hAnsiTheme="minorHAnsi" w:cstheme="minorBidi"/>
          <w:bCs/>
        </w:rPr>
        <w:t xml:space="preserve">W celu potwierdzenia </w:t>
      </w:r>
      <w:r w:rsidR="009B04E7" w:rsidRPr="00A762FD">
        <w:rPr>
          <w:rFonts w:asciiTheme="minorHAnsi" w:hAnsiTheme="minorHAnsi" w:cstheme="minorBidi"/>
          <w:bCs/>
        </w:rPr>
        <w:t xml:space="preserve">opisanego doświadczenia, </w:t>
      </w:r>
      <w:r w:rsidR="003B50D1" w:rsidRPr="00A762FD">
        <w:rPr>
          <w:rFonts w:asciiTheme="minorHAnsi" w:hAnsiTheme="minorHAnsi" w:cstheme="minorBidi"/>
          <w:bCs/>
        </w:rPr>
        <w:t>Wykonawca zobowiązany jest</w:t>
      </w:r>
      <w:r w:rsidR="007A2A8C" w:rsidRPr="00A762FD">
        <w:rPr>
          <w:rFonts w:asciiTheme="minorHAnsi" w:hAnsiTheme="minorHAnsi" w:cstheme="minorBidi"/>
          <w:bCs/>
        </w:rPr>
        <w:t xml:space="preserve"> </w:t>
      </w:r>
      <w:r w:rsidR="003B50D1" w:rsidRPr="00A762FD">
        <w:rPr>
          <w:rFonts w:asciiTheme="minorHAnsi" w:hAnsiTheme="minorHAnsi" w:cstheme="minorBidi"/>
          <w:bCs/>
        </w:rPr>
        <w:t xml:space="preserve">przedłożyć </w:t>
      </w:r>
      <w:r w:rsidR="00FE0CE1" w:rsidRPr="00A762FD">
        <w:rPr>
          <w:rFonts w:asciiTheme="minorHAnsi" w:hAnsiTheme="minorHAnsi" w:cstheme="minorBidi"/>
          <w:bCs/>
        </w:rPr>
        <w:t xml:space="preserve">Zamawiającemu wykaz </w:t>
      </w:r>
      <w:r w:rsidR="00167928" w:rsidRPr="00A762FD">
        <w:rPr>
          <w:rFonts w:asciiTheme="minorHAnsi" w:hAnsiTheme="minorHAnsi" w:cstheme="minorBidi"/>
          <w:bCs/>
        </w:rPr>
        <w:t xml:space="preserve">następujących </w:t>
      </w:r>
      <w:r w:rsidR="00FE0CE1" w:rsidRPr="00A762FD">
        <w:rPr>
          <w:rFonts w:asciiTheme="minorHAnsi" w:hAnsiTheme="minorHAnsi" w:cstheme="minorBidi"/>
          <w:bCs/>
        </w:rPr>
        <w:t>szkoleń:</w:t>
      </w:r>
    </w:p>
    <w:p w14:paraId="40D88BE9" w14:textId="29F88654" w:rsidR="00A762FD" w:rsidRPr="00A762FD" w:rsidRDefault="003E2444" w:rsidP="0021063F">
      <w:pPr>
        <w:pStyle w:val="Akapitzlist"/>
        <w:numPr>
          <w:ilvl w:val="1"/>
          <w:numId w:val="4"/>
        </w:numPr>
        <w:jc w:val="both"/>
        <w:rPr>
          <w:rFonts w:asciiTheme="minorHAnsi" w:hAnsiTheme="minorHAnsi" w:cstheme="minorBidi"/>
          <w:b/>
          <w:bCs/>
        </w:rPr>
      </w:pPr>
      <w:r w:rsidRPr="6373E7D3">
        <w:rPr>
          <w:rFonts w:asciiTheme="minorHAnsi" w:hAnsiTheme="minorHAnsi" w:cstheme="minorBidi"/>
          <w:u w:val="single"/>
        </w:rPr>
        <w:t xml:space="preserve">min. </w:t>
      </w:r>
      <w:r w:rsidR="007A50C6">
        <w:rPr>
          <w:rFonts w:asciiTheme="minorHAnsi" w:hAnsiTheme="minorHAnsi" w:cstheme="minorBidi"/>
          <w:u w:val="single"/>
        </w:rPr>
        <w:t>6</w:t>
      </w:r>
      <w:r w:rsidR="00FE0CE1" w:rsidRPr="6373E7D3">
        <w:rPr>
          <w:rFonts w:asciiTheme="minorHAnsi" w:hAnsiTheme="minorHAnsi" w:cstheme="minorBidi"/>
          <w:u w:val="single"/>
        </w:rPr>
        <w:t xml:space="preserve"> zrealizowanych szkoleń w zakresie </w:t>
      </w:r>
      <w:proofErr w:type="spellStart"/>
      <w:r w:rsidR="00FE0CE1" w:rsidRPr="6373E7D3">
        <w:rPr>
          <w:rFonts w:asciiTheme="minorHAnsi" w:hAnsiTheme="minorHAnsi" w:cstheme="minorBidi"/>
          <w:u w:val="single"/>
        </w:rPr>
        <w:t>tutoringu</w:t>
      </w:r>
      <w:proofErr w:type="spellEnd"/>
      <w:r w:rsidR="00FE0CE1" w:rsidRPr="6373E7D3">
        <w:rPr>
          <w:rFonts w:asciiTheme="minorHAnsi" w:hAnsiTheme="minorHAnsi" w:cstheme="minorBidi"/>
          <w:u w:val="single"/>
        </w:rPr>
        <w:t xml:space="preserve">, w okresie ostatnich </w:t>
      </w:r>
      <w:r w:rsidR="0046739D" w:rsidRPr="6373E7D3">
        <w:rPr>
          <w:rFonts w:asciiTheme="minorHAnsi" w:hAnsiTheme="minorHAnsi" w:cstheme="minorBidi"/>
          <w:u w:val="single"/>
        </w:rPr>
        <w:t>3</w:t>
      </w:r>
      <w:r w:rsidR="00FE0CE1" w:rsidRPr="6373E7D3">
        <w:rPr>
          <w:rFonts w:asciiTheme="minorHAnsi" w:hAnsiTheme="minorHAnsi" w:cstheme="minorBidi"/>
          <w:u w:val="single"/>
        </w:rPr>
        <w:t xml:space="preserve"> lat</w:t>
      </w:r>
      <w:r w:rsidR="00FE0CE1" w:rsidRPr="6373E7D3">
        <w:rPr>
          <w:rFonts w:asciiTheme="minorHAnsi" w:hAnsiTheme="minorHAnsi" w:cstheme="minorBidi"/>
        </w:rPr>
        <w:t xml:space="preserve"> (licząc wstecz od daty ogłoszenia zapytania ofertowego), na uczelniach wyższych</w:t>
      </w:r>
      <w:r w:rsidR="00DF42E5" w:rsidRPr="6373E7D3">
        <w:rPr>
          <w:rFonts w:asciiTheme="minorHAnsi" w:hAnsiTheme="minorHAnsi" w:cstheme="minorBidi"/>
        </w:rPr>
        <w:t xml:space="preserve"> </w:t>
      </w:r>
      <w:r w:rsidR="00DF42E5" w:rsidRPr="6373E7D3">
        <w:rPr>
          <w:rFonts w:asciiTheme="minorHAnsi" w:hAnsiTheme="minorHAnsi" w:cstheme="minorBidi"/>
          <w:u w:val="single"/>
        </w:rPr>
        <w:t>o wymiarze nie mniejszym niż 64 h każde</w:t>
      </w:r>
      <w:r w:rsidR="00DF42E5" w:rsidRPr="6373E7D3">
        <w:rPr>
          <w:rFonts w:asciiTheme="minorHAnsi" w:hAnsiTheme="minorHAnsi" w:cstheme="minorBidi"/>
        </w:rPr>
        <w:t xml:space="preserve"> (prowadzone zajęcia dydaktyczne na uczelni nie są traktowane jako szkolenie lub warsztat);</w:t>
      </w:r>
    </w:p>
    <w:p w14:paraId="3C40B265" w14:textId="1F80C357" w:rsidR="00DF42E5" w:rsidRPr="00727ED2" w:rsidRDefault="003E2444" w:rsidP="0021063F">
      <w:pPr>
        <w:pStyle w:val="Akapitzlist"/>
        <w:numPr>
          <w:ilvl w:val="1"/>
          <w:numId w:val="4"/>
        </w:numPr>
        <w:jc w:val="both"/>
        <w:rPr>
          <w:rFonts w:asciiTheme="minorHAnsi" w:hAnsiTheme="minorHAnsi" w:cstheme="minorBidi"/>
          <w:b/>
          <w:bCs/>
        </w:rPr>
      </w:pPr>
      <w:r w:rsidRPr="00A762FD">
        <w:rPr>
          <w:rFonts w:asciiTheme="minorHAnsi" w:hAnsiTheme="minorHAnsi" w:cstheme="minorBidi"/>
          <w:u w:val="single"/>
        </w:rPr>
        <w:t xml:space="preserve">min. </w:t>
      </w:r>
      <w:r w:rsidR="007A50C6">
        <w:rPr>
          <w:rFonts w:asciiTheme="minorHAnsi" w:hAnsiTheme="minorHAnsi" w:cstheme="minorBidi"/>
          <w:u w:val="single"/>
        </w:rPr>
        <w:t>2</w:t>
      </w:r>
      <w:r w:rsidR="00FE0CE1" w:rsidRPr="00A762FD">
        <w:rPr>
          <w:rFonts w:asciiTheme="minorHAnsi" w:hAnsiTheme="minorHAnsi" w:cstheme="minorBidi"/>
          <w:u w:val="single"/>
        </w:rPr>
        <w:t xml:space="preserve"> zrealizowanych szkoleń w zakresie problem</w:t>
      </w:r>
      <w:r w:rsidR="00935F3F" w:rsidRPr="00A762FD">
        <w:rPr>
          <w:rFonts w:asciiTheme="minorHAnsi" w:hAnsiTheme="minorHAnsi" w:cstheme="minorBidi"/>
          <w:u w:val="single"/>
        </w:rPr>
        <w:t>-</w:t>
      </w:r>
      <w:proofErr w:type="spellStart"/>
      <w:r w:rsidR="00FE0CE1" w:rsidRPr="00A762FD">
        <w:rPr>
          <w:rFonts w:asciiTheme="minorHAnsi" w:hAnsiTheme="minorHAnsi" w:cstheme="minorBidi"/>
          <w:u w:val="single"/>
        </w:rPr>
        <w:t>based</w:t>
      </w:r>
      <w:proofErr w:type="spellEnd"/>
      <w:r w:rsidR="00935F3F" w:rsidRPr="00A762FD">
        <w:rPr>
          <w:rFonts w:asciiTheme="minorHAnsi" w:hAnsiTheme="minorHAnsi" w:cstheme="minorBidi"/>
          <w:u w:val="single"/>
        </w:rPr>
        <w:t xml:space="preserve"> </w:t>
      </w:r>
      <w:r w:rsidR="00FE0CE1" w:rsidRPr="00A762FD">
        <w:rPr>
          <w:rFonts w:asciiTheme="minorHAnsi" w:hAnsiTheme="minorHAnsi" w:cstheme="minorBidi"/>
          <w:u w:val="single"/>
        </w:rPr>
        <w:t xml:space="preserve">learning, w okresie ostatnich </w:t>
      </w:r>
      <w:r w:rsidR="0046739D" w:rsidRPr="00A762FD">
        <w:rPr>
          <w:rFonts w:asciiTheme="minorHAnsi" w:hAnsiTheme="minorHAnsi" w:cstheme="minorBidi"/>
          <w:u w:val="single"/>
        </w:rPr>
        <w:t>3</w:t>
      </w:r>
      <w:r w:rsidR="00FE0CE1" w:rsidRPr="00A762FD">
        <w:rPr>
          <w:rFonts w:asciiTheme="minorHAnsi" w:hAnsiTheme="minorHAnsi" w:cstheme="minorBidi"/>
          <w:u w:val="single"/>
        </w:rPr>
        <w:t xml:space="preserve"> lat </w:t>
      </w:r>
      <w:r w:rsidR="00FE0CE1" w:rsidRPr="00A762FD">
        <w:rPr>
          <w:rFonts w:asciiTheme="minorHAnsi" w:hAnsiTheme="minorHAnsi" w:cstheme="minorBidi"/>
        </w:rPr>
        <w:t>(licząc wstecz od daty ogłoszenia zapytania ofertowego), na uczelniach wyższych</w:t>
      </w:r>
      <w:r w:rsidR="00DF42E5" w:rsidRPr="00A762FD">
        <w:rPr>
          <w:rFonts w:asciiTheme="minorHAnsi" w:hAnsiTheme="minorHAnsi" w:cstheme="minorBidi"/>
        </w:rPr>
        <w:t xml:space="preserve"> </w:t>
      </w:r>
      <w:r w:rsidR="00DF42E5" w:rsidRPr="00A762FD">
        <w:rPr>
          <w:rFonts w:asciiTheme="minorHAnsi" w:hAnsiTheme="minorHAnsi" w:cstheme="minorBidi"/>
          <w:u w:val="single"/>
        </w:rPr>
        <w:t xml:space="preserve">o wymiarze nie mniejszym niż </w:t>
      </w:r>
      <w:r w:rsidR="0059041B">
        <w:rPr>
          <w:rFonts w:asciiTheme="minorHAnsi" w:hAnsiTheme="minorHAnsi" w:cstheme="minorBidi"/>
          <w:u w:val="single"/>
        </w:rPr>
        <w:t>56</w:t>
      </w:r>
      <w:r w:rsidR="00DF42E5" w:rsidRPr="00A762FD">
        <w:rPr>
          <w:rFonts w:asciiTheme="minorHAnsi" w:hAnsiTheme="minorHAnsi" w:cstheme="minorBidi"/>
          <w:u w:val="single"/>
        </w:rPr>
        <w:t xml:space="preserve"> godzin każde</w:t>
      </w:r>
      <w:r w:rsidR="00727ED2">
        <w:rPr>
          <w:rFonts w:asciiTheme="minorHAnsi" w:hAnsiTheme="minorHAnsi" w:cstheme="minorBidi"/>
          <w:u w:val="single"/>
        </w:rPr>
        <w:t>,</w:t>
      </w:r>
    </w:p>
    <w:p w14:paraId="6E61D612" w14:textId="6202291E" w:rsidR="00727ED2" w:rsidRPr="00520B88" w:rsidRDefault="00727ED2" w:rsidP="0021063F">
      <w:pPr>
        <w:pStyle w:val="Akapitzlist"/>
        <w:numPr>
          <w:ilvl w:val="1"/>
          <w:numId w:val="4"/>
        </w:numPr>
        <w:jc w:val="both"/>
        <w:rPr>
          <w:rFonts w:asciiTheme="minorHAnsi" w:hAnsiTheme="minorHAnsi" w:cstheme="minorBidi"/>
          <w:bCs/>
        </w:rPr>
      </w:pPr>
      <w:r w:rsidRPr="00520B88">
        <w:rPr>
          <w:rFonts w:asciiTheme="minorHAnsi" w:hAnsiTheme="minorHAnsi" w:cstheme="minorBidi"/>
          <w:bCs/>
        </w:rPr>
        <w:t xml:space="preserve">min. </w:t>
      </w:r>
      <w:r w:rsidR="00C22139">
        <w:rPr>
          <w:rFonts w:asciiTheme="minorHAnsi" w:hAnsiTheme="minorHAnsi" w:cstheme="minorBidi"/>
          <w:bCs/>
        </w:rPr>
        <w:t>6</w:t>
      </w:r>
      <w:r w:rsidRPr="00520B88">
        <w:rPr>
          <w:rFonts w:asciiTheme="minorHAnsi" w:hAnsiTheme="minorHAnsi" w:cstheme="minorBidi"/>
          <w:bCs/>
        </w:rPr>
        <w:t xml:space="preserve"> szkoleń w formie online </w:t>
      </w:r>
      <w:r w:rsidR="00520B88" w:rsidRPr="00520B88">
        <w:rPr>
          <w:rFonts w:asciiTheme="minorHAnsi" w:hAnsiTheme="minorHAnsi" w:cstheme="minorBidi"/>
          <w:bCs/>
        </w:rPr>
        <w:t>w okresie ostatnich 3 lat</w:t>
      </w:r>
      <w:r w:rsidR="00520B88">
        <w:rPr>
          <w:rFonts w:asciiTheme="minorHAnsi" w:hAnsiTheme="minorHAnsi" w:cstheme="minorBidi"/>
          <w:bCs/>
        </w:rPr>
        <w:t xml:space="preserve"> – </w:t>
      </w:r>
      <w:r w:rsidRPr="00520B88">
        <w:rPr>
          <w:rFonts w:asciiTheme="minorHAnsi" w:hAnsiTheme="minorHAnsi" w:cstheme="minorBidi"/>
          <w:bCs/>
        </w:rPr>
        <w:t xml:space="preserve">łącznie z zakresu </w:t>
      </w:r>
      <w:proofErr w:type="spellStart"/>
      <w:r w:rsidR="00520B88" w:rsidRPr="00520B88">
        <w:rPr>
          <w:rFonts w:asciiTheme="minorHAnsi" w:hAnsiTheme="minorHAnsi" w:cstheme="minorBidi"/>
          <w:bCs/>
        </w:rPr>
        <w:t>tutoringu</w:t>
      </w:r>
      <w:proofErr w:type="spellEnd"/>
      <w:r w:rsidR="00520B88" w:rsidRPr="00520B88">
        <w:rPr>
          <w:rFonts w:asciiTheme="minorHAnsi" w:hAnsiTheme="minorHAnsi" w:cstheme="minorBidi"/>
          <w:bCs/>
        </w:rPr>
        <w:t xml:space="preserve"> oraz problem-</w:t>
      </w:r>
      <w:proofErr w:type="spellStart"/>
      <w:r w:rsidR="00520B88" w:rsidRPr="00520B88">
        <w:rPr>
          <w:rFonts w:asciiTheme="minorHAnsi" w:hAnsiTheme="minorHAnsi" w:cstheme="minorBidi"/>
          <w:bCs/>
        </w:rPr>
        <w:t>based</w:t>
      </w:r>
      <w:proofErr w:type="spellEnd"/>
      <w:r w:rsidR="00520B88" w:rsidRPr="00520B88">
        <w:rPr>
          <w:rFonts w:asciiTheme="minorHAnsi" w:hAnsiTheme="minorHAnsi" w:cstheme="minorBidi"/>
          <w:bCs/>
        </w:rPr>
        <w:t xml:space="preserve"> learning</w:t>
      </w:r>
      <w:r w:rsidR="00520B88">
        <w:rPr>
          <w:rFonts w:asciiTheme="minorHAnsi" w:hAnsiTheme="minorHAnsi" w:cstheme="minorBidi"/>
          <w:bCs/>
        </w:rPr>
        <w:t>.</w:t>
      </w:r>
    </w:p>
    <w:p w14:paraId="471BDD7B" w14:textId="18106FEB" w:rsidR="6B27F725" w:rsidRPr="00A762FD" w:rsidRDefault="6B27F725" w:rsidP="0021063F">
      <w:pPr>
        <w:pStyle w:val="Akapitzlist"/>
        <w:numPr>
          <w:ilvl w:val="0"/>
          <w:numId w:val="28"/>
        </w:numPr>
        <w:jc w:val="both"/>
        <w:rPr>
          <w:rFonts w:cs="Calibri"/>
          <w:color w:val="000000" w:themeColor="text1"/>
        </w:rPr>
      </w:pPr>
      <w:r w:rsidRPr="00A762FD">
        <w:rPr>
          <w:rFonts w:cs="Calibri"/>
          <w:color w:val="000000" w:themeColor="text1"/>
        </w:rPr>
        <w:t xml:space="preserve">Wykonawca posiada akredytację zewnętrznego podmiotu zapewniającego jakość systemu kształcenia i certyfikacji kwalifikacji zawodowych i standardów jakości w ramach Systemu </w:t>
      </w:r>
      <w:r w:rsidRPr="00A762FD">
        <w:rPr>
          <w:rFonts w:cs="Calibri"/>
          <w:color w:val="000000" w:themeColor="text1"/>
        </w:rPr>
        <w:lastRenderedPageBreak/>
        <w:t>Jakości Usług Edukacyjnych w zgodzie z krajowymi i europejskimi standardami i wytycznymi w zakresie kształcenia zawodowego i potwierdzania kwalifikacji, w szczególności z Europejskimi Ramami Kwalifikacji) lub równoważną.</w:t>
      </w:r>
    </w:p>
    <w:p w14:paraId="613A8CD9" w14:textId="0CB684E1" w:rsidR="00050B88" w:rsidRDefault="00A762FD" w:rsidP="0021063F">
      <w:pPr>
        <w:pStyle w:val="Akapitzlist"/>
        <w:numPr>
          <w:ilvl w:val="1"/>
          <w:numId w:val="18"/>
        </w:numPr>
        <w:jc w:val="both"/>
        <w:rPr>
          <w:rFonts w:asciiTheme="minorHAnsi" w:hAnsiTheme="minorHAnsi" w:cstheme="minorBidi"/>
          <w:b/>
          <w:bCs/>
        </w:rPr>
      </w:pPr>
      <w:r>
        <w:rPr>
          <w:rFonts w:asciiTheme="minorHAnsi" w:hAnsiTheme="minorHAnsi" w:cstheme="minorBidi"/>
          <w:b/>
          <w:bCs/>
        </w:rPr>
        <w:t xml:space="preserve">Warunki udziału dotyczące </w:t>
      </w:r>
      <w:r w:rsidR="009974B4">
        <w:rPr>
          <w:rFonts w:asciiTheme="minorHAnsi" w:hAnsiTheme="minorHAnsi" w:cstheme="minorBidi"/>
          <w:b/>
          <w:bCs/>
        </w:rPr>
        <w:t>t</w:t>
      </w:r>
      <w:r>
        <w:rPr>
          <w:rFonts w:asciiTheme="minorHAnsi" w:hAnsiTheme="minorHAnsi" w:cstheme="minorBidi"/>
          <w:b/>
          <w:bCs/>
        </w:rPr>
        <w:t>renera</w:t>
      </w:r>
      <w:r w:rsidRPr="007B3BAB">
        <w:rPr>
          <w:rFonts w:asciiTheme="minorHAnsi" w:hAnsiTheme="minorHAnsi" w:cstheme="minorBidi"/>
          <w:b/>
          <w:bCs/>
        </w:rPr>
        <w:t>:</w:t>
      </w:r>
    </w:p>
    <w:p w14:paraId="0926FA5F" w14:textId="0E1BC702" w:rsidR="00BE5486" w:rsidRDefault="6B27F725" w:rsidP="006048C2">
      <w:pPr>
        <w:pStyle w:val="Akapitzlist"/>
        <w:numPr>
          <w:ilvl w:val="2"/>
          <w:numId w:val="4"/>
        </w:numPr>
        <w:ind w:left="1134" w:hanging="425"/>
        <w:jc w:val="both"/>
      </w:pPr>
      <w:r w:rsidRPr="00050B88">
        <w:rPr>
          <w:rFonts w:asciiTheme="minorHAnsi" w:hAnsiTheme="minorHAnsi" w:cstheme="minorBidi"/>
        </w:rPr>
        <w:t xml:space="preserve">Wykonawca dysponuje lub będzie dysponował zespołem, w skład którego wchodzić </w:t>
      </w:r>
      <w:r w:rsidR="006048C2">
        <w:rPr>
          <w:rFonts w:asciiTheme="minorHAnsi" w:hAnsiTheme="minorHAnsi" w:cstheme="minorBidi"/>
        </w:rPr>
        <w:t>będzie</w:t>
      </w:r>
      <w:r w:rsidRPr="00050B88">
        <w:rPr>
          <w:rFonts w:asciiTheme="minorHAnsi" w:hAnsiTheme="minorHAnsi" w:cstheme="minorBidi"/>
        </w:rPr>
        <w:t xml:space="preserve"> </w:t>
      </w:r>
      <w:r w:rsidR="006048C2">
        <w:rPr>
          <w:rFonts w:asciiTheme="minorHAnsi" w:hAnsiTheme="minorHAnsi" w:cstheme="minorBidi"/>
        </w:rPr>
        <w:t xml:space="preserve"> </w:t>
      </w:r>
      <w:r w:rsidR="00484FD5">
        <w:rPr>
          <w:rFonts w:asciiTheme="minorHAnsi" w:hAnsiTheme="minorHAnsi" w:cstheme="minorBidi"/>
        </w:rPr>
        <w:t xml:space="preserve">min. </w:t>
      </w:r>
      <w:r w:rsidR="007040EF">
        <w:t>dwóch</w:t>
      </w:r>
      <w:r>
        <w:t xml:space="preserve"> trenerów</w:t>
      </w:r>
      <w:r w:rsidR="00372A78">
        <w:t xml:space="preserve"> odpowiedzialnych za przeprowadzenie szkolenia/warsztatów</w:t>
      </w:r>
      <w:r w:rsidR="00BE5486">
        <w:t>, z których</w:t>
      </w:r>
      <w:r w:rsidR="00372A78">
        <w:t>:</w:t>
      </w:r>
    </w:p>
    <w:p w14:paraId="1A140295" w14:textId="77777777" w:rsidR="00653A4D" w:rsidRDefault="00372A78" w:rsidP="0021063F">
      <w:pPr>
        <w:pStyle w:val="Akapitzlist"/>
        <w:numPr>
          <w:ilvl w:val="0"/>
          <w:numId w:val="2"/>
        </w:numPr>
        <w:jc w:val="both"/>
      </w:pPr>
      <w:r>
        <w:t xml:space="preserve">jeden </w:t>
      </w:r>
      <w:r w:rsidR="6B27F725">
        <w:t>posiada</w:t>
      </w:r>
      <w:r w:rsidR="00653A4D">
        <w:t>:</w:t>
      </w:r>
    </w:p>
    <w:p w14:paraId="62B4629C" w14:textId="59EDE6AE" w:rsidR="00653A4D" w:rsidRDefault="6B27F725" w:rsidP="00653A4D">
      <w:pPr>
        <w:pStyle w:val="Akapitzlist"/>
        <w:numPr>
          <w:ilvl w:val="1"/>
          <w:numId w:val="29"/>
        </w:numPr>
        <w:jc w:val="both"/>
      </w:pPr>
      <w:r>
        <w:t>doświadczenie zawodowe w prowadzeniu szkoleń</w:t>
      </w:r>
      <w:r w:rsidR="00CF799C" w:rsidRPr="00CF799C">
        <w:t xml:space="preserve"> </w:t>
      </w:r>
      <w:r w:rsidR="00CF799C">
        <w:t xml:space="preserve">z zakresu </w:t>
      </w:r>
      <w:proofErr w:type="spellStart"/>
      <w:r w:rsidR="00CF799C">
        <w:t>tutoringu</w:t>
      </w:r>
      <w:proofErr w:type="spellEnd"/>
      <w:r>
        <w:t>, tj. który w okresie ostatnich 3 lat</w:t>
      </w:r>
      <w:r w:rsidR="007C33F8">
        <w:t xml:space="preserve"> </w:t>
      </w:r>
      <w:r w:rsidR="007C33F8" w:rsidRPr="00A762FD">
        <w:rPr>
          <w:rFonts w:asciiTheme="minorHAnsi" w:hAnsiTheme="minorHAnsi" w:cstheme="minorBidi"/>
        </w:rPr>
        <w:t>(licząc wstecz od daty ogłoszenia zapytania ofertowego)</w:t>
      </w:r>
      <w:r>
        <w:t xml:space="preserve"> przeprowadził min. </w:t>
      </w:r>
      <w:r w:rsidR="002B7A5E">
        <w:t>3</w:t>
      </w:r>
      <w:r>
        <w:t xml:space="preserve"> szkole</w:t>
      </w:r>
      <w:r w:rsidR="00781DF7">
        <w:t>nia</w:t>
      </w:r>
      <w:r>
        <w:t xml:space="preserve"> lub warsztat</w:t>
      </w:r>
      <w:r w:rsidR="00781DF7">
        <w:t>y</w:t>
      </w:r>
      <w:r>
        <w:t xml:space="preserve"> z zakresu </w:t>
      </w:r>
      <w:proofErr w:type="spellStart"/>
      <w:r>
        <w:t>tutoringu</w:t>
      </w:r>
      <w:proofErr w:type="spellEnd"/>
      <w:r>
        <w:t xml:space="preserve"> o wymiarze nie mniejszym niż 64 godzin każd</w:t>
      </w:r>
      <w:r w:rsidR="00026C52">
        <w:t>e;</w:t>
      </w:r>
    </w:p>
    <w:p w14:paraId="5EA02DD7" w14:textId="4F74974F" w:rsidR="00653A4D" w:rsidRDefault="00653A4D" w:rsidP="00653A4D">
      <w:pPr>
        <w:pStyle w:val="Akapitzlist"/>
        <w:numPr>
          <w:ilvl w:val="1"/>
          <w:numId w:val="29"/>
        </w:numPr>
        <w:jc w:val="both"/>
      </w:pPr>
      <w:r>
        <w:t>c</w:t>
      </w:r>
      <w:r w:rsidRPr="00D66356">
        <w:t xml:space="preserve">ertyfikat </w:t>
      </w:r>
      <w:proofErr w:type="spellStart"/>
      <w:r w:rsidRPr="00D66356">
        <w:t>tutorski</w:t>
      </w:r>
      <w:proofErr w:type="spellEnd"/>
      <w:r w:rsidRPr="00D66356">
        <w:t xml:space="preserve"> II stopnia;</w:t>
      </w:r>
    </w:p>
    <w:p w14:paraId="3B525B73" w14:textId="3FF20BE5" w:rsidR="00372A78" w:rsidRDefault="00653A4D" w:rsidP="00653A4D">
      <w:pPr>
        <w:pStyle w:val="Akapitzlist"/>
        <w:numPr>
          <w:ilvl w:val="1"/>
          <w:numId w:val="29"/>
        </w:numPr>
        <w:jc w:val="both"/>
      </w:pPr>
      <w:r w:rsidRPr="00D66356">
        <w:t xml:space="preserve">co najmniej 3-letnią, ciągłą współpracę trenerską z instytucją szkoleniową w zakresie </w:t>
      </w:r>
      <w:proofErr w:type="spellStart"/>
      <w:r w:rsidRPr="00D66356">
        <w:t>tutoringu</w:t>
      </w:r>
      <w:proofErr w:type="spellEnd"/>
      <w:r w:rsidRPr="00D66356">
        <w:t xml:space="preserve"> akademickiego</w:t>
      </w:r>
      <w:r w:rsidR="00026C52">
        <w:t>;</w:t>
      </w:r>
      <w:r>
        <w:t xml:space="preserve"> </w:t>
      </w:r>
    </w:p>
    <w:p w14:paraId="4B492E61" w14:textId="77777777" w:rsidR="00026C52" w:rsidRDefault="00026C52" w:rsidP="00026C52">
      <w:pPr>
        <w:pStyle w:val="Akapitzlist"/>
        <w:numPr>
          <w:ilvl w:val="0"/>
          <w:numId w:val="2"/>
        </w:numPr>
        <w:jc w:val="both"/>
      </w:pPr>
      <w:r>
        <w:t>jeden posiada:</w:t>
      </w:r>
    </w:p>
    <w:p w14:paraId="51852A9C" w14:textId="12A98BB6" w:rsidR="00026C52" w:rsidRDefault="00026C52" w:rsidP="00026C52">
      <w:pPr>
        <w:pStyle w:val="Akapitzlist"/>
        <w:numPr>
          <w:ilvl w:val="0"/>
          <w:numId w:val="30"/>
        </w:numPr>
        <w:jc w:val="both"/>
      </w:pPr>
      <w:r>
        <w:t>doświadczenie zawodowe w prowadzeniu szkoleń z zakresu nauczania problemowego (PBL), tj. który w okresie ostatnich 3 lat</w:t>
      </w:r>
      <w:r w:rsidR="007C33F8">
        <w:t xml:space="preserve"> </w:t>
      </w:r>
      <w:r w:rsidR="007C33F8" w:rsidRPr="00A762FD">
        <w:rPr>
          <w:rFonts w:asciiTheme="minorHAnsi" w:hAnsiTheme="minorHAnsi" w:cstheme="minorBidi"/>
        </w:rPr>
        <w:t>(licząc wstecz od daty ogłoszenia zapytania ofertowego)</w:t>
      </w:r>
      <w:r>
        <w:t xml:space="preserve"> przeprowadził min. </w:t>
      </w:r>
      <w:r w:rsidR="007A50C6">
        <w:t>2</w:t>
      </w:r>
      <w:r>
        <w:t xml:space="preserve"> szkolenia lub warsztaty z zakresu nauczania problemowego (PBL) dla pracowników dydaktycznych uczelni wyższych o wymiarze nie mniejszym niż 56 godzin każde;</w:t>
      </w:r>
    </w:p>
    <w:p w14:paraId="6733DA43" w14:textId="6965B3E3" w:rsidR="00026C52" w:rsidRDefault="00026C52" w:rsidP="007C33F8">
      <w:pPr>
        <w:pStyle w:val="Akapitzlist"/>
        <w:numPr>
          <w:ilvl w:val="0"/>
          <w:numId w:val="30"/>
        </w:numPr>
        <w:jc w:val="both"/>
      </w:pPr>
      <w:r w:rsidRPr="00D66356">
        <w:t xml:space="preserve">co najmniej 3-letnią, ciągłą współpracę trenerską z instytucją szkoleniową w zakresie </w:t>
      </w:r>
      <w:r>
        <w:t xml:space="preserve">nauczania problemowego (PBL). </w:t>
      </w:r>
    </w:p>
    <w:p w14:paraId="7976CCE7" w14:textId="77777777" w:rsidR="00FA2A3F" w:rsidRDefault="00161673" w:rsidP="0021063F">
      <w:pPr>
        <w:pStyle w:val="Akapitzlist"/>
        <w:numPr>
          <w:ilvl w:val="2"/>
          <w:numId w:val="4"/>
        </w:numPr>
        <w:ind w:left="1134" w:hanging="425"/>
        <w:jc w:val="both"/>
      </w:pPr>
      <w:r w:rsidRPr="00161673">
        <w:t xml:space="preserve">Trenerzy wskazani przez wykonawcę muszą posiadać wykształcenie wyższe potwierdzone dyplomem, w tym minimum 1 trener prowadzący szkolenia musi posiadać wykształcenie pedagogiczne. </w:t>
      </w:r>
    </w:p>
    <w:p w14:paraId="4B74FD28" w14:textId="7F945B12" w:rsidR="00161673" w:rsidRDefault="00161673" w:rsidP="0021063F">
      <w:pPr>
        <w:pStyle w:val="Akapitzlist"/>
        <w:numPr>
          <w:ilvl w:val="2"/>
          <w:numId w:val="4"/>
        </w:numPr>
        <w:ind w:left="1134" w:hanging="425"/>
        <w:jc w:val="both"/>
      </w:pPr>
      <w:r w:rsidRPr="00161673">
        <w:t>Trenerzy nie mogą być w stosunku pracy z Zamawiającym.</w:t>
      </w:r>
    </w:p>
    <w:p w14:paraId="1AC19390" w14:textId="4FC4511A" w:rsidR="38F48513" w:rsidRPr="00D66356" w:rsidRDefault="38F48513" w:rsidP="0021063F">
      <w:pPr>
        <w:spacing w:after="240"/>
        <w:jc w:val="both"/>
        <w:rPr>
          <w:rFonts w:ascii="Calibri" w:eastAsia="Calibri" w:hAnsi="Calibri" w:cs="Calibri"/>
          <w:color w:val="000000" w:themeColor="text1"/>
          <w:sz w:val="22"/>
          <w:szCs w:val="22"/>
          <w:vertAlign w:val="superscript"/>
        </w:rPr>
      </w:pPr>
      <w:r w:rsidRPr="00D66356">
        <w:rPr>
          <w:rFonts w:ascii="Calibri" w:eastAsia="Calibri" w:hAnsi="Calibri" w:cs="Calibri"/>
          <w:color w:val="000000" w:themeColor="text1"/>
          <w:sz w:val="22"/>
          <w:szCs w:val="22"/>
        </w:rPr>
        <w:t>Zamawiający nie dopuszcza składania ofert częściowych. Oferta musi obejmować całość przedmiotu zamówienia określonego w specyfikacji. Oferty złożone na część zakresu zostaną odrzucone</w:t>
      </w:r>
      <w:r w:rsidR="00750C9B" w:rsidRPr="00D66356">
        <w:rPr>
          <w:rFonts w:ascii="Calibri" w:eastAsia="Calibri" w:hAnsi="Calibri" w:cs="Calibri"/>
          <w:color w:val="000000" w:themeColor="text1"/>
          <w:sz w:val="22"/>
          <w:szCs w:val="22"/>
        </w:rPr>
        <w:t>.</w:t>
      </w:r>
    </w:p>
    <w:p w14:paraId="7C2935FF" w14:textId="77777777" w:rsidR="00EB01C8" w:rsidRPr="007A2A8C" w:rsidRDefault="00EB01C8" w:rsidP="0021063F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</w:p>
    <w:p w14:paraId="35EEEFDA" w14:textId="5A57AD70" w:rsidR="00452AA0" w:rsidRPr="007A2A8C" w:rsidRDefault="00452AA0" w:rsidP="0021063F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</w:rPr>
        <w:t>Termin realizacji zamówienia</w:t>
      </w:r>
      <w:r w:rsidR="006F5695" w:rsidRPr="007A2A8C">
        <w:rPr>
          <w:rFonts w:asciiTheme="minorHAnsi" w:hAnsiTheme="minorHAnsi" w:cstheme="minorHAnsi"/>
          <w:b/>
          <w:highlight w:val="lightGray"/>
        </w:rPr>
        <w:t xml:space="preserve"> oraz warunki płatności</w:t>
      </w:r>
      <w:r w:rsidRPr="007A2A8C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2A7458EF" w14:textId="6B52CBD5" w:rsidR="00181E5E" w:rsidRPr="00D00CD8" w:rsidRDefault="00452AA0" w:rsidP="0021063F">
      <w:pPr>
        <w:ind w:left="284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Zamó</w:t>
      </w:r>
      <w:r w:rsidR="007722BF" w:rsidRPr="007A2A8C">
        <w:rPr>
          <w:rFonts w:asciiTheme="minorHAnsi" w:hAnsiTheme="minorHAnsi" w:cstheme="minorHAnsi"/>
          <w:sz w:val="22"/>
          <w:szCs w:val="22"/>
        </w:rPr>
        <w:t xml:space="preserve">wienie musi </w:t>
      </w:r>
      <w:r w:rsidR="00272D55" w:rsidRPr="007A2A8C">
        <w:rPr>
          <w:rFonts w:asciiTheme="minorHAnsi" w:hAnsiTheme="minorHAnsi" w:cstheme="minorHAnsi"/>
          <w:sz w:val="22"/>
          <w:szCs w:val="22"/>
        </w:rPr>
        <w:t xml:space="preserve">być </w:t>
      </w:r>
      <w:r w:rsidR="007722BF" w:rsidRPr="00D00CD8">
        <w:rPr>
          <w:rFonts w:asciiTheme="minorHAnsi" w:hAnsiTheme="minorHAnsi" w:cstheme="minorHAnsi"/>
          <w:color w:val="000000" w:themeColor="text1"/>
          <w:sz w:val="22"/>
          <w:szCs w:val="22"/>
        </w:rPr>
        <w:t>realizowane</w:t>
      </w:r>
      <w:r w:rsidR="00BA0C63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D87999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w </w:t>
      </w:r>
      <w:r w:rsidR="00272D55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terminie </w:t>
      </w:r>
      <w:r w:rsidR="005F6ECA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12</w:t>
      </w:r>
      <w:r w:rsidR="008C74C5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miesięcy od daty zawarcia umowy</w:t>
      </w:r>
      <w:r w:rsidR="008A64EF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.</w:t>
      </w:r>
    </w:p>
    <w:p w14:paraId="5116A5EA" w14:textId="71B26F02" w:rsidR="006F5695" w:rsidRPr="007A2A8C" w:rsidRDefault="006F5695" w:rsidP="0021063F">
      <w:pPr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0CD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Płatność za usługę w częściach, na podstawie faktur, po zakończeniu danego szkolenia</w:t>
      </w:r>
      <w:r w:rsidR="008B4F60" w:rsidRPr="007A2A8C">
        <w:rPr>
          <w:rFonts w:asciiTheme="minorHAnsi" w:hAnsiTheme="minorHAnsi" w:cstheme="minorHAnsi"/>
          <w:bCs/>
          <w:sz w:val="22"/>
          <w:szCs w:val="22"/>
        </w:rPr>
        <w:t>.</w:t>
      </w:r>
    </w:p>
    <w:p w14:paraId="57BC8A5C" w14:textId="77777777" w:rsidR="008C74C5" w:rsidRPr="007A2A8C" w:rsidRDefault="008C74C5" w:rsidP="0021063F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21DB20E" w14:textId="78BFCF24" w:rsidR="006F5695" w:rsidRPr="007A2A8C" w:rsidRDefault="006F5695" w:rsidP="0021063F">
      <w:pPr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A2A8C">
        <w:rPr>
          <w:rFonts w:asciiTheme="minorHAnsi" w:hAnsiTheme="minorHAnsi" w:cstheme="minorHAnsi"/>
          <w:b/>
          <w:bCs/>
          <w:sz w:val="22"/>
          <w:szCs w:val="22"/>
          <w:highlight w:val="lightGray"/>
        </w:rPr>
        <w:t>IV. Miejsce realizacji szkoleń:</w:t>
      </w:r>
    </w:p>
    <w:p w14:paraId="4C84A164" w14:textId="6AF44EE8" w:rsidR="00744550" w:rsidRPr="007A2A8C" w:rsidRDefault="008C74C5" w:rsidP="0021063F">
      <w:pPr>
        <w:pStyle w:val="Akapitzlist"/>
        <w:ind w:left="284"/>
        <w:jc w:val="both"/>
        <w:rPr>
          <w:rFonts w:asciiTheme="minorHAnsi" w:hAnsiTheme="minorHAnsi" w:cstheme="minorHAnsi"/>
          <w:bCs/>
        </w:rPr>
      </w:pPr>
      <w:r w:rsidRPr="007A2A8C">
        <w:rPr>
          <w:rFonts w:asciiTheme="minorHAnsi" w:hAnsiTheme="minorHAnsi" w:cstheme="minorHAnsi"/>
          <w:bCs/>
        </w:rPr>
        <w:t>Wydział Geografii Społeczno</w:t>
      </w:r>
      <w:r w:rsidR="006F5695" w:rsidRPr="007A2A8C">
        <w:rPr>
          <w:rFonts w:asciiTheme="minorHAnsi" w:hAnsiTheme="minorHAnsi" w:cstheme="minorHAnsi"/>
          <w:bCs/>
        </w:rPr>
        <w:t>-</w:t>
      </w:r>
      <w:r w:rsidRPr="007A2A8C">
        <w:rPr>
          <w:rFonts w:asciiTheme="minorHAnsi" w:hAnsiTheme="minorHAnsi" w:cstheme="minorHAnsi"/>
          <w:bCs/>
        </w:rPr>
        <w:t>Ekonomicznej i Gospodarki Przestrzennej U</w:t>
      </w:r>
      <w:r w:rsidR="006F5695" w:rsidRPr="007A2A8C">
        <w:rPr>
          <w:rFonts w:asciiTheme="minorHAnsi" w:hAnsiTheme="minorHAnsi" w:cstheme="minorHAnsi"/>
          <w:bCs/>
        </w:rPr>
        <w:t>AM, ul. Krygowskiego 10, Poznań.</w:t>
      </w:r>
    </w:p>
    <w:p w14:paraId="39840C66" w14:textId="77777777" w:rsidR="006F5695" w:rsidRPr="007A2A8C" w:rsidRDefault="006F5695" w:rsidP="0021063F">
      <w:pPr>
        <w:pStyle w:val="Akapitzlist"/>
        <w:ind w:left="284"/>
        <w:jc w:val="both"/>
        <w:rPr>
          <w:rFonts w:asciiTheme="minorHAnsi" w:hAnsiTheme="minorHAnsi" w:cstheme="minorHAnsi"/>
          <w:bCs/>
        </w:rPr>
      </w:pPr>
    </w:p>
    <w:p w14:paraId="173047A2" w14:textId="101EC290" w:rsidR="00646810" w:rsidRPr="007A2A8C" w:rsidRDefault="00646810" w:rsidP="0021063F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  <w:highlight w:val="lightGray"/>
        </w:rPr>
      </w:pPr>
      <w:r w:rsidRPr="007A2A8C">
        <w:rPr>
          <w:rFonts w:asciiTheme="minorHAnsi" w:hAnsiTheme="minorHAnsi" w:cstheme="minorHAnsi"/>
          <w:b/>
          <w:color w:val="000000" w:themeColor="text1"/>
          <w:highlight w:val="lightGray"/>
        </w:rPr>
        <w:t>Opis przygotowania oferty</w:t>
      </w:r>
    </w:p>
    <w:p w14:paraId="3238BE36" w14:textId="77777777" w:rsidR="00755B42" w:rsidRPr="00B50FD1" w:rsidRDefault="00755B42" w:rsidP="0021063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  <w:u w:val="single"/>
        </w:rPr>
      </w:pPr>
      <w:r w:rsidRPr="00B50FD1">
        <w:rPr>
          <w:rFonts w:asciiTheme="minorHAnsi" w:hAnsiTheme="minorHAnsi" w:cstheme="minorHAnsi"/>
          <w:b/>
          <w:color w:val="000000" w:themeColor="text1"/>
          <w:u w:val="single"/>
        </w:rPr>
        <w:t>Oferta musi zawierać następujące oświadczenia i dokumenty:</w:t>
      </w:r>
    </w:p>
    <w:p w14:paraId="45E5E579" w14:textId="64058DD3" w:rsidR="00755B42" w:rsidRPr="00B50FD1" w:rsidRDefault="000B13BC" w:rsidP="0021063F">
      <w:pPr>
        <w:pStyle w:val="Nagwek2"/>
        <w:numPr>
          <w:ilvl w:val="0"/>
          <w:numId w:val="19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F</w:t>
      </w:r>
      <w:r w:rsidR="00755B42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ormularz ofertowy</w:t>
      </w:r>
      <w:r w:rsidR="007722BF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55B42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- </w:t>
      </w:r>
      <w:r w:rsidR="008D7EA5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Załącznik nr </w:t>
      </w:r>
      <w:r w:rsidR="00510015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332B35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50958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do Zaproszenia</w:t>
      </w:r>
      <w:r w:rsidR="008D7EA5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</w:p>
    <w:p w14:paraId="53DC0A37" w14:textId="7CE2630E" w:rsidR="00343FC4" w:rsidRPr="00B50FD1" w:rsidRDefault="00343FC4" w:rsidP="0021063F">
      <w:pPr>
        <w:pStyle w:val="Nagwek2"/>
        <w:numPr>
          <w:ilvl w:val="0"/>
          <w:numId w:val="19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Opis przedmiotu zamówienia</w:t>
      </w:r>
      <w:r w:rsidR="00F50958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r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na potwierdzenie spełnienia wymagań Rozdz. 2</w:t>
      </w:r>
      <w:r w:rsidR="00F50958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4FE13E37" w14:textId="36CB5918" w:rsidR="00184DCB" w:rsidRPr="00B50FD1" w:rsidRDefault="00510015" w:rsidP="0021063F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Bidi"/>
          <w:b/>
          <w:bCs/>
          <w:color w:val="000000" w:themeColor="text1"/>
        </w:rPr>
      </w:pPr>
      <w:r w:rsidRPr="00B50FD1">
        <w:rPr>
          <w:rFonts w:asciiTheme="minorHAnsi" w:hAnsiTheme="minorHAnsi" w:cstheme="minorBidi"/>
          <w:b/>
          <w:bCs/>
          <w:color w:val="000000" w:themeColor="text1"/>
        </w:rPr>
        <w:t xml:space="preserve">Wykaz </w:t>
      </w:r>
      <w:r w:rsidR="006F5695" w:rsidRPr="00B50FD1">
        <w:rPr>
          <w:rFonts w:asciiTheme="minorHAnsi" w:hAnsiTheme="minorHAnsi" w:cstheme="minorBidi"/>
          <w:b/>
          <w:bCs/>
          <w:color w:val="000000" w:themeColor="text1"/>
        </w:rPr>
        <w:t>szkoleń</w:t>
      </w:r>
      <w:r w:rsidR="00F50958" w:rsidRPr="00B50FD1">
        <w:rPr>
          <w:rFonts w:asciiTheme="minorHAnsi" w:hAnsiTheme="minorHAnsi" w:cstheme="minorBidi"/>
          <w:b/>
          <w:bCs/>
          <w:color w:val="000000" w:themeColor="text1"/>
        </w:rPr>
        <w:t xml:space="preserve"> – Załącznik nr 2 do Zaproszenia</w:t>
      </w:r>
      <w:r w:rsidRPr="00B50FD1">
        <w:rPr>
          <w:rFonts w:asciiTheme="minorHAnsi" w:hAnsiTheme="minorHAnsi" w:cstheme="minorBidi"/>
          <w:b/>
          <w:bCs/>
          <w:color w:val="000000" w:themeColor="text1"/>
        </w:rPr>
        <w:t xml:space="preserve"> </w:t>
      </w:r>
      <w:r w:rsidR="00F50958" w:rsidRPr="00B50FD1">
        <w:rPr>
          <w:rFonts w:asciiTheme="minorHAnsi" w:hAnsiTheme="minorHAnsi" w:cstheme="minorBidi"/>
          <w:b/>
          <w:bCs/>
          <w:color w:val="000000" w:themeColor="text1"/>
        </w:rPr>
        <w:t>(</w:t>
      </w:r>
      <w:r w:rsidR="00343FC4" w:rsidRPr="00B50FD1">
        <w:rPr>
          <w:rFonts w:asciiTheme="minorHAnsi" w:hAnsiTheme="minorHAnsi" w:cstheme="minorBidi"/>
          <w:b/>
          <w:bCs/>
          <w:color w:val="000000" w:themeColor="text1"/>
        </w:rPr>
        <w:t xml:space="preserve">na potwierdzenie warunków udziału w postępowaniu, </w:t>
      </w:r>
      <w:r w:rsidRPr="00B50FD1">
        <w:rPr>
          <w:rFonts w:asciiTheme="minorHAnsi" w:hAnsiTheme="minorHAnsi" w:cstheme="minorBidi"/>
          <w:b/>
          <w:bCs/>
          <w:color w:val="000000" w:themeColor="text1"/>
        </w:rPr>
        <w:t xml:space="preserve">zgodnie z </w:t>
      </w:r>
      <w:r w:rsidR="00D3425D" w:rsidRPr="00B50FD1">
        <w:rPr>
          <w:rFonts w:asciiTheme="minorHAnsi" w:hAnsiTheme="minorHAnsi" w:cstheme="minorBidi"/>
          <w:b/>
          <w:bCs/>
          <w:color w:val="000000" w:themeColor="text1"/>
        </w:rPr>
        <w:t>rozdz.</w:t>
      </w:r>
      <w:r w:rsidR="001E3064" w:rsidRPr="00B50FD1">
        <w:rPr>
          <w:rFonts w:asciiTheme="minorHAnsi" w:hAnsiTheme="minorHAnsi" w:cstheme="minorBidi"/>
          <w:b/>
          <w:bCs/>
          <w:color w:val="000000" w:themeColor="text1"/>
        </w:rPr>
        <w:t xml:space="preserve"> </w:t>
      </w:r>
      <w:r w:rsidR="00D3425D" w:rsidRPr="00B50FD1">
        <w:rPr>
          <w:rFonts w:asciiTheme="minorHAnsi" w:hAnsiTheme="minorHAnsi" w:cstheme="minorBidi"/>
          <w:b/>
          <w:bCs/>
          <w:color w:val="000000" w:themeColor="text1"/>
        </w:rPr>
        <w:t>II</w:t>
      </w:r>
      <w:r w:rsidR="00343FC4" w:rsidRPr="00B50FD1">
        <w:rPr>
          <w:rFonts w:asciiTheme="minorHAnsi" w:hAnsiTheme="minorHAnsi" w:cstheme="minorBidi"/>
          <w:b/>
          <w:bCs/>
          <w:color w:val="000000" w:themeColor="text1"/>
        </w:rPr>
        <w:t xml:space="preserve"> pkt 2.1</w:t>
      </w:r>
      <w:r w:rsidR="00F50958" w:rsidRPr="00B50FD1">
        <w:rPr>
          <w:rFonts w:asciiTheme="minorHAnsi" w:hAnsiTheme="minorHAnsi" w:cstheme="minorBidi"/>
          <w:b/>
          <w:bCs/>
          <w:color w:val="000000" w:themeColor="text1"/>
        </w:rPr>
        <w:t>)</w:t>
      </w:r>
    </w:p>
    <w:p w14:paraId="1C43FC4B" w14:textId="18E9AA31" w:rsidR="00FC678C" w:rsidRPr="00B50FD1" w:rsidRDefault="00FC678C" w:rsidP="0021063F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/>
          <w:color w:val="000000" w:themeColor="text1"/>
        </w:rPr>
      </w:pPr>
      <w:r w:rsidRPr="00B50FD1">
        <w:rPr>
          <w:rFonts w:asciiTheme="minorHAnsi" w:hAnsiTheme="minorHAnsi" w:cstheme="minorHAnsi"/>
          <w:b/>
          <w:color w:val="000000" w:themeColor="text1"/>
        </w:rPr>
        <w:t>Wykaz osób</w:t>
      </w:r>
      <w:r w:rsidR="00F50958" w:rsidRPr="00B50FD1">
        <w:rPr>
          <w:rFonts w:asciiTheme="minorHAnsi" w:hAnsiTheme="minorHAnsi" w:cstheme="minorHAnsi"/>
          <w:b/>
          <w:color w:val="000000" w:themeColor="text1"/>
        </w:rPr>
        <w:t xml:space="preserve"> – Załącznik nr 3 do Zaproszenia (</w:t>
      </w:r>
      <w:r w:rsidR="00343FC4" w:rsidRPr="00B50FD1">
        <w:rPr>
          <w:rFonts w:asciiTheme="minorHAnsi" w:hAnsiTheme="minorHAnsi" w:cstheme="minorHAnsi"/>
          <w:b/>
          <w:bCs/>
          <w:color w:val="000000" w:themeColor="text1"/>
        </w:rPr>
        <w:t>na potwierdzenie warunków udziału w postępowaniu,</w:t>
      </w:r>
      <w:r w:rsidRPr="00B50FD1">
        <w:rPr>
          <w:rFonts w:asciiTheme="minorHAnsi" w:hAnsiTheme="minorHAnsi" w:cstheme="minorHAnsi"/>
          <w:b/>
          <w:color w:val="000000" w:themeColor="text1"/>
        </w:rPr>
        <w:t xml:space="preserve"> zgodnie z rozdz. II pkt 2.2</w:t>
      </w:r>
      <w:r w:rsidR="00F50958" w:rsidRPr="00B50FD1">
        <w:rPr>
          <w:rFonts w:asciiTheme="minorHAnsi" w:hAnsiTheme="minorHAnsi" w:cstheme="minorHAnsi"/>
          <w:b/>
          <w:color w:val="000000" w:themeColor="text1"/>
        </w:rPr>
        <w:t>)</w:t>
      </w:r>
      <w:r w:rsidRPr="00B50FD1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14:paraId="253A8E69" w14:textId="360202CE" w:rsidR="00D66356" w:rsidRPr="00B50FD1" w:rsidRDefault="00D66356" w:rsidP="0021063F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/>
          <w:color w:val="000000" w:themeColor="text1"/>
        </w:rPr>
      </w:pPr>
      <w:r w:rsidRPr="00B50FD1">
        <w:rPr>
          <w:rFonts w:asciiTheme="minorHAnsi" w:hAnsiTheme="minorHAnsi" w:cstheme="minorHAnsi"/>
          <w:b/>
          <w:color w:val="000000" w:themeColor="text1"/>
        </w:rPr>
        <w:lastRenderedPageBreak/>
        <w:t>Dokument potwierdzający posiadanie akredytacji zewnętrznego podmiotu zapewniającego jakość systemu kształcenia i certyfikacji kwalifikacji zawodowych i standardów jakości w ramach Systemu Jakości Usług Edukacyjnych w zgodzie z krajowymi i europejskimi standardami i wytycznymi w zakresie kształcenia zawodowego i potwierdzania kwalifikacji, w szczególności z Europejskimi Ramami Kwalifikacji) lub równoważną.</w:t>
      </w:r>
    </w:p>
    <w:p w14:paraId="1E2C45F1" w14:textId="601F8E19" w:rsidR="00A2357F" w:rsidRDefault="00510015" w:rsidP="0021063F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Bidi"/>
          <w:b/>
          <w:bCs/>
        </w:rPr>
      </w:pPr>
      <w:r w:rsidRPr="5AC61C0F">
        <w:rPr>
          <w:rFonts w:asciiTheme="minorHAnsi" w:hAnsiTheme="minorHAnsi" w:cstheme="minorBidi"/>
          <w:b/>
          <w:bCs/>
          <w:color w:val="000000" w:themeColor="text1"/>
        </w:rPr>
        <w:t>P</w:t>
      </w:r>
      <w:r w:rsidR="0013075A" w:rsidRPr="5AC61C0F">
        <w:rPr>
          <w:rFonts w:asciiTheme="minorHAnsi" w:hAnsiTheme="minorHAnsi" w:cstheme="minorBidi"/>
          <w:b/>
          <w:bCs/>
          <w:color w:val="000000" w:themeColor="text1"/>
        </w:rPr>
        <w:t>ełnomocnictwo</w:t>
      </w:r>
      <w:r w:rsidR="007722BF" w:rsidRPr="5AC61C0F">
        <w:rPr>
          <w:rFonts w:asciiTheme="minorHAnsi" w:hAnsiTheme="minorHAnsi" w:cstheme="minorBidi"/>
          <w:b/>
          <w:bCs/>
          <w:color w:val="000000" w:themeColor="text1"/>
        </w:rPr>
        <w:t xml:space="preserve"> </w:t>
      </w:r>
      <w:r w:rsidR="0013075A" w:rsidRPr="5AC61C0F">
        <w:rPr>
          <w:rFonts w:asciiTheme="minorHAnsi" w:hAnsiTheme="minorHAnsi" w:cstheme="minorBidi"/>
          <w:b/>
          <w:bCs/>
          <w:color w:val="000000" w:themeColor="text1"/>
        </w:rPr>
        <w:t>- j</w:t>
      </w:r>
      <w:r w:rsidR="00E838D5" w:rsidRPr="5AC61C0F">
        <w:rPr>
          <w:rFonts w:asciiTheme="minorHAnsi" w:hAnsiTheme="minorHAnsi" w:cstheme="minorBidi"/>
          <w:b/>
          <w:bCs/>
          <w:color w:val="000000" w:themeColor="text1"/>
        </w:rPr>
        <w:t xml:space="preserve">eżeli Wykonawcy wspólnie </w:t>
      </w:r>
      <w:r w:rsidR="00E838D5" w:rsidRPr="5AC61C0F">
        <w:rPr>
          <w:rFonts w:asciiTheme="minorHAnsi" w:hAnsiTheme="minorHAnsi" w:cstheme="minorBidi"/>
          <w:b/>
          <w:bCs/>
        </w:rPr>
        <w:t>ubiegają się o zamówienie, jeżeli Wykonawcę reprezentuje pełnomocnik (jeżeli dotyczy)</w:t>
      </w:r>
    </w:p>
    <w:p w14:paraId="36E24839" w14:textId="77777777" w:rsidR="003C5D36" w:rsidRPr="007A2A8C" w:rsidRDefault="003C5D36" w:rsidP="0021063F">
      <w:pPr>
        <w:numPr>
          <w:ilvl w:val="0"/>
          <w:numId w:val="8"/>
        </w:num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7A2A8C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7A2A8C" w:rsidRDefault="00E838D5" w:rsidP="0021063F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7A2A8C" w:rsidRDefault="002C4FCF" w:rsidP="0021063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A2A8C">
        <w:rPr>
          <w:rFonts w:asciiTheme="minorHAnsi" w:eastAsia="Times New Roman" w:hAnsiTheme="minorHAnsi" w:cstheme="minorHAnsi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09BD61B4" w:rsidR="00DC7565" w:rsidRPr="007A2A8C" w:rsidRDefault="00DC7565" w:rsidP="0021063F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Bidi"/>
          <w:sz w:val="22"/>
          <w:szCs w:val="22"/>
        </w:rPr>
      </w:pPr>
      <w:r w:rsidRPr="5AC61C0F">
        <w:rPr>
          <w:rFonts w:asciiTheme="minorHAnsi" w:hAnsiTheme="minorHAnsi" w:cstheme="minorBidi"/>
          <w:sz w:val="22"/>
          <w:szCs w:val="22"/>
          <w:lang w:eastAsia="zh-CN"/>
        </w:rPr>
        <w:t>Oferta wraz ze stanowiącymi jej integralną część załącznikami musi być sporządzona przez Wykonawcę ściś</w:t>
      </w:r>
      <w:r w:rsidR="008D7EA5" w:rsidRPr="5AC61C0F">
        <w:rPr>
          <w:rFonts w:asciiTheme="minorHAnsi" w:hAnsiTheme="minorHAnsi" w:cstheme="minorBidi"/>
          <w:sz w:val="22"/>
          <w:szCs w:val="22"/>
          <w:lang w:eastAsia="zh-CN"/>
        </w:rPr>
        <w:t>le według postanowień niniejszego</w:t>
      </w:r>
      <w:r w:rsidRPr="5AC61C0F">
        <w:rPr>
          <w:rFonts w:asciiTheme="minorHAnsi" w:hAnsiTheme="minorHAnsi" w:cstheme="minorBidi"/>
          <w:sz w:val="22"/>
          <w:szCs w:val="22"/>
          <w:lang w:eastAsia="zh-CN"/>
        </w:rPr>
        <w:t xml:space="preserve"> </w:t>
      </w:r>
      <w:r w:rsidR="00253892" w:rsidRPr="5AC61C0F">
        <w:rPr>
          <w:rFonts w:asciiTheme="minorHAnsi" w:hAnsiTheme="minorHAnsi" w:cstheme="minorBidi"/>
          <w:sz w:val="22"/>
          <w:szCs w:val="22"/>
          <w:lang w:eastAsia="zh-CN"/>
        </w:rPr>
        <w:t>zapytania ofertowego</w:t>
      </w:r>
      <w:r w:rsidRPr="5AC61C0F">
        <w:rPr>
          <w:rFonts w:asciiTheme="minorHAnsi" w:hAnsiTheme="minorHAnsi" w:cstheme="minorBidi"/>
          <w:sz w:val="22"/>
          <w:szCs w:val="22"/>
          <w:lang w:eastAsia="zh-CN"/>
        </w:rPr>
        <w:t>.</w:t>
      </w:r>
    </w:p>
    <w:p w14:paraId="25F87789" w14:textId="29CEBB60" w:rsidR="00DC7565" w:rsidRPr="007A2A8C" w:rsidRDefault="00DC7565" w:rsidP="0021063F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Theme="minorHAnsi" w:hAnsiTheme="minorHAnsi" w:cstheme="minorBidi"/>
          <w:sz w:val="22"/>
          <w:szCs w:val="22"/>
          <w:lang w:eastAsia="zh-CN"/>
        </w:rPr>
      </w:pPr>
      <w:r w:rsidRPr="5AC61C0F">
        <w:rPr>
          <w:rFonts w:asciiTheme="minorHAnsi" w:hAnsiTheme="minorHAnsi" w:cstheme="minorBidi"/>
          <w:sz w:val="22"/>
          <w:szCs w:val="22"/>
          <w:lang w:eastAsia="zh-CN"/>
        </w:rPr>
        <w:t>Zamawiający dopuszcza złożenie oferty i załączników do oferty na formularzach sporządzonych przez Wykonawcę, pod</w:t>
      </w:r>
      <w:r w:rsidR="26927498" w:rsidRPr="5AC61C0F">
        <w:rPr>
          <w:rFonts w:asciiTheme="minorHAnsi" w:hAnsiTheme="minorHAnsi" w:cstheme="minorBidi"/>
          <w:sz w:val="22"/>
          <w:szCs w:val="22"/>
          <w:lang w:eastAsia="zh-CN"/>
        </w:rPr>
        <w:t xml:space="preserve"> </w:t>
      </w:r>
      <w:r w:rsidRPr="5AC61C0F">
        <w:rPr>
          <w:rFonts w:asciiTheme="minorHAnsi" w:hAnsiTheme="minorHAnsi" w:cstheme="minorBidi"/>
          <w:sz w:val="22"/>
          <w:szCs w:val="22"/>
          <w:lang w:eastAsia="zh-CN"/>
        </w:rPr>
        <w:t>warunkiem</w:t>
      </w:r>
      <w:r w:rsidR="50CA204D" w:rsidRPr="5AC61C0F">
        <w:rPr>
          <w:rFonts w:asciiTheme="minorHAnsi" w:hAnsiTheme="minorHAnsi" w:cstheme="minorBidi"/>
          <w:sz w:val="22"/>
          <w:szCs w:val="22"/>
          <w:lang w:eastAsia="zh-CN"/>
        </w:rPr>
        <w:t>,</w:t>
      </w:r>
      <w:r w:rsidRPr="5AC61C0F">
        <w:rPr>
          <w:rFonts w:asciiTheme="minorHAnsi" w:hAnsiTheme="minorHAnsi" w:cstheme="minorBidi"/>
          <w:sz w:val="22"/>
          <w:szCs w:val="22"/>
          <w:lang w:eastAsia="zh-CN"/>
        </w:rPr>
        <w:t xml:space="preserve"> że ich treść odpowiadać będzie treści określonej przez Zamawiającego.</w:t>
      </w:r>
    </w:p>
    <w:p w14:paraId="480E8D66" w14:textId="69DDCCBC" w:rsidR="00DC7565" w:rsidRPr="007A2A8C" w:rsidRDefault="00DC7565" w:rsidP="0021063F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8D7EA5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rzez danego W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ykonawcę.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7A2A8C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ść</w:t>
      </w:r>
      <w:r w:rsidRPr="007A2A8C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oferty</w:t>
      </w:r>
      <w:r w:rsidRPr="007A2A8C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7A2A8C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odpowiada</w:t>
      </w:r>
      <w:r w:rsidRPr="007A2A8C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ć</w:t>
      </w:r>
      <w:r w:rsidRPr="007A2A8C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7A2A8C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ci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zapytania ofertowego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71535898" w14:textId="7871F096" w:rsidR="00253892" w:rsidRPr="007A2A8C" w:rsidRDefault="00DC7565" w:rsidP="0021063F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Wykonawcy wraz z załącznikami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być podpisane przez osobę(y) uprawnioną(e) do r</w:t>
      </w:r>
      <w:r w:rsidR="008D7EA5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eprezentowania Wykonawcy. Osoba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(y) podpisująca(e) ofertę winna(y) czytelnie podać imię i nazwisko lub może złożyć podpis w formie skróconej z pieczątką imienną identyfikującą osobę.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7A2A8C" w:rsidRDefault="00DC7565" w:rsidP="0021063F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ołączyć stosowne pełnomocnictwo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6FE091A2" w14:textId="68A283EB" w:rsidR="003E19AC" w:rsidRDefault="00DC7565" w:rsidP="0021063F">
      <w:pPr>
        <w:numPr>
          <w:ilvl w:val="0"/>
          <w:numId w:val="8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sane</w:t>
      </w:r>
      <w:r w:rsidR="003E19AC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ust. 1 niniejszego zapytania ofertowego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oraz dodatkowo oznaczone słowami </w:t>
      </w:r>
      <w:r w:rsidRPr="007A2A8C">
        <w:rPr>
          <w:rFonts w:asciiTheme="minorHAnsi" w:hAnsiTheme="minorHAnsi" w:cstheme="minorHAnsi"/>
          <w:b/>
          <w:bCs/>
          <w:iCs/>
          <w:sz w:val="22"/>
          <w:szCs w:val="22"/>
          <w:lang w:eastAsia="zh-CN"/>
        </w:rPr>
        <w:t>„ZMIANA” lub „WYCOFANIE”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3DABC5CF" w14:textId="77777777" w:rsidR="001E7360" w:rsidRPr="007A2A8C" w:rsidRDefault="001E7360" w:rsidP="0021063F">
      <w:pPr>
        <w:jc w:val="both"/>
        <w:rPr>
          <w:lang w:eastAsia="zh-CN"/>
        </w:rPr>
      </w:pPr>
    </w:p>
    <w:p w14:paraId="4F634759" w14:textId="77777777" w:rsidR="0048028D" w:rsidRPr="007A2A8C" w:rsidRDefault="00874836" w:rsidP="0021063F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16C0A618" w:rsidR="00DC7565" w:rsidRPr="00750C9B" w:rsidRDefault="00DC7565" w:rsidP="0021063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D00CD8">
        <w:rPr>
          <w:rFonts w:asciiTheme="minorHAnsi" w:hAnsiTheme="minorHAnsi" w:cstheme="minorHAnsi"/>
        </w:rPr>
        <w:t>Wszelka korespondencja odbywa się drogą mailową. W tytule wiadomości należy wpisać: „</w:t>
      </w:r>
      <w:r w:rsidRPr="00D00CD8">
        <w:rPr>
          <w:rFonts w:asciiTheme="minorHAnsi" w:hAnsiTheme="minorHAnsi" w:cstheme="minorHAnsi"/>
          <w:b/>
        </w:rPr>
        <w:t>Zapytanie ofertowe</w:t>
      </w:r>
      <w:r w:rsidR="0066588D" w:rsidRPr="00D00CD8">
        <w:rPr>
          <w:rFonts w:asciiTheme="minorHAnsi" w:hAnsiTheme="minorHAnsi" w:cstheme="minorHAnsi"/>
          <w:b/>
        </w:rPr>
        <w:t xml:space="preserve"> na </w:t>
      </w:r>
      <w:r w:rsidR="006F5695" w:rsidRPr="00D00CD8">
        <w:rPr>
          <w:rFonts w:asciiTheme="minorHAnsi" w:hAnsiTheme="minorHAnsi" w:cstheme="minorHAnsi"/>
          <w:b/>
        </w:rPr>
        <w:t>usługę przeprowadzenia dwóch certyfikowanych szkoleń</w:t>
      </w:r>
      <w:r w:rsidR="0066588D" w:rsidRPr="00D00CD8">
        <w:rPr>
          <w:rFonts w:asciiTheme="minorHAnsi" w:hAnsiTheme="minorHAnsi" w:cstheme="minorHAnsi"/>
          <w:b/>
        </w:rPr>
        <w:t>,</w:t>
      </w:r>
      <w:r w:rsidR="004A46D3" w:rsidRPr="00D00CD8">
        <w:rPr>
          <w:rFonts w:asciiTheme="minorHAnsi" w:hAnsiTheme="minorHAnsi" w:cstheme="minorHAnsi"/>
          <w:b/>
        </w:rPr>
        <w:t xml:space="preserve"> </w:t>
      </w:r>
      <w:r w:rsidR="007722BF" w:rsidRPr="00D00CD8">
        <w:rPr>
          <w:rFonts w:asciiTheme="minorHAnsi" w:hAnsiTheme="minorHAnsi" w:cstheme="minorHAnsi"/>
          <w:b/>
        </w:rPr>
        <w:t xml:space="preserve"> </w:t>
      </w:r>
      <w:r w:rsidR="007722BF" w:rsidRPr="00750C9B">
        <w:rPr>
          <w:rFonts w:asciiTheme="minorHAnsi" w:hAnsiTheme="minorHAnsi" w:cstheme="minorHAnsi"/>
          <w:b/>
        </w:rPr>
        <w:t>Znak sprawy: ZP</w:t>
      </w:r>
      <w:r w:rsidR="006F5695" w:rsidRPr="00750C9B">
        <w:rPr>
          <w:rFonts w:asciiTheme="minorHAnsi" w:hAnsiTheme="minorHAnsi" w:cstheme="minorHAnsi"/>
          <w:b/>
        </w:rPr>
        <w:t>3</w:t>
      </w:r>
      <w:r w:rsidR="007722BF" w:rsidRPr="00750C9B">
        <w:rPr>
          <w:rFonts w:asciiTheme="minorHAnsi" w:hAnsiTheme="minorHAnsi" w:cstheme="minorHAnsi"/>
          <w:b/>
        </w:rPr>
        <w:t>/</w:t>
      </w:r>
      <w:r w:rsidR="006F5695" w:rsidRPr="00750C9B">
        <w:rPr>
          <w:rFonts w:asciiTheme="minorHAnsi" w:hAnsiTheme="minorHAnsi" w:cstheme="minorHAnsi"/>
          <w:b/>
        </w:rPr>
        <w:t>955</w:t>
      </w:r>
      <w:r w:rsidR="007722BF" w:rsidRPr="00750C9B">
        <w:rPr>
          <w:rFonts w:asciiTheme="minorHAnsi" w:hAnsiTheme="minorHAnsi" w:cstheme="minorHAnsi"/>
          <w:b/>
        </w:rPr>
        <w:t>/</w:t>
      </w:r>
      <w:r w:rsidR="008D7EA5" w:rsidRPr="00750C9B">
        <w:rPr>
          <w:rFonts w:asciiTheme="minorHAnsi" w:hAnsiTheme="minorHAnsi" w:cstheme="minorHAnsi"/>
          <w:b/>
        </w:rPr>
        <w:t>2</w:t>
      </w:r>
      <w:r w:rsidR="006F5695" w:rsidRPr="00750C9B">
        <w:rPr>
          <w:rFonts w:asciiTheme="minorHAnsi" w:hAnsiTheme="minorHAnsi" w:cstheme="minorHAnsi"/>
          <w:b/>
        </w:rPr>
        <w:t>4</w:t>
      </w:r>
      <w:r w:rsidR="004561A5">
        <w:rPr>
          <w:rFonts w:asciiTheme="minorHAnsi" w:hAnsiTheme="minorHAnsi" w:cstheme="minorHAnsi"/>
          <w:b/>
        </w:rPr>
        <w:t>/2</w:t>
      </w:r>
      <w:r w:rsidRPr="00750C9B">
        <w:rPr>
          <w:rFonts w:asciiTheme="minorHAnsi" w:hAnsiTheme="minorHAnsi" w:cstheme="minorHAnsi"/>
          <w:b/>
        </w:rPr>
        <w:t xml:space="preserve">”. </w:t>
      </w:r>
    </w:p>
    <w:p w14:paraId="73D78D54" w14:textId="5C9C6312" w:rsidR="00473331" w:rsidRPr="007A2A8C" w:rsidRDefault="004A46D3" w:rsidP="0021063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FF0000"/>
        </w:rPr>
      </w:pPr>
      <w:r w:rsidRPr="007A2A8C">
        <w:rPr>
          <w:rFonts w:asciiTheme="minorHAnsi" w:hAnsiTheme="minorHAnsi" w:cstheme="minorHAnsi"/>
        </w:rPr>
        <w:t>Osobą</w:t>
      </w:r>
      <w:r w:rsidR="00473331" w:rsidRPr="007A2A8C">
        <w:rPr>
          <w:rFonts w:asciiTheme="minorHAnsi" w:hAnsiTheme="minorHAnsi" w:cstheme="minorHAnsi"/>
        </w:rPr>
        <w:t xml:space="preserve"> upoważnion</w:t>
      </w:r>
      <w:r w:rsidRPr="007A2A8C">
        <w:rPr>
          <w:rFonts w:asciiTheme="minorHAnsi" w:hAnsiTheme="minorHAnsi" w:cstheme="minorHAnsi"/>
        </w:rPr>
        <w:t>ą</w:t>
      </w:r>
      <w:r w:rsidR="00473331" w:rsidRPr="007A2A8C">
        <w:rPr>
          <w:rFonts w:asciiTheme="minorHAnsi" w:hAnsiTheme="minorHAnsi" w:cstheme="minorHAnsi"/>
        </w:rPr>
        <w:t xml:space="preserve"> do kontaktu z Wykonawcami </w:t>
      </w:r>
      <w:r w:rsidR="004C732F" w:rsidRPr="007A2A8C">
        <w:rPr>
          <w:rFonts w:asciiTheme="minorHAnsi" w:hAnsiTheme="minorHAnsi" w:cstheme="minorHAnsi"/>
        </w:rPr>
        <w:t xml:space="preserve">w </w:t>
      </w:r>
      <w:r w:rsidR="004C732F" w:rsidRPr="007A2A8C">
        <w:rPr>
          <w:rFonts w:asciiTheme="minorHAnsi" w:hAnsiTheme="minorHAnsi" w:cstheme="minorHAnsi"/>
          <w:b/>
        </w:rPr>
        <w:t xml:space="preserve">kwestiach merytorycznych </w:t>
      </w:r>
      <w:r w:rsidR="00473331" w:rsidRPr="007A2A8C">
        <w:rPr>
          <w:rFonts w:asciiTheme="minorHAnsi" w:hAnsiTheme="minorHAnsi" w:cstheme="minorHAnsi"/>
          <w:b/>
        </w:rPr>
        <w:t xml:space="preserve">jest </w:t>
      </w:r>
      <w:r w:rsidR="00D87999" w:rsidRPr="007A2A8C">
        <w:rPr>
          <w:rFonts w:asciiTheme="minorHAnsi" w:hAnsiTheme="minorHAnsi" w:cstheme="minorHAnsi"/>
          <w:b/>
        </w:rPr>
        <w:t>Pan</w:t>
      </w:r>
      <w:r w:rsidR="006F5695" w:rsidRPr="007A2A8C">
        <w:rPr>
          <w:rFonts w:asciiTheme="minorHAnsi" w:hAnsiTheme="minorHAnsi" w:cstheme="minorHAnsi"/>
          <w:b/>
        </w:rPr>
        <w:t>i</w:t>
      </w:r>
      <w:r w:rsidR="00403E63" w:rsidRPr="007A2A8C">
        <w:rPr>
          <w:rFonts w:asciiTheme="minorHAnsi" w:hAnsiTheme="minorHAnsi" w:cstheme="minorHAnsi"/>
        </w:rPr>
        <w:t xml:space="preserve"> </w:t>
      </w:r>
      <w:r w:rsidR="00403E63" w:rsidRPr="007A2A8C">
        <w:rPr>
          <w:rFonts w:asciiTheme="minorHAnsi" w:hAnsiTheme="minorHAnsi" w:cstheme="minorHAnsi"/>
          <w:b/>
        </w:rPr>
        <w:t>Malwina Balcerak, tel.618296308; e-mail: malwina.balcerak@amu.edu.pl</w:t>
      </w:r>
      <w:r w:rsidR="008D7EA5" w:rsidRPr="007A2A8C">
        <w:rPr>
          <w:rStyle w:val="Hipercze"/>
          <w:rFonts w:asciiTheme="minorHAnsi" w:hAnsiTheme="minorHAnsi" w:cstheme="minorHAnsi"/>
          <w:b/>
          <w:color w:val="auto"/>
          <w:u w:val="none"/>
          <w:lang w:val="de-DE"/>
        </w:rPr>
        <w:t>.</w:t>
      </w:r>
    </w:p>
    <w:p w14:paraId="79DE491D" w14:textId="77777777" w:rsidR="0038013E" w:rsidRPr="007A2A8C" w:rsidRDefault="0038013E" w:rsidP="0021063F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</w:p>
    <w:p w14:paraId="0A117764" w14:textId="77777777" w:rsidR="0048028D" w:rsidRPr="007A2A8C" w:rsidRDefault="0048028D" w:rsidP="0021063F">
      <w:pPr>
        <w:pStyle w:val="Nagwek2"/>
        <w:rPr>
          <w:rFonts w:asciiTheme="minorHAnsi" w:hAnsiTheme="minorHAnsi" w:cstheme="minorHAnsi"/>
          <w:sz w:val="22"/>
          <w:szCs w:val="22"/>
          <w:highlight w:val="lightGray"/>
        </w:rPr>
      </w:pPr>
      <w:r w:rsidRPr="007A2A8C">
        <w:rPr>
          <w:rFonts w:asciiTheme="minorHAnsi" w:hAnsiTheme="minorHAnsi" w:cstheme="minorHAnsi"/>
          <w:sz w:val="22"/>
          <w:szCs w:val="22"/>
          <w:highlight w:val="lightGray"/>
        </w:rPr>
        <w:t xml:space="preserve">Miejsce oraz termin składania </w:t>
      </w:r>
    </w:p>
    <w:p w14:paraId="5B1DE63B" w14:textId="053EADA6" w:rsidR="00CB3C97" w:rsidRPr="007A2A8C" w:rsidRDefault="0048028D" w:rsidP="0021063F">
      <w:pPr>
        <w:pStyle w:val="Akapitzlist"/>
        <w:numPr>
          <w:ilvl w:val="0"/>
          <w:numId w:val="13"/>
        </w:numPr>
        <w:spacing w:after="0"/>
        <w:jc w:val="both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7A2A8C">
        <w:rPr>
          <w:rFonts w:asciiTheme="minorHAnsi" w:hAnsiTheme="minorHAnsi" w:cstheme="minorHAnsi"/>
        </w:rPr>
        <w:t xml:space="preserve">Oferty należy składać </w:t>
      </w:r>
      <w:r w:rsidR="00636F95" w:rsidRPr="007A2A8C">
        <w:rPr>
          <w:rFonts w:asciiTheme="minorHAnsi" w:hAnsiTheme="minorHAnsi" w:cstheme="minorHAnsi"/>
        </w:rPr>
        <w:t>w formie</w:t>
      </w:r>
      <w:r w:rsidR="008C4CEB" w:rsidRPr="007A2A8C">
        <w:rPr>
          <w:rFonts w:asciiTheme="minorHAnsi" w:hAnsiTheme="minorHAnsi" w:cstheme="minorHAnsi"/>
        </w:rPr>
        <w:t xml:space="preserve"> elektronicznej </w:t>
      </w:r>
      <w:r w:rsidRPr="007A2A8C">
        <w:rPr>
          <w:rFonts w:asciiTheme="minorHAnsi" w:hAnsiTheme="minorHAnsi" w:cstheme="minorHAnsi"/>
        </w:rPr>
        <w:t xml:space="preserve">na adres </w:t>
      </w:r>
      <w:hyperlink r:id="rId12" w:history="1">
        <w:r w:rsidR="00403E63" w:rsidRPr="007A2A8C">
          <w:rPr>
            <w:rStyle w:val="Hipercze"/>
            <w:rFonts w:asciiTheme="minorHAnsi" w:hAnsiTheme="minorHAnsi" w:cstheme="minorHAnsi"/>
            <w:b/>
          </w:rPr>
          <w:t>malwina.balcerak</w:t>
        </w:r>
        <w:r w:rsidR="00403E63" w:rsidRPr="007A2A8C">
          <w:rPr>
            <w:rStyle w:val="Hipercze"/>
            <w:rFonts w:asciiTheme="minorHAnsi" w:hAnsiTheme="minorHAnsi" w:cstheme="minorHAnsi"/>
            <w:b/>
            <w:lang w:val="de-DE"/>
          </w:rPr>
          <w:t>@amu.edu.pl</w:t>
        </w:r>
      </w:hyperlink>
      <w:r w:rsidR="008D7EA5" w:rsidRPr="007A2A8C">
        <w:rPr>
          <w:rFonts w:asciiTheme="minorHAnsi" w:hAnsiTheme="minorHAnsi" w:cstheme="minorHAnsi"/>
          <w:b/>
          <w:lang w:val="de-DE"/>
        </w:rPr>
        <w:t xml:space="preserve"> </w:t>
      </w:r>
      <w:r w:rsidR="00636F95" w:rsidRPr="007A2A8C">
        <w:rPr>
          <w:rFonts w:asciiTheme="minorHAnsi" w:hAnsiTheme="minorHAnsi" w:cstheme="minorHAnsi"/>
        </w:rPr>
        <w:t>do dnia</w:t>
      </w:r>
      <w:r w:rsidR="008D7EA5" w:rsidRPr="007A2A8C">
        <w:rPr>
          <w:rFonts w:asciiTheme="minorHAnsi" w:hAnsiTheme="minorHAnsi" w:cstheme="minorHAnsi"/>
        </w:rPr>
        <w:br/>
      </w:r>
      <w:r w:rsidR="004561A5">
        <w:rPr>
          <w:rFonts w:asciiTheme="minorHAnsi" w:hAnsiTheme="minorHAnsi" w:cstheme="minorHAnsi"/>
          <w:b/>
        </w:rPr>
        <w:t>28.06.</w:t>
      </w:r>
      <w:r w:rsidR="008D7EA5" w:rsidRPr="007A2A8C">
        <w:rPr>
          <w:rFonts w:asciiTheme="minorHAnsi" w:hAnsiTheme="minorHAnsi" w:cstheme="minorHAnsi"/>
          <w:b/>
        </w:rPr>
        <w:t>202</w:t>
      </w:r>
      <w:r w:rsidR="00403E63" w:rsidRPr="007A2A8C">
        <w:rPr>
          <w:rFonts w:asciiTheme="minorHAnsi" w:hAnsiTheme="minorHAnsi" w:cstheme="minorHAnsi"/>
          <w:b/>
        </w:rPr>
        <w:t>4</w:t>
      </w:r>
      <w:r w:rsidR="009A5B2D" w:rsidRPr="007A2A8C">
        <w:rPr>
          <w:rFonts w:asciiTheme="minorHAnsi" w:hAnsiTheme="minorHAnsi" w:cstheme="minorHAnsi"/>
          <w:b/>
        </w:rPr>
        <w:t xml:space="preserve"> r.</w:t>
      </w:r>
      <w:r w:rsidR="008D7EA5" w:rsidRPr="007A2A8C">
        <w:rPr>
          <w:rFonts w:asciiTheme="minorHAnsi" w:hAnsiTheme="minorHAnsi" w:cstheme="minorHAnsi"/>
          <w:b/>
        </w:rPr>
        <w:t xml:space="preserve"> do godz. </w:t>
      </w:r>
      <w:r w:rsidR="001D7846" w:rsidRPr="007A2A8C">
        <w:rPr>
          <w:rFonts w:asciiTheme="minorHAnsi" w:hAnsiTheme="minorHAnsi" w:cstheme="minorHAnsi"/>
          <w:b/>
        </w:rPr>
        <w:t>1</w:t>
      </w:r>
      <w:r w:rsidRPr="007A2A8C">
        <w:rPr>
          <w:rFonts w:asciiTheme="minorHAnsi" w:hAnsiTheme="minorHAnsi" w:cstheme="minorHAnsi"/>
          <w:b/>
        </w:rPr>
        <w:t>2</w:t>
      </w:r>
      <w:r w:rsidR="001D7846" w:rsidRPr="007A2A8C">
        <w:rPr>
          <w:rFonts w:asciiTheme="minorHAnsi" w:hAnsiTheme="minorHAnsi" w:cstheme="minorHAnsi"/>
          <w:b/>
        </w:rPr>
        <w:t>:00</w:t>
      </w:r>
      <w:r w:rsidR="00636F95" w:rsidRPr="007A2A8C">
        <w:rPr>
          <w:rFonts w:asciiTheme="minorHAnsi" w:hAnsiTheme="minorHAnsi" w:cstheme="minorHAnsi"/>
          <w:b/>
        </w:rPr>
        <w:t>.</w:t>
      </w:r>
      <w:r w:rsidR="00884CBB" w:rsidRPr="007A2A8C">
        <w:rPr>
          <w:rFonts w:asciiTheme="minorHAnsi" w:hAnsiTheme="minorHAnsi" w:cstheme="minorHAnsi"/>
        </w:rPr>
        <w:t xml:space="preserve"> </w:t>
      </w:r>
      <w:r w:rsidR="00884CBB" w:rsidRPr="007A2A8C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>Liczy się data i godzina wpływu oferty na serwer</w:t>
      </w:r>
      <w:r w:rsidR="00FB0593" w:rsidRPr="007A2A8C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84CBB" w:rsidRPr="007A2A8C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>Zamawiającego.</w:t>
      </w:r>
    </w:p>
    <w:p w14:paraId="25165A66" w14:textId="52DA1DE0" w:rsidR="00636F95" w:rsidRPr="007A2A8C" w:rsidRDefault="00820148" w:rsidP="0021063F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7A2A8C">
        <w:rPr>
          <w:rFonts w:asciiTheme="minorHAnsi" w:hAnsiTheme="minorHAnsi" w:cstheme="minorHAnsi"/>
        </w:rPr>
        <w:t>Odpowiedzialność za prawidłowe przesłanie oferty leży po stronie Wykonawcy.</w:t>
      </w:r>
    </w:p>
    <w:p w14:paraId="6596C349" w14:textId="0C81EE38" w:rsidR="00DC7565" w:rsidRDefault="00884CBB" w:rsidP="0021063F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7A2A8C">
        <w:rPr>
          <w:rFonts w:asciiTheme="minorHAnsi" w:hAnsiTheme="minorHAnsi" w:cstheme="minorHAnsi"/>
        </w:rPr>
        <w:t>Oferty złożone po terminie nie będą rozpatrywane.</w:t>
      </w:r>
    </w:p>
    <w:p w14:paraId="6F9C9A8F" w14:textId="05349E8A" w:rsidR="004561A5" w:rsidRDefault="004561A5" w:rsidP="004561A5">
      <w:pPr>
        <w:jc w:val="both"/>
        <w:rPr>
          <w:rFonts w:asciiTheme="minorHAnsi" w:hAnsiTheme="minorHAnsi" w:cstheme="minorHAnsi"/>
        </w:rPr>
      </w:pPr>
    </w:p>
    <w:p w14:paraId="4EB2CBE1" w14:textId="18876C8B" w:rsidR="004561A5" w:rsidRDefault="004561A5" w:rsidP="004561A5">
      <w:pPr>
        <w:jc w:val="both"/>
        <w:rPr>
          <w:rFonts w:asciiTheme="minorHAnsi" w:hAnsiTheme="minorHAnsi" w:cstheme="minorHAnsi"/>
        </w:rPr>
      </w:pPr>
    </w:p>
    <w:p w14:paraId="1E5BD31C" w14:textId="70613704" w:rsidR="004561A5" w:rsidRDefault="004561A5" w:rsidP="004561A5">
      <w:pPr>
        <w:jc w:val="both"/>
        <w:rPr>
          <w:rFonts w:asciiTheme="minorHAnsi" w:hAnsiTheme="minorHAnsi" w:cstheme="minorHAnsi"/>
        </w:rPr>
      </w:pPr>
    </w:p>
    <w:p w14:paraId="5C888D16" w14:textId="0FF42AF3" w:rsidR="004561A5" w:rsidRDefault="004561A5" w:rsidP="004561A5">
      <w:pPr>
        <w:jc w:val="both"/>
        <w:rPr>
          <w:rFonts w:asciiTheme="minorHAnsi" w:hAnsiTheme="minorHAnsi" w:cstheme="minorHAnsi"/>
        </w:rPr>
      </w:pPr>
    </w:p>
    <w:p w14:paraId="2520630D" w14:textId="34301F52" w:rsidR="004561A5" w:rsidRDefault="004561A5" w:rsidP="004561A5">
      <w:pPr>
        <w:jc w:val="both"/>
        <w:rPr>
          <w:rFonts w:asciiTheme="minorHAnsi" w:hAnsiTheme="minorHAnsi" w:cstheme="minorHAnsi"/>
        </w:rPr>
      </w:pPr>
    </w:p>
    <w:p w14:paraId="63CEA541" w14:textId="7B68DB22" w:rsidR="00744550" w:rsidRPr="007A2A8C" w:rsidRDefault="00744550" w:rsidP="0021063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76DDEDF3" w14:textId="77777777" w:rsidR="00547EAA" w:rsidRPr="007A2A8C" w:rsidRDefault="00547EAA" w:rsidP="0021063F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</w:rPr>
        <w:t xml:space="preserve">Kryteria </w:t>
      </w:r>
      <w:r w:rsidR="008C4CEB" w:rsidRPr="007A2A8C">
        <w:rPr>
          <w:rFonts w:asciiTheme="minorHAnsi" w:hAnsiTheme="minorHAnsi" w:cstheme="minorHAnsi"/>
          <w:b/>
          <w:highlight w:val="lightGray"/>
        </w:rPr>
        <w:t>oceny ofert</w:t>
      </w:r>
      <w:r w:rsidRPr="007A2A8C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3AFE8CC5" w14:textId="61D48845" w:rsidR="00F22887" w:rsidRDefault="009F7FCC" w:rsidP="0021063F">
      <w:pPr>
        <w:pStyle w:val="paragraph"/>
        <w:numPr>
          <w:ilvl w:val="0"/>
          <w:numId w:val="10"/>
        </w:numPr>
        <w:spacing w:before="0" w:beforeAutospacing="0" w:after="240" w:afterAutospacing="0"/>
        <w:ind w:left="284" w:hanging="284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7A2A8C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7A2A8C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858"/>
      </w:tblGrid>
      <w:tr w:rsidR="00473331" w:rsidRPr="007A2A8C" w14:paraId="1F18C527" w14:textId="77777777" w:rsidTr="001E30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7A2A8C" w:rsidRDefault="00473331" w:rsidP="0021063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7A2A8C" w:rsidRDefault="00473331" w:rsidP="0021063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7A2A8C" w:rsidRDefault="00473331" w:rsidP="0021063F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7A2A8C" w14:paraId="03CA6036" w14:textId="77777777" w:rsidTr="00D701D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02198" w14:textId="77777777" w:rsidR="00473331" w:rsidRPr="007A2A8C" w:rsidRDefault="00473331" w:rsidP="0021063F">
            <w:pPr>
              <w:numPr>
                <w:ilvl w:val="0"/>
                <w:numId w:val="6"/>
              </w:numPr>
              <w:tabs>
                <w:tab w:val="left" w:pos="425"/>
              </w:tabs>
              <w:suppressAutoHyphens/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7A2A8C" w:rsidRDefault="00473331" w:rsidP="0021063F">
            <w:pPr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  <w:lang w:eastAsia="x-none"/>
              </w:rPr>
            </w:pP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19FC24A0" w:rsidR="00473331" w:rsidRPr="007A2A8C" w:rsidRDefault="001E7360" w:rsidP="0021063F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10</w:t>
            </w:r>
            <w:r w:rsidR="00EA5009" w:rsidRPr="007A2A8C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0</w:t>
            </w:r>
            <w:r w:rsidR="00473331" w:rsidRPr="007A2A8C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</w:tbl>
    <w:p w14:paraId="6E748B0A" w14:textId="77777777" w:rsidR="003D3FB5" w:rsidRPr="00942EC5" w:rsidRDefault="003D3FB5" w:rsidP="0021063F">
      <w:pPr>
        <w:ind w:left="284" w:hanging="284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</w:p>
    <w:p w14:paraId="0818A554" w14:textId="55817ABE" w:rsidR="008D60BC" w:rsidRPr="007A2A8C" w:rsidRDefault="003D3FB5" w:rsidP="0021063F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7A2A8C">
        <w:rPr>
          <w:rFonts w:asciiTheme="minorHAnsi" w:hAnsiTheme="minorHAnsi" w:cstheme="minorHAnsi"/>
        </w:rPr>
        <w:t xml:space="preserve">Suma punktów uzyskanych za wszystkie kryteria oceny stanowić będzie końcową ocenę danej oferty. </w:t>
      </w:r>
      <w:r w:rsidR="00473331" w:rsidRPr="007A2A8C">
        <w:rPr>
          <w:rFonts w:asciiTheme="minorHAnsi" w:hAnsiTheme="minorHAnsi" w:cstheme="minorHAnsi"/>
        </w:rPr>
        <w:t xml:space="preserve">Za ofertę najkorzystniejszą zostanie uznana oferta </w:t>
      </w:r>
      <w:r w:rsidRPr="007A2A8C">
        <w:rPr>
          <w:rFonts w:asciiTheme="minorHAnsi" w:hAnsiTheme="minorHAnsi" w:cstheme="minorHAnsi"/>
        </w:rPr>
        <w:t>z</w:t>
      </w:r>
      <w:r w:rsidR="00473331" w:rsidRPr="007A2A8C">
        <w:rPr>
          <w:rFonts w:asciiTheme="minorHAnsi" w:hAnsiTheme="minorHAnsi" w:cstheme="minorHAnsi"/>
        </w:rPr>
        <w:t xml:space="preserve"> </w:t>
      </w:r>
      <w:r w:rsidR="002D22F4" w:rsidRPr="007A2A8C">
        <w:rPr>
          <w:rFonts w:asciiTheme="minorHAnsi" w:hAnsiTheme="minorHAnsi" w:cstheme="minorHAnsi"/>
        </w:rPr>
        <w:t>najwyższą liczbę punktów</w:t>
      </w:r>
      <w:r w:rsidRPr="007A2A8C">
        <w:rPr>
          <w:rFonts w:asciiTheme="minorHAnsi" w:hAnsiTheme="minorHAnsi" w:cstheme="minorHAnsi"/>
        </w:rPr>
        <w:t xml:space="preserve"> uzyskaną we wszystkich kryteriach</w:t>
      </w:r>
      <w:r w:rsidR="008C2BBE" w:rsidRPr="007A2A8C">
        <w:rPr>
          <w:rFonts w:asciiTheme="minorHAnsi" w:hAnsiTheme="minorHAnsi" w:cstheme="minorHAnsi"/>
        </w:rPr>
        <w:t>.</w:t>
      </w:r>
    </w:p>
    <w:p w14:paraId="348B4256" w14:textId="77777777" w:rsidR="009A5B2D" w:rsidRPr="007A2A8C" w:rsidRDefault="009A5B2D" w:rsidP="0021063F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7A2A8C" w:rsidRDefault="008C4CEB" w:rsidP="0021063F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7A2A8C" w:rsidRDefault="008C4CEB" w:rsidP="0021063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A2A8C">
        <w:rPr>
          <w:rFonts w:asciiTheme="minorHAnsi" w:eastAsia="Times New Roman" w:hAnsiTheme="minorHAnsi" w:cstheme="minorHAnsi"/>
          <w:lang w:eastAsia="pl-PL"/>
        </w:rPr>
        <w:t>Oferentom nie przysługuje prawo odwołania od wyboru najkorzystniejszej oferty w drodze zapytania ofertowego</w:t>
      </w:r>
      <w:r w:rsidR="005E78BC" w:rsidRPr="007A2A8C">
        <w:rPr>
          <w:rFonts w:asciiTheme="minorHAnsi" w:eastAsia="Times New Roman" w:hAnsiTheme="minorHAnsi" w:cstheme="minorHAnsi"/>
          <w:lang w:eastAsia="pl-PL"/>
        </w:rPr>
        <w:t>.</w:t>
      </w:r>
    </w:p>
    <w:p w14:paraId="19449A0F" w14:textId="77777777" w:rsidR="00F96908" w:rsidRPr="007A2A8C" w:rsidRDefault="00F96908" w:rsidP="0021063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77D70298" w14:textId="77777777" w:rsidR="003C5D36" w:rsidRPr="007A2A8C" w:rsidRDefault="003C5D36" w:rsidP="0021063F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</w:rPr>
        <w:t>Postanowienia ogólne</w:t>
      </w:r>
    </w:p>
    <w:p w14:paraId="0E8B768F" w14:textId="2D9D955A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="008D7EA5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bez podania uzasadnienia</w:t>
      </w:r>
      <w:r w:rsidR="00602CA4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na każdym jego etapie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, a także do pozostawienia postępowania bez wyboru oferty</w:t>
      </w:r>
      <w:r w:rsidR="00602CA4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i bez podania przyczyny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.</w:t>
      </w:r>
    </w:p>
    <w:p w14:paraId="175010D0" w14:textId="46368056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Wykonawca jest związany przedstawioną ofertą przez okres 30 dni</w:t>
      </w:r>
      <w:r w:rsidR="008B3BF3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od daty upływu terminu</w:t>
      </w:r>
      <w:r w:rsidR="0075229E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B3BF3" w:rsidRPr="007A2A8C">
        <w:rPr>
          <w:rStyle w:val="fontstyle01"/>
          <w:rFonts w:asciiTheme="minorHAnsi" w:hAnsiTheme="minorHAnsi" w:cstheme="minorHAnsi"/>
          <w:sz w:val="22"/>
          <w:szCs w:val="22"/>
        </w:rPr>
        <w:t>dostarczenia ofert.</w:t>
      </w:r>
    </w:p>
    <w:p w14:paraId="75A1AC43" w14:textId="725083F4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Wykonawcy, których oferty nie zostaną wybrane, nie mogą zgłaszać żadnych roszczeń</w:t>
      </w:r>
      <w:r w:rsidR="0075229E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</w:t>
      </w:r>
      <w:r w:rsidR="008D7EA5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ofertowego oraz </w:t>
      </w:r>
      <w:r w:rsidR="0075229E" w:rsidRPr="007A2A8C">
        <w:rPr>
          <w:rStyle w:val="fontstyle01"/>
          <w:rFonts w:asciiTheme="minorHAnsi" w:hAnsiTheme="minorHAnsi" w:cstheme="minorHAnsi"/>
          <w:sz w:val="22"/>
          <w:szCs w:val="22"/>
        </w:rPr>
        <w:t>p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rzygotowania i złożenia oferty na to zapytanie.</w:t>
      </w:r>
    </w:p>
    <w:p w14:paraId="565A8917" w14:textId="6B6618CF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Wydanie niniejszego zapytania ofertowego nie zobowiązuje Zamawiającego do akceptacji oferty, w całości lub części i nie zobowiązuje Zamawiającego do składania wyjaśnień czy powodów akceptacji lub odrzucenia oferty.</w:t>
      </w:r>
    </w:p>
    <w:p w14:paraId="6A4A0FD8" w14:textId="5733E4CB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Koszty przygotowania oraz dostarczenia oferty ponosi Wykonawca.</w:t>
      </w:r>
    </w:p>
    <w:p w14:paraId="364EBF2A" w14:textId="7A46A4A7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zmiany całości lub części zapytania ofertowego.</w:t>
      </w:r>
    </w:p>
    <w:p w14:paraId="4C129460" w14:textId="7E91DD99" w:rsidR="00DE7D42" w:rsidRPr="007A2A8C" w:rsidRDefault="00943474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textAlignment w:val="baseline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Zamawiający oświadcza, że posiada status dużego przedsiębiorcy w rozumien</w:t>
      </w:r>
      <w:r w:rsidR="008D7EA5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iu przepisów ustawy z dnia 8 marca 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2013 r. o przeciwdziałaniu nadmiernym opóźnieniom w transakcj</w:t>
      </w:r>
      <w:r w:rsidR="006871CD" w:rsidRPr="007A2A8C">
        <w:rPr>
          <w:rStyle w:val="fontstyle01"/>
          <w:rFonts w:asciiTheme="minorHAnsi" w:hAnsiTheme="minorHAnsi" w:cstheme="minorHAnsi"/>
          <w:sz w:val="22"/>
          <w:szCs w:val="22"/>
        </w:rPr>
        <w:t>ach handlowych (</w:t>
      </w:r>
      <w:proofErr w:type="spellStart"/>
      <w:r w:rsidR="006871CD" w:rsidRPr="007A2A8C">
        <w:rPr>
          <w:rStyle w:val="fontstyle01"/>
          <w:rFonts w:asciiTheme="minorHAnsi" w:hAnsiTheme="minorHAnsi" w:cstheme="minorHAnsi"/>
          <w:sz w:val="22"/>
          <w:szCs w:val="22"/>
        </w:rPr>
        <w:t>t.j</w:t>
      </w:r>
      <w:proofErr w:type="spellEnd"/>
      <w:r w:rsidR="006871CD" w:rsidRPr="007A2A8C">
        <w:rPr>
          <w:rStyle w:val="fontstyle01"/>
          <w:rFonts w:asciiTheme="minorHAnsi" w:hAnsiTheme="minorHAnsi" w:cstheme="minorHAnsi"/>
          <w:sz w:val="22"/>
          <w:szCs w:val="22"/>
        </w:rPr>
        <w:t>.: Dz.U.</w:t>
      </w:r>
      <w:r w:rsidR="00DE7D42" w:rsidRPr="007A2A8C">
        <w:rPr>
          <w:rFonts w:asciiTheme="minorHAnsi" w:hAnsiTheme="minorHAnsi" w:cstheme="minorHAnsi"/>
          <w:bCs/>
          <w:color w:val="000000"/>
        </w:rPr>
        <w:t xml:space="preserve">2023, poz. 1790 z </w:t>
      </w:r>
      <w:proofErr w:type="spellStart"/>
      <w:r w:rsidR="00DE7D42" w:rsidRPr="007A2A8C">
        <w:rPr>
          <w:rFonts w:asciiTheme="minorHAnsi" w:hAnsiTheme="minorHAnsi" w:cstheme="minorHAnsi"/>
          <w:bCs/>
          <w:color w:val="000000"/>
        </w:rPr>
        <w:t>późn</w:t>
      </w:r>
      <w:proofErr w:type="spellEnd"/>
      <w:r w:rsidR="00DE7D42" w:rsidRPr="007A2A8C">
        <w:rPr>
          <w:rFonts w:asciiTheme="minorHAnsi" w:hAnsiTheme="minorHAnsi" w:cstheme="minorHAnsi"/>
          <w:bCs/>
          <w:color w:val="000000"/>
        </w:rPr>
        <w:t>. zm</w:t>
      </w:r>
      <w:r w:rsidR="00DE7D42" w:rsidRPr="007A2A8C">
        <w:rPr>
          <w:rFonts w:asciiTheme="minorHAnsi" w:hAnsiTheme="minorHAnsi" w:cstheme="minorHAnsi"/>
          <w:color w:val="000000"/>
        </w:rPr>
        <w:t>.).</w:t>
      </w:r>
    </w:p>
    <w:p w14:paraId="51ED8B68" w14:textId="49A396E0" w:rsidR="00DE7D42" w:rsidRPr="007A2A8C" w:rsidRDefault="00DE7D42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  <w:r w:rsidRPr="007A2A8C">
        <w:rPr>
          <w:rStyle w:val="normaltextrun"/>
          <w:rFonts w:asciiTheme="minorHAnsi" w:hAnsiTheme="minorHAnsi" w:cstheme="minorHAnsi"/>
        </w:rPr>
        <w:t>Administratorem Państwa danych osobowych jest Uniwersytet im. Adama Mickiewicza w Poznaniu, z siedzibą przy ul. H. Wieniawskiego 1, 61-712 Poznań.</w:t>
      </w:r>
    </w:p>
    <w:p w14:paraId="2109E2EF" w14:textId="5A0E878D" w:rsidR="00DE7D42" w:rsidRPr="007A2A8C" w:rsidRDefault="00DE7D42" w:rsidP="0021063F">
      <w:pPr>
        <w:pStyle w:val="paragraph"/>
        <w:ind w:left="426"/>
        <w:jc w:val="both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5AC61C0F">
        <w:rPr>
          <w:rStyle w:val="normaltextrun"/>
          <w:rFonts w:asciiTheme="minorHAnsi" w:hAnsiTheme="minorHAnsi" w:cstheme="minorBidi"/>
          <w:sz w:val="22"/>
          <w:szCs w:val="22"/>
        </w:rPr>
        <w:t xml:space="preserve">W sprawach z zakresu ochrony danych osobowych mogą Państwo kontaktować się z Inspektorem Ochrony Danych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i c RODO w zw. z ustawą z dnia 23 kwietnia 1964 r. Kodeks cywilny oraz innymi aktami prawymi. </w:t>
      </w:r>
    </w:p>
    <w:p w14:paraId="0FE6FDEE" w14:textId="1353AF9D" w:rsidR="00744550" w:rsidRPr="007A2A8C" w:rsidRDefault="00DE7D42" w:rsidP="0021063F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5AC61C0F">
        <w:rPr>
          <w:rStyle w:val="normaltextrun"/>
          <w:rFonts w:asciiTheme="minorHAnsi" w:hAnsiTheme="minorHAnsi" w:cstheme="minorBidi"/>
          <w:sz w:val="22"/>
          <w:szCs w:val="22"/>
        </w:rPr>
        <w:t>Pełna treść obowiązku informacyjnego znajduje się na stronie: https://odo.amu.edu.pl/KnowledgeBase#144</w:t>
      </w:r>
    </w:p>
    <w:p w14:paraId="2BA851E1" w14:textId="77777777" w:rsidR="00F8443B" w:rsidRPr="007A2A8C" w:rsidRDefault="00F8443B" w:rsidP="0021063F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Bidi"/>
          <w:sz w:val="22"/>
          <w:szCs w:val="22"/>
        </w:rPr>
      </w:pPr>
    </w:p>
    <w:p w14:paraId="0E034CC3" w14:textId="77777777" w:rsidR="0075229E" w:rsidRPr="007A2A8C" w:rsidRDefault="0075229E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0829B54D" w14:textId="6FEDB9F1" w:rsidR="006A0C7D" w:rsidRPr="004561A5" w:rsidRDefault="006A0C7D" w:rsidP="0021063F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4561A5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Załącznikami do niniejszego dokumentu są: </w:t>
      </w:r>
      <w:r w:rsidRPr="004561A5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C87FA5C" w14:textId="185EAA3A" w:rsidR="006A0C7D" w:rsidRPr="004561A5" w:rsidRDefault="006871CD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4561A5">
        <w:rPr>
          <w:rStyle w:val="normaltextrun"/>
          <w:rFonts w:asciiTheme="minorHAnsi" w:hAnsiTheme="minorHAnsi" w:cstheme="minorHAnsi"/>
          <w:sz w:val="22"/>
          <w:szCs w:val="22"/>
        </w:rPr>
        <w:t xml:space="preserve">Załącznik Nr </w:t>
      </w:r>
      <w:r w:rsidR="009F3ECD" w:rsidRPr="004561A5">
        <w:rPr>
          <w:rStyle w:val="normaltextrun"/>
          <w:rFonts w:asciiTheme="minorHAnsi" w:hAnsiTheme="minorHAnsi" w:cstheme="minorHAnsi"/>
          <w:sz w:val="22"/>
          <w:szCs w:val="22"/>
        </w:rPr>
        <w:t>1</w:t>
      </w:r>
      <w:r w:rsidR="006A0C7D" w:rsidRPr="004561A5">
        <w:rPr>
          <w:rStyle w:val="normaltextrun"/>
          <w:rFonts w:asciiTheme="minorHAnsi" w:hAnsiTheme="minorHAnsi" w:cstheme="minorHAnsi"/>
          <w:sz w:val="22"/>
          <w:szCs w:val="22"/>
        </w:rPr>
        <w:t xml:space="preserve"> – Formularz ofert</w:t>
      </w:r>
      <w:r w:rsidR="007A37CC" w:rsidRPr="004561A5">
        <w:rPr>
          <w:rStyle w:val="normaltextrun"/>
          <w:rFonts w:asciiTheme="minorHAnsi" w:hAnsiTheme="minorHAnsi" w:cstheme="minorHAnsi"/>
          <w:sz w:val="22"/>
          <w:szCs w:val="22"/>
        </w:rPr>
        <w:t>owy</w:t>
      </w:r>
      <w:r w:rsidR="006A0C7D" w:rsidRPr="004561A5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531B636" w14:textId="3295CEF5" w:rsidR="00FB35CC" w:rsidRPr="004561A5" w:rsidRDefault="00FB35CC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4561A5">
        <w:rPr>
          <w:rStyle w:val="eop"/>
          <w:rFonts w:asciiTheme="minorHAnsi" w:hAnsiTheme="minorHAnsi" w:cstheme="minorHAnsi"/>
          <w:sz w:val="22"/>
          <w:szCs w:val="22"/>
        </w:rPr>
        <w:t xml:space="preserve">Załącznik Nr </w:t>
      </w:r>
      <w:r w:rsidR="00510015" w:rsidRPr="004561A5">
        <w:rPr>
          <w:rStyle w:val="eop"/>
          <w:rFonts w:asciiTheme="minorHAnsi" w:hAnsiTheme="minorHAnsi" w:cstheme="minorHAnsi"/>
          <w:sz w:val="22"/>
          <w:szCs w:val="22"/>
        </w:rPr>
        <w:t>2</w:t>
      </w:r>
      <w:r w:rsidRPr="004561A5">
        <w:rPr>
          <w:rStyle w:val="eop"/>
          <w:rFonts w:asciiTheme="minorHAnsi" w:hAnsiTheme="minorHAnsi" w:cstheme="minorHAnsi"/>
          <w:sz w:val="22"/>
          <w:szCs w:val="22"/>
        </w:rPr>
        <w:t xml:space="preserve"> – Wykaz </w:t>
      </w:r>
      <w:r w:rsidR="00403E63" w:rsidRPr="004561A5">
        <w:rPr>
          <w:rStyle w:val="eop"/>
          <w:rFonts w:asciiTheme="minorHAnsi" w:hAnsiTheme="minorHAnsi" w:cstheme="minorHAnsi"/>
          <w:sz w:val="22"/>
          <w:szCs w:val="22"/>
        </w:rPr>
        <w:t>szkoleń</w:t>
      </w:r>
    </w:p>
    <w:p w14:paraId="38314E6B" w14:textId="42B5CD09" w:rsidR="00750C9B" w:rsidRPr="004561A5" w:rsidRDefault="00750C9B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4561A5">
        <w:rPr>
          <w:rStyle w:val="eop"/>
          <w:rFonts w:asciiTheme="minorHAnsi" w:hAnsiTheme="minorHAnsi" w:cstheme="minorHAnsi"/>
          <w:sz w:val="22"/>
          <w:szCs w:val="22"/>
        </w:rPr>
        <w:t>Załącznik Nr 3 – Wykaz osób</w:t>
      </w:r>
    </w:p>
    <w:p w14:paraId="179C7AF5" w14:textId="6AE269D9" w:rsidR="007677F8" w:rsidRPr="007A2A8C" w:rsidRDefault="007677F8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7677F8" w:rsidRPr="007A2A8C" w:rsidSect="00A83C4D">
      <w:headerReference w:type="default" r:id="rId13"/>
      <w:footerReference w:type="even" r:id="rId14"/>
      <w:footerReference w:type="default" r:id="rId15"/>
      <w:pgSz w:w="11906" w:h="16838" w:code="9"/>
      <w:pgMar w:top="1134" w:right="1416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5ACE6" w14:textId="77777777" w:rsidR="00AB56AD" w:rsidRDefault="00AB56AD">
      <w:r>
        <w:separator/>
      </w:r>
    </w:p>
  </w:endnote>
  <w:endnote w:type="continuationSeparator" w:id="0">
    <w:p w14:paraId="2F715566" w14:textId="77777777" w:rsidR="00AB56AD" w:rsidRDefault="00AB56AD">
      <w:r>
        <w:continuationSeparator/>
      </w:r>
    </w:p>
  </w:endnote>
  <w:endnote w:type="continuationNotice" w:id="1">
    <w:p w14:paraId="772AA5A1" w14:textId="77777777" w:rsidR="00AB56AD" w:rsidRDefault="00AB56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662FEB" w:rsidRDefault="00662FE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662FEB" w:rsidRDefault="00662F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5A2EB2D2" w:rsidR="00662FEB" w:rsidRPr="000B13BC" w:rsidRDefault="00662FEB" w:rsidP="00BB2D38">
    <w:pPr>
      <w:pStyle w:val="Stopka"/>
      <w:framePr w:wrap="around" w:vAnchor="text" w:hAnchor="margin" w:xAlign="center" w:y="1"/>
      <w:rPr>
        <w:rStyle w:val="Numerstrony"/>
        <w:rFonts w:asciiTheme="minorHAnsi" w:hAnsiTheme="minorHAnsi" w:cstheme="minorHAnsi"/>
      </w:rPr>
    </w:pPr>
    <w:r w:rsidRPr="000B13BC">
      <w:rPr>
        <w:rStyle w:val="Numerstrony"/>
        <w:rFonts w:asciiTheme="minorHAnsi" w:hAnsiTheme="minorHAnsi" w:cstheme="minorHAnsi"/>
      </w:rPr>
      <w:t xml:space="preserve">- </w:t>
    </w:r>
    <w:r w:rsidRPr="000B13BC">
      <w:rPr>
        <w:rStyle w:val="Numerstrony"/>
        <w:rFonts w:asciiTheme="minorHAnsi" w:hAnsiTheme="minorHAnsi" w:cstheme="minorHAnsi"/>
      </w:rPr>
      <w:fldChar w:fldCharType="begin"/>
    </w:r>
    <w:r w:rsidRPr="000B13BC">
      <w:rPr>
        <w:rStyle w:val="Numerstrony"/>
        <w:rFonts w:asciiTheme="minorHAnsi" w:hAnsiTheme="minorHAnsi" w:cstheme="minorHAnsi"/>
      </w:rPr>
      <w:instrText xml:space="preserve">PAGE  </w:instrText>
    </w:r>
    <w:r w:rsidRPr="000B13BC">
      <w:rPr>
        <w:rStyle w:val="Numerstrony"/>
        <w:rFonts w:asciiTheme="minorHAnsi" w:hAnsiTheme="minorHAnsi" w:cstheme="minorHAnsi"/>
      </w:rPr>
      <w:fldChar w:fldCharType="separate"/>
    </w:r>
    <w:r w:rsidR="004561A5">
      <w:rPr>
        <w:rStyle w:val="Numerstrony"/>
        <w:rFonts w:asciiTheme="minorHAnsi" w:hAnsiTheme="minorHAnsi" w:cstheme="minorHAnsi"/>
        <w:noProof/>
      </w:rPr>
      <w:t>4</w:t>
    </w:r>
    <w:r w:rsidRPr="000B13BC">
      <w:rPr>
        <w:rStyle w:val="Numerstrony"/>
        <w:rFonts w:asciiTheme="minorHAnsi" w:hAnsiTheme="minorHAnsi" w:cstheme="minorHAnsi"/>
      </w:rPr>
      <w:fldChar w:fldCharType="end"/>
    </w:r>
    <w:r w:rsidRPr="000B13BC">
      <w:rPr>
        <w:rStyle w:val="Numerstrony"/>
        <w:rFonts w:asciiTheme="minorHAnsi" w:hAnsiTheme="minorHAnsi" w:cstheme="minorHAnsi"/>
      </w:rPr>
      <w:t xml:space="preserve"> -</w:t>
    </w:r>
  </w:p>
  <w:p w14:paraId="52623CCC" w14:textId="77777777" w:rsidR="00662FEB" w:rsidRDefault="00662FEB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741B3" w14:textId="77777777" w:rsidR="00AB56AD" w:rsidRDefault="00AB56AD">
      <w:r>
        <w:separator/>
      </w:r>
    </w:p>
  </w:footnote>
  <w:footnote w:type="continuationSeparator" w:id="0">
    <w:p w14:paraId="5C0DC1C5" w14:textId="77777777" w:rsidR="00AB56AD" w:rsidRDefault="00AB56AD">
      <w:r>
        <w:continuationSeparator/>
      </w:r>
    </w:p>
  </w:footnote>
  <w:footnote w:type="continuationNotice" w:id="1">
    <w:p w14:paraId="31F5872B" w14:textId="77777777" w:rsidR="00AB56AD" w:rsidRDefault="00AB56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468C9" w14:textId="77777777" w:rsidR="00662FEB" w:rsidRPr="009350E7" w:rsidRDefault="00662FE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FF3281"/>
    <w:multiLevelType w:val="hybridMultilevel"/>
    <w:tmpl w:val="2EECA130"/>
    <w:lvl w:ilvl="0" w:tplc="7728B7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F063B"/>
    <w:multiLevelType w:val="hybridMultilevel"/>
    <w:tmpl w:val="64DCE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0493F"/>
    <w:multiLevelType w:val="hybridMultilevel"/>
    <w:tmpl w:val="20E66F38"/>
    <w:lvl w:ilvl="0" w:tplc="19DA1BBC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71A2C15"/>
    <w:multiLevelType w:val="hybridMultilevel"/>
    <w:tmpl w:val="69B835E0"/>
    <w:lvl w:ilvl="0" w:tplc="641AAB34">
      <w:start w:val="5"/>
      <w:numFmt w:val="upperRoman"/>
      <w:pStyle w:val="Nagwek2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89B569B"/>
    <w:multiLevelType w:val="hybridMultilevel"/>
    <w:tmpl w:val="9EAA8726"/>
    <w:lvl w:ilvl="0" w:tplc="8E9EE0B8">
      <w:start w:val="1"/>
      <w:numFmt w:val="lowerRoman"/>
      <w:lvlText w:val="%1."/>
      <w:lvlJc w:val="righ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7" w15:restartNumberingAfterBreak="0">
    <w:nsid w:val="0B9C0B95"/>
    <w:multiLevelType w:val="hybridMultilevel"/>
    <w:tmpl w:val="D304F6CC"/>
    <w:lvl w:ilvl="0" w:tplc="8E0A98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15A6733"/>
    <w:multiLevelType w:val="hybridMultilevel"/>
    <w:tmpl w:val="71263694"/>
    <w:lvl w:ilvl="0" w:tplc="112C47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E4792"/>
    <w:multiLevelType w:val="hybridMultilevel"/>
    <w:tmpl w:val="A60813F0"/>
    <w:lvl w:ilvl="0" w:tplc="37369E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FD216F"/>
    <w:multiLevelType w:val="hybridMultilevel"/>
    <w:tmpl w:val="331E7DF0"/>
    <w:lvl w:ilvl="0" w:tplc="B0508A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32AF5FF"/>
    <w:multiLevelType w:val="hybridMultilevel"/>
    <w:tmpl w:val="F6DCF158"/>
    <w:lvl w:ilvl="0" w:tplc="8000E6C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DF625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8A5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B45D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852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828D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74FF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6888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DC11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344DB"/>
    <w:multiLevelType w:val="hybridMultilevel"/>
    <w:tmpl w:val="43487BC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5A5304"/>
    <w:multiLevelType w:val="multilevel"/>
    <w:tmpl w:val="AED0E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E875377"/>
    <w:multiLevelType w:val="hybridMultilevel"/>
    <w:tmpl w:val="B1BAB36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4F5B0D51"/>
    <w:multiLevelType w:val="hybridMultilevel"/>
    <w:tmpl w:val="123E29D6"/>
    <w:lvl w:ilvl="0" w:tplc="B0508A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762DB8"/>
    <w:multiLevelType w:val="hybridMultilevel"/>
    <w:tmpl w:val="6DAE39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175D2B"/>
    <w:multiLevelType w:val="hybridMultilevel"/>
    <w:tmpl w:val="1B029046"/>
    <w:lvl w:ilvl="0" w:tplc="6BC601A0">
      <w:start w:val="1"/>
      <w:numFmt w:val="upperRoman"/>
      <w:lvlText w:val="%1."/>
      <w:lvlJc w:val="left"/>
      <w:pPr>
        <w:ind w:left="862" w:hanging="720"/>
      </w:pPr>
      <w:rPr>
        <w:rFonts w:hint="default"/>
        <w:color w:val="auto"/>
      </w:rPr>
    </w:lvl>
    <w:lvl w:ilvl="1" w:tplc="46545D5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3F94774E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B947BB"/>
    <w:multiLevelType w:val="multilevel"/>
    <w:tmpl w:val="1B76D7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1C4403"/>
    <w:multiLevelType w:val="hybridMultilevel"/>
    <w:tmpl w:val="DCFAFBF8"/>
    <w:lvl w:ilvl="0" w:tplc="B0508AE6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5627018"/>
    <w:multiLevelType w:val="hybridMultilevel"/>
    <w:tmpl w:val="81041DD6"/>
    <w:lvl w:ilvl="0" w:tplc="0A360412">
      <w:start w:val="1"/>
      <w:numFmt w:val="lowerLetter"/>
      <w:lvlText w:val="%1."/>
      <w:lvlJc w:val="left"/>
      <w:pPr>
        <w:ind w:left="1428" w:hanging="360"/>
      </w:pPr>
    </w:lvl>
    <w:lvl w:ilvl="1" w:tplc="69CAD80A">
      <w:start w:val="1"/>
      <w:numFmt w:val="lowerLetter"/>
      <w:lvlText w:val="%2."/>
      <w:lvlJc w:val="left"/>
      <w:pPr>
        <w:ind w:left="2148" w:hanging="360"/>
      </w:pPr>
    </w:lvl>
    <w:lvl w:ilvl="2" w:tplc="8E9EE0B8">
      <w:start w:val="1"/>
      <w:numFmt w:val="lowerRoman"/>
      <w:lvlText w:val="%3."/>
      <w:lvlJc w:val="right"/>
      <w:pPr>
        <w:ind w:left="2868" w:hanging="180"/>
      </w:pPr>
    </w:lvl>
    <w:lvl w:ilvl="3" w:tplc="9064F08E">
      <w:start w:val="1"/>
      <w:numFmt w:val="decimal"/>
      <w:lvlText w:val="%4."/>
      <w:lvlJc w:val="left"/>
      <w:pPr>
        <w:ind w:left="3588" w:hanging="360"/>
      </w:pPr>
    </w:lvl>
    <w:lvl w:ilvl="4" w:tplc="3C2815F4">
      <w:start w:val="1"/>
      <w:numFmt w:val="lowerLetter"/>
      <w:lvlText w:val="%5."/>
      <w:lvlJc w:val="left"/>
      <w:pPr>
        <w:ind w:left="4308" w:hanging="360"/>
      </w:pPr>
    </w:lvl>
    <w:lvl w:ilvl="5" w:tplc="B514738E">
      <w:start w:val="1"/>
      <w:numFmt w:val="lowerRoman"/>
      <w:lvlText w:val="%6."/>
      <w:lvlJc w:val="right"/>
      <w:pPr>
        <w:ind w:left="5028" w:hanging="180"/>
      </w:pPr>
    </w:lvl>
    <w:lvl w:ilvl="6" w:tplc="819A586A">
      <w:start w:val="1"/>
      <w:numFmt w:val="decimal"/>
      <w:lvlText w:val="%7."/>
      <w:lvlJc w:val="left"/>
      <w:pPr>
        <w:ind w:left="5748" w:hanging="360"/>
      </w:pPr>
    </w:lvl>
    <w:lvl w:ilvl="7" w:tplc="73B45BB2">
      <w:start w:val="1"/>
      <w:numFmt w:val="lowerLetter"/>
      <w:lvlText w:val="%8."/>
      <w:lvlJc w:val="left"/>
      <w:pPr>
        <w:ind w:left="6468" w:hanging="360"/>
      </w:pPr>
    </w:lvl>
    <w:lvl w:ilvl="8" w:tplc="399ECE70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566238D"/>
    <w:multiLevelType w:val="hybridMultilevel"/>
    <w:tmpl w:val="24F08070"/>
    <w:lvl w:ilvl="0" w:tplc="0A360412">
      <w:start w:val="1"/>
      <w:numFmt w:val="lowerLetter"/>
      <w:lvlText w:val="%1."/>
      <w:lvlJc w:val="left"/>
      <w:pPr>
        <w:ind w:left="1428" w:hanging="360"/>
      </w:pPr>
    </w:lvl>
    <w:lvl w:ilvl="1" w:tplc="8E9EE0B8">
      <w:start w:val="1"/>
      <w:numFmt w:val="lowerRoman"/>
      <w:lvlText w:val="%2."/>
      <w:lvlJc w:val="right"/>
      <w:pPr>
        <w:ind w:left="2148" w:hanging="360"/>
      </w:pPr>
    </w:lvl>
    <w:lvl w:ilvl="2" w:tplc="8E9EE0B8">
      <w:start w:val="1"/>
      <w:numFmt w:val="lowerRoman"/>
      <w:lvlText w:val="%3."/>
      <w:lvlJc w:val="right"/>
      <w:pPr>
        <w:ind w:left="2868" w:hanging="180"/>
      </w:pPr>
    </w:lvl>
    <w:lvl w:ilvl="3" w:tplc="9064F08E">
      <w:start w:val="1"/>
      <w:numFmt w:val="decimal"/>
      <w:lvlText w:val="%4."/>
      <w:lvlJc w:val="left"/>
      <w:pPr>
        <w:ind w:left="3588" w:hanging="360"/>
      </w:pPr>
    </w:lvl>
    <w:lvl w:ilvl="4" w:tplc="3C2815F4">
      <w:start w:val="1"/>
      <w:numFmt w:val="lowerLetter"/>
      <w:lvlText w:val="%5."/>
      <w:lvlJc w:val="left"/>
      <w:pPr>
        <w:ind w:left="4308" w:hanging="360"/>
      </w:pPr>
    </w:lvl>
    <w:lvl w:ilvl="5" w:tplc="B514738E">
      <w:start w:val="1"/>
      <w:numFmt w:val="lowerRoman"/>
      <w:lvlText w:val="%6."/>
      <w:lvlJc w:val="right"/>
      <w:pPr>
        <w:ind w:left="5028" w:hanging="180"/>
      </w:pPr>
    </w:lvl>
    <w:lvl w:ilvl="6" w:tplc="819A586A">
      <w:start w:val="1"/>
      <w:numFmt w:val="decimal"/>
      <w:lvlText w:val="%7."/>
      <w:lvlJc w:val="left"/>
      <w:pPr>
        <w:ind w:left="5748" w:hanging="360"/>
      </w:pPr>
    </w:lvl>
    <w:lvl w:ilvl="7" w:tplc="73B45BB2">
      <w:start w:val="1"/>
      <w:numFmt w:val="lowerLetter"/>
      <w:lvlText w:val="%8."/>
      <w:lvlJc w:val="left"/>
      <w:pPr>
        <w:ind w:left="6468" w:hanging="360"/>
      </w:pPr>
    </w:lvl>
    <w:lvl w:ilvl="8" w:tplc="399ECE70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7DD1117B"/>
    <w:multiLevelType w:val="hybridMultilevel"/>
    <w:tmpl w:val="7DACC2E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727EAA"/>
    <w:multiLevelType w:val="hybridMultilevel"/>
    <w:tmpl w:val="5C72D908"/>
    <w:lvl w:ilvl="0" w:tplc="57D634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AD70D3"/>
    <w:multiLevelType w:val="hybridMultilevel"/>
    <w:tmpl w:val="0B82BF32"/>
    <w:lvl w:ilvl="0" w:tplc="89F8957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26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21"/>
  </w:num>
  <w:num w:numId="6">
    <w:abstractNumId w:val="1"/>
  </w:num>
  <w:num w:numId="7">
    <w:abstractNumId w:val="18"/>
  </w:num>
  <w:num w:numId="8">
    <w:abstractNumId w:val="23"/>
  </w:num>
  <w:num w:numId="9">
    <w:abstractNumId w:val="30"/>
  </w:num>
  <w:num w:numId="10">
    <w:abstractNumId w:val="9"/>
  </w:num>
  <w:num w:numId="11">
    <w:abstractNumId w:val="24"/>
  </w:num>
  <w:num w:numId="12">
    <w:abstractNumId w:val="19"/>
  </w:num>
  <w:num w:numId="13">
    <w:abstractNumId w:val="2"/>
  </w:num>
  <w:num w:numId="14">
    <w:abstractNumId w:val="8"/>
  </w:num>
  <w:num w:numId="15">
    <w:abstractNumId w:val="4"/>
  </w:num>
  <w:num w:numId="16">
    <w:abstractNumId w:val="22"/>
  </w:num>
  <w:num w:numId="17">
    <w:abstractNumId w:val="5"/>
  </w:num>
  <w:num w:numId="18">
    <w:abstractNumId w:val="15"/>
  </w:num>
  <w:num w:numId="19">
    <w:abstractNumId w:val="7"/>
  </w:num>
  <w:num w:numId="20">
    <w:abstractNumId w:val="16"/>
  </w:num>
  <w:num w:numId="21">
    <w:abstractNumId w:val="28"/>
  </w:num>
  <w:num w:numId="22">
    <w:abstractNumId w:val="11"/>
  </w:num>
  <w:num w:numId="23">
    <w:abstractNumId w:val="17"/>
  </w:num>
  <w:num w:numId="24">
    <w:abstractNumId w:val="3"/>
  </w:num>
  <w:num w:numId="25">
    <w:abstractNumId w:val="29"/>
  </w:num>
  <w:num w:numId="26">
    <w:abstractNumId w:val="25"/>
  </w:num>
  <w:num w:numId="27">
    <w:abstractNumId w:val="14"/>
  </w:num>
  <w:num w:numId="28">
    <w:abstractNumId w:val="10"/>
  </w:num>
  <w:num w:numId="29">
    <w:abstractNumId w:val="27"/>
  </w:num>
  <w:num w:numId="30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qQUA/iOc8ywAAAA="/>
  </w:docVars>
  <w:rsids>
    <w:rsidRoot w:val="00F415DB"/>
    <w:rsid w:val="00001808"/>
    <w:rsid w:val="00004D43"/>
    <w:rsid w:val="000052A4"/>
    <w:rsid w:val="00007E18"/>
    <w:rsid w:val="000109FA"/>
    <w:rsid w:val="000149CD"/>
    <w:rsid w:val="00022D2F"/>
    <w:rsid w:val="000240E9"/>
    <w:rsid w:val="00026C52"/>
    <w:rsid w:val="000336B7"/>
    <w:rsid w:val="00035375"/>
    <w:rsid w:val="000478EC"/>
    <w:rsid w:val="00050B88"/>
    <w:rsid w:val="00094688"/>
    <w:rsid w:val="000B13BC"/>
    <w:rsid w:val="000B4ED2"/>
    <w:rsid w:val="000B558F"/>
    <w:rsid w:val="000D25A7"/>
    <w:rsid w:val="000D6A3A"/>
    <w:rsid w:val="000E2B4D"/>
    <w:rsid w:val="000F0370"/>
    <w:rsid w:val="000F6101"/>
    <w:rsid w:val="001007E3"/>
    <w:rsid w:val="00101495"/>
    <w:rsid w:val="0010267B"/>
    <w:rsid w:val="00105443"/>
    <w:rsid w:val="00120518"/>
    <w:rsid w:val="0013075A"/>
    <w:rsid w:val="00150EBA"/>
    <w:rsid w:val="00154C6D"/>
    <w:rsid w:val="00161673"/>
    <w:rsid w:val="001651F4"/>
    <w:rsid w:val="00167928"/>
    <w:rsid w:val="00171426"/>
    <w:rsid w:val="00181E5E"/>
    <w:rsid w:val="00184DCB"/>
    <w:rsid w:val="00186C1B"/>
    <w:rsid w:val="0019459C"/>
    <w:rsid w:val="001A0257"/>
    <w:rsid w:val="001B3D34"/>
    <w:rsid w:val="001B6B51"/>
    <w:rsid w:val="001C0EB4"/>
    <w:rsid w:val="001C3EEC"/>
    <w:rsid w:val="001C78C5"/>
    <w:rsid w:val="001D3D28"/>
    <w:rsid w:val="001D7846"/>
    <w:rsid w:val="001E3064"/>
    <w:rsid w:val="001E7360"/>
    <w:rsid w:val="001E7B7B"/>
    <w:rsid w:val="002013D4"/>
    <w:rsid w:val="0020218F"/>
    <w:rsid w:val="002044D6"/>
    <w:rsid w:val="0021063F"/>
    <w:rsid w:val="00216415"/>
    <w:rsid w:val="002300E4"/>
    <w:rsid w:val="00230A1F"/>
    <w:rsid w:val="00240910"/>
    <w:rsid w:val="00247B15"/>
    <w:rsid w:val="00253304"/>
    <w:rsid w:val="00253892"/>
    <w:rsid w:val="002675EA"/>
    <w:rsid w:val="00272D55"/>
    <w:rsid w:val="00281BCC"/>
    <w:rsid w:val="00283C44"/>
    <w:rsid w:val="002940F8"/>
    <w:rsid w:val="00294A0B"/>
    <w:rsid w:val="002A7299"/>
    <w:rsid w:val="002A7BD0"/>
    <w:rsid w:val="002B3C3E"/>
    <w:rsid w:val="002B7A5E"/>
    <w:rsid w:val="002C1575"/>
    <w:rsid w:val="002C3174"/>
    <w:rsid w:val="002C4519"/>
    <w:rsid w:val="002C4FCF"/>
    <w:rsid w:val="002D06EB"/>
    <w:rsid w:val="002D22F4"/>
    <w:rsid w:val="002D3D86"/>
    <w:rsid w:val="002E5FF7"/>
    <w:rsid w:val="002F67D4"/>
    <w:rsid w:val="002F6BEB"/>
    <w:rsid w:val="00303A42"/>
    <w:rsid w:val="00332B35"/>
    <w:rsid w:val="003366EF"/>
    <w:rsid w:val="00336ABE"/>
    <w:rsid w:val="00343FC4"/>
    <w:rsid w:val="003638E3"/>
    <w:rsid w:val="00365336"/>
    <w:rsid w:val="00365EC4"/>
    <w:rsid w:val="003713B4"/>
    <w:rsid w:val="00372A78"/>
    <w:rsid w:val="003731F8"/>
    <w:rsid w:val="003742FC"/>
    <w:rsid w:val="0038013E"/>
    <w:rsid w:val="00381876"/>
    <w:rsid w:val="00396514"/>
    <w:rsid w:val="003A5F6C"/>
    <w:rsid w:val="003B2709"/>
    <w:rsid w:val="003B50D1"/>
    <w:rsid w:val="003C3AAC"/>
    <w:rsid w:val="003C5D36"/>
    <w:rsid w:val="003D3FB5"/>
    <w:rsid w:val="003D55FF"/>
    <w:rsid w:val="003E19AC"/>
    <w:rsid w:val="003E2444"/>
    <w:rsid w:val="003E6E71"/>
    <w:rsid w:val="003F69F5"/>
    <w:rsid w:val="003F6EE0"/>
    <w:rsid w:val="00403E63"/>
    <w:rsid w:val="00415E20"/>
    <w:rsid w:val="00422CD6"/>
    <w:rsid w:val="00426606"/>
    <w:rsid w:val="00426F2A"/>
    <w:rsid w:val="00431BBC"/>
    <w:rsid w:val="00433D75"/>
    <w:rsid w:val="00436DA7"/>
    <w:rsid w:val="004425C7"/>
    <w:rsid w:val="00445A13"/>
    <w:rsid w:val="00447822"/>
    <w:rsid w:val="00452AA0"/>
    <w:rsid w:val="004561A5"/>
    <w:rsid w:val="004603CB"/>
    <w:rsid w:val="004671F4"/>
    <w:rsid w:val="0046739D"/>
    <w:rsid w:val="00473331"/>
    <w:rsid w:val="0048028D"/>
    <w:rsid w:val="004829EB"/>
    <w:rsid w:val="00484FD5"/>
    <w:rsid w:val="004A46D3"/>
    <w:rsid w:val="004B1FAE"/>
    <w:rsid w:val="004B50DD"/>
    <w:rsid w:val="004C314C"/>
    <w:rsid w:val="004C732F"/>
    <w:rsid w:val="004C7CFB"/>
    <w:rsid w:val="004E1819"/>
    <w:rsid w:val="00510015"/>
    <w:rsid w:val="00520B88"/>
    <w:rsid w:val="0052543F"/>
    <w:rsid w:val="00530EFC"/>
    <w:rsid w:val="005473AE"/>
    <w:rsid w:val="00547EAA"/>
    <w:rsid w:val="00570AE1"/>
    <w:rsid w:val="005738E7"/>
    <w:rsid w:val="00574590"/>
    <w:rsid w:val="00580F24"/>
    <w:rsid w:val="0058509B"/>
    <w:rsid w:val="0059041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2E6C"/>
    <w:rsid w:val="005F39CA"/>
    <w:rsid w:val="005F6157"/>
    <w:rsid w:val="005F6ECA"/>
    <w:rsid w:val="00602CA4"/>
    <w:rsid w:val="006048C2"/>
    <w:rsid w:val="00614D68"/>
    <w:rsid w:val="00634031"/>
    <w:rsid w:val="00634453"/>
    <w:rsid w:val="0063469E"/>
    <w:rsid w:val="006364E2"/>
    <w:rsid w:val="00636F95"/>
    <w:rsid w:val="00646810"/>
    <w:rsid w:val="00650560"/>
    <w:rsid w:val="00653A4D"/>
    <w:rsid w:val="00657874"/>
    <w:rsid w:val="00657D91"/>
    <w:rsid w:val="00662FEB"/>
    <w:rsid w:val="0066588D"/>
    <w:rsid w:val="00676F66"/>
    <w:rsid w:val="006811CA"/>
    <w:rsid w:val="006871CD"/>
    <w:rsid w:val="00687703"/>
    <w:rsid w:val="00690353"/>
    <w:rsid w:val="006931DD"/>
    <w:rsid w:val="0069754B"/>
    <w:rsid w:val="006A0C7D"/>
    <w:rsid w:val="006A1821"/>
    <w:rsid w:val="006B24BC"/>
    <w:rsid w:val="006E49C9"/>
    <w:rsid w:val="006F10AA"/>
    <w:rsid w:val="006F5695"/>
    <w:rsid w:val="007040EF"/>
    <w:rsid w:val="0071052E"/>
    <w:rsid w:val="00712AF6"/>
    <w:rsid w:val="00716EEA"/>
    <w:rsid w:val="00720F1B"/>
    <w:rsid w:val="0072116F"/>
    <w:rsid w:val="007226ED"/>
    <w:rsid w:val="00727ED2"/>
    <w:rsid w:val="00744550"/>
    <w:rsid w:val="00750C9B"/>
    <w:rsid w:val="00751D9A"/>
    <w:rsid w:val="0075229E"/>
    <w:rsid w:val="00755B42"/>
    <w:rsid w:val="00762439"/>
    <w:rsid w:val="007677F8"/>
    <w:rsid w:val="007722BF"/>
    <w:rsid w:val="00781DF7"/>
    <w:rsid w:val="00782992"/>
    <w:rsid w:val="007A2A8C"/>
    <w:rsid w:val="007A37CC"/>
    <w:rsid w:val="007A44B1"/>
    <w:rsid w:val="007A50C6"/>
    <w:rsid w:val="007B3060"/>
    <w:rsid w:val="007B3BAB"/>
    <w:rsid w:val="007B41A4"/>
    <w:rsid w:val="007C33F8"/>
    <w:rsid w:val="007D4074"/>
    <w:rsid w:val="007E6128"/>
    <w:rsid w:val="007F0245"/>
    <w:rsid w:val="00810387"/>
    <w:rsid w:val="008132B2"/>
    <w:rsid w:val="00820148"/>
    <w:rsid w:val="008209EA"/>
    <w:rsid w:val="00825A25"/>
    <w:rsid w:val="00827E6D"/>
    <w:rsid w:val="00833444"/>
    <w:rsid w:val="00833E1C"/>
    <w:rsid w:val="00837320"/>
    <w:rsid w:val="008453ED"/>
    <w:rsid w:val="00852982"/>
    <w:rsid w:val="00874836"/>
    <w:rsid w:val="00884CBB"/>
    <w:rsid w:val="00890294"/>
    <w:rsid w:val="008A2090"/>
    <w:rsid w:val="008A64EF"/>
    <w:rsid w:val="008A75F3"/>
    <w:rsid w:val="008B0269"/>
    <w:rsid w:val="008B3BF3"/>
    <w:rsid w:val="008B4F60"/>
    <w:rsid w:val="008C2BBE"/>
    <w:rsid w:val="008C4155"/>
    <w:rsid w:val="008C4CEB"/>
    <w:rsid w:val="008C6137"/>
    <w:rsid w:val="008C74C5"/>
    <w:rsid w:val="008D11E6"/>
    <w:rsid w:val="008D5FA2"/>
    <w:rsid w:val="008D60BC"/>
    <w:rsid w:val="008D7EA5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128EE"/>
    <w:rsid w:val="0092355C"/>
    <w:rsid w:val="00925ECD"/>
    <w:rsid w:val="00930308"/>
    <w:rsid w:val="0093196C"/>
    <w:rsid w:val="009350E7"/>
    <w:rsid w:val="00935F3F"/>
    <w:rsid w:val="00936760"/>
    <w:rsid w:val="00936DD0"/>
    <w:rsid w:val="00941BB0"/>
    <w:rsid w:val="00942EC5"/>
    <w:rsid w:val="00943474"/>
    <w:rsid w:val="009451DA"/>
    <w:rsid w:val="0095343C"/>
    <w:rsid w:val="0095390A"/>
    <w:rsid w:val="009632AB"/>
    <w:rsid w:val="00980394"/>
    <w:rsid w:val="009974B4"/>
    <w:rsid w:val="009A0089"/>
    <w:rsid w:val="009A5B2D"/>
    <w:rsid w:val="009A6186"/>
    <w:rsid w:val="009B04E7"/>
    <w:rsid w:val="009B64FD"/>
    <w:rsid w:val="009C0432"/>
    <w:rsid w:val="009E6322"/>
    <w:rsid w:val="009F3ECD"/>
    <w:rsid w:val="009F5773"/>
    <w:rsid w:val="009F7FCC"/>
    <w:rsid w:val="00A068D5"/>
    <w:rsid w:val="00A07DF9"/>
    <w:rsid w:val="00A10A6D"/>
    <w:rsid w:val="00A10F55"/>
    <w:rsid w:val="00A2357F"/>
    <w:rsid w:val="00A26012"/>
    <w:rsid w:val="00A62165"/>
    <w:rsid w:val="00A75CFC"/>
    <w:rsid w:val="00A762FD"/>
    <w:rsid w:val="00A83C4D"/>
    <w:rsid w:val="00A86919"/>
    <w:rsid w:val="00A93E32"/>
    <w:rsid w:val="00AA4A91"/>
    <w:rsid w:val="00AA7DA7"/>
    <w:rsid w:val="00AB195D"/>
    <w:rsid w:val="00AB25E9"/>
    <w:rsid w:val="00AB48A2"/>
    <w:rsid w:val="00AB56AD"/>
    <w:rsid w:val="00AE14B8"/>
    <w:rsid w:val="00AE3485"/>
    <w:rsid w:val="00AF22BD"/>
    <w:rsid w:val="00AF3D54"/>
    <w:rsid w:val="00B00F3B"/>
    <w:rsid w:val="00B355F9"/>
    <w:rsid w:val="00B37394"/>
    <w:rsid w:val="00B37B3F"/>
    <w:rsid w:val="00B41A38"/>
    <w:rsid w:val="00B47E78"/>
    <w:rsid w:val="00B50FD1"/>
    <w:rsid w:val="00B51633"/>
    <w:rsid w:val="00B5475B"/>
    <w:rsid w:val="00B578B9"/>
    <w:rsid w:val="00B6549C"/>
    <w:rsid w:val="00B81823"/>
    <w:rsid w:val="00B97CE0"/>
    <w:rsid w:val="00BA0C63"/>
    <w:rsid w:val="00BA48B0"/>
    <w:rsid w:val="00BB2D38"/>
    <w:rsid w:val="00BD5395"/>
    <w:rsid w:val="00BE4A98"/>
    <w:rsid w:val="00BE5486"/>
    <w:rsid w:val="00BE7F35"/>
    <w:rsid w:val="00C20B74"/>
    <w:rsid w:val="00C22139"/>
    <w:rsid w:val="00C31F5F"/>
    <w:rsid w:val="00C32DF8"/>
    <w:rsid w:val="00C409C3"/>
    <w:rsid w:val="00C4423E"/>
    <w:rsid w:val="00C51E25"/>
    <w:rsid w:val="00C52FFB"/>
    <w:rsid w:val="00C54F51"/>
    <w:rsid w:val="00C5760C"/>
    <w:rsid w:val="00C748C3"/>
    <w:rsid w:val="00C8211C"/>
    <w:rsid w:val="00C82FCF"/>
    <w:rsid w:val="00C86372"/>
    <w:rsid w:val="00CB1F34"/>
    <w:rsid w:val="00CB3B7D"/>
    <w:rsid w:val="00CB3C97"/>
    <w:rsid w:val="00CB75E1"/>
    <w:rsid w:val="00CC2CE4"/>
    <w:rsid w:val="00CC6DBF"/>
    <w:rsid w:val="00CC7C9A"/>
    <w:rsid w:val="00CD2D29"/>
    <w:rsid w:val="00CD3988"/>
    <w:rsid w:val="00CD5290"/>
    <w:rsid w:val="00CD7780"/>
    <w:rsid w:val="00CF6862"/>
    <w:rsid w:val="00CF799C"/>
    <w:rsid w:val="00D00CD8"/>
    <w:rsid w:val="00D16F52"/>
    <w:rsid w:val="00D3425D"/>
    <w:rsid w:val="00D3644D"/>
    <w:rsid w:val="00D36E76"/>
    <w:rsid w:val="00D52776"/>
    <w:rsid w:val="00D60EEA"/>
    <w:rsid w:val="00D652C2"/>
    <w:rsid w:val="00D66356"/>
    <w:rsid w:val="00D701D9"/>
    <w:rsid w:val="00D70957"/>
    <w:rsid w:val="00D70B35"/>
    <w:rsid w:val="00D70C9F"/>
    <w:rsid w:val="00D72361"/>
    <w:rsid w:val="00D80B89"/>
    <w:rsid w:val="00D83D25"/>
    <w:rsid w:val="00D87999"/>
    <w:rsid w:val="00DA5484"/>
    <w:rsid w:val="00DC0BA2"/>
    <w:rsid w:val="00DC40E0"/>
    <w:rsid w:val="00DC7565"/>
    <w:rsid w:val="00DD0934"/>
    <w:rsid w:val="00DE5EA6"/>
    <w:rsid w:val="00DE7D42"/>
    <w:rsid w:val="00DF302D"/>
    <w:rsid w:val="00DF42E5"/>
    <w:rsid w:val="00E14FAE"/>
    <w:rsid w:val="00E153A9"/>
    <w:rsid w:val="00E1635E"/>
    <w:rsid w:val="00E20274"/>
    <w:rsid w:val="00E23F34"/>
    <w:rsid w:val="00E326D2"/>
    <w:rsid w:val="00E40467"/>
    <w:rsid w:val="00E4103F"/>
    <w:rsid w:val="00E50557"/>
    <w:rsid w:val="00E505C3"/>
    <w:rsid w:val="00E533F7"/>
    <w:rsid w:val="00E54E49"/>
    <w:rsid w:val="00E62094"/>
    <w:rsid w:val="00E63811"/>
    <w:rsid w:val="00E63F83"/>
    <w:rsid w:val="00E8063C"/>
    <w:rsid w:val="00E823DA"/>
    <w:rsid w:val="00E838D5"/>
    <w:rsid w:val="00E90DBF"/>
    <w:rsid w:val="00E9183B"/>
    <w:rsid w:val="00EA1C3D"/>
    <w:rsid w:val="00EA2C74"/>
    <w:rsid w:val="00EA5009"/>
    <w:rsid w:val="00EB01C8"/>
    <w:rsid w:val="00EB3CDC"/>
    <w:rsid w:val="00EB5975"/>
    <w:rsid w:val="00EC7365"/>
    <w:rsid w:val="00ED0991"/>
    <w:rsid w:val="00EE692B"/>
    <w:rsid w:val="00EF1DFC"/>
    <w:rsid w:val="00EF7975"/>
    <w:rsid w:val="00F0175C"/>
    <w:rsid w:val="00F07EA3"/>
    <w:rsid w:val="00F22887"/>
    <w:rsid w:val="00F26EA7"/>
    <w:rsid w:val="00F364F4"/>
    <w:rsid w:val="00F415DB"/>
    <w:rsid w:val="00F47107"/>
    <w:rsid w:val="00F47B2B"/>
    <w:rsid w:val="00F50958"/>
    <w:rsid w:val="00F5626F"/>
    <w:rsid w:val="00F56CA9"/>
    <w:rsid w:val="00F60214"/>
    <w:rsid w:val="00F61087"/>
    <w:rsid w:val="00F6398C"/>
    <w:rsid w:val="00F65E42"/>
    <w:rsid w:val="00F65FBD"/>
    <w:rsid w:val="00F77261"/>
    <w:rsid w:val="00F77BB9"/>
    <w:rsid w:val="00F82A26"/>
    <w:rsid w:val="00F8443B"/>
    <w:rsid w:val="00F86EF2"/>
    <w:rsid w:val="00F91080"/>
    <w:rsid w:val="00F96908"/>
    <w:rsid w:val="00FA2A3F"/>
    <w:rsid w:val="00FA7D8D"/>
    <w:rsid w:val="00FB0593"/>
    <w:rsid w:val="00FB1EE8"/>
    <w:rsid w:val="00FB35CC"/>
    <w:rsid w:val="00FB49E6"/>
    <w:rsid w:val="00FB52B5"/>
    <w:rsid w:val="00FC678C"/>
    <w:rsid w:val="00FD739C"/>
    <w:rsid w:val="00FE0CE1"/>
    <w:rsid w:val="00FF22DD"/>
    <w:rsid w:val="052AC4F2"/>
    <w:rsid w:val="0DE862D3"/>
    <w:rsid w:val="0F843334"/>
    <w:rsid w:val="26927498"/>
    <w:rsid w:val="28AC6983"/>
    <w:rsid w:val="2F307BF4"/>
    <w:rsid w:val="337CF491"/>
    <w:rsid w:val="38F48513"/>
    <w:rsid w:val="3D5EBB03"/>
    <w:rsid w:val="3F821143"/>
    <w:rsid w:val="40D58CB8"/>
    <w:rsid w:val="458FD57E"/>
    <w:rsid w:val="46EA4FAE"/>
    <w:rsid w:val="472BA5DF"/>
    <w:rsid w:val="50CA204D"/>
    <w:rsid w:val="5AC61C0F"/>
    <w:rsid w:val="5C36FFFC"/>
    <w:rsid w:val="5FF87F12"/>
    <w:rsid w:val="6373E7D3"/>
    <w:rsid w:val="6444F7AF"/>
    <w:rsid w:val="6B27F725"/>
    <w:rsid w:val="6F389C24"/>
    <w:rsid w:val="78509959"/>
    <w:rsid w:val="7EA7C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01C8"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3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403E63"/>
    <w:pPr>
      <w:numPr>
        <w:numId w:val="17"/>
      </w:numPr>
      <w:tabs>
        <w:tab w:val="left" w:pos="851"/>
      </w:tabs>
      <w:ind w:left="426" w:hanging="426"/>
      <w:jc w:val="both"/>
      <w:outlineLvl w:val="1"/>
    </w:pPr>
    <w:rPr>
      <w:rFonts w:ascii="Arial" w:hAnsi="Arial" w:cs="Arial"/>
      <w:b/>
      <w:bCs/>
      <w:iCs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3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3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3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403E63"/>
    <w:rPr>
      <w:rFonts w:ascii="Arial" w:hAnsi="Arial" w:cs="Arial"/>
      <w:b/>
      <w:bCs/>
      <w:iCs/>
    </w:rPr>
  </w:style>
  <w:style w:type="paragraph" w:styleId="Zwykytekst">
    <w:name w:val="Plain Text"/>
    <w:basedOn w:val="Normalny"/>
    <w:link w:val="ZwykytekstZnak"/>
    <w:unhideWhenUsed/>
    <w:rsid w:val="00BE7F3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BE7F35"/>
    <w:rPr>
      <w:rFonts w:ascii="Courier New" w:hAnsi="Courier New"/>
    </w:rPr>
  </w:style>
  <w:style w:type="character" w:styleId="Odwoaniedokomentarza">
    <w:name w:val="annotation reference"/>
    <w:basedOn w:val="Domylnaczcionkaakapitu"/>
    <w:rsid w:val="00EC7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C7365"/>
  </w:style>
  <w:style w:type="character" w:customStyle="1" w:styleId="TekstkomentarzaZnak">
    <w:name w:val="Tekst komentarza Znak"/>
    <w:basedOn w:val="Domylnaczcionkaakapitu"/>
    <w:link w:val="Tekstkomentarza"/>
    <w:rsid w:val="00EC7365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C73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73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lwina.balcerak@amu.edu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mu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NotebookLocked xmlns="88475fa8-4b85-4105-a38d-cde50496d132" xsi:nil="true"/>
    <_ip_UnifiedCompliancePolicyUIAction xmlns="http://schemas.microsoft.com/sharepoint/v3" xsi:nil="true"/>
    <Has_Teacher_Only_SectionGroup xmlns="88475fa8-4b85-4105-a38d-cde50496d132" xsi:nil="true"/>
    <Teachers xmlns="88475fa8-4b85-4105-a38d-cde50496d132">
      <UserInfo>
        <DisplayName/>
        <AccountId xsi:nil="true"/>
        <AccountType/>
      </UserInfo>
    </Teachers>
    <TeamsChannelId xmlns="88475fa8-4b85-4105-a38d-cde50496d132" xsi:nil="true"/>
    <Invited_Teachers xmlns="88475fa8-4b85-4105-a38d-cde50496d132" xsi:nil="true"/>
    <CultureName xmlns="88475fa8-4b85-4105-a38d-cde50496d132" xsi:nil="true"/>
    <Owner xmlns="88475fa8-4b85-4105-a38d-cde50496d132">
      <UserInfo>
        <DisplayName/>
        <AccountId xsi:nil="true"/>
        <AccountType/>
      </UserInfo>
    </Owner>
    <Distribution_Groups xmlns="88475fa8-4b85-4105-a38d-cde50496d132" xsi:nil="true"/>
    <AppVersion xmlns="88475fa8-4b85-4105-a38d-cde50496d132" xsi:nil="true"/>
    <DefaultSectionNames xmlns="88475fa8-4b85-4105-a38d-cde50496d132" xsi:nil="true"/>
    <Is_Collaboration_Space_Locked xmlns="88475fa8-4b85-4105-a38d-cde50496d132" xsi:nil="true"/>
    <_ip_UnifiedCompliancePolicyProperties xmlns="http://schemas.microsoft.com/sharepoint/v3" xsi:nil="true"/>
    <NotebookType xmlns="88475fa8-4b85-4105-a38d-cde50496d132" xsi:nil="true"/>
    <Templates xmlns="88475fa8-4b85-4105-a38d-cde50496d132" xsi:nil="true"/>
    <FolderType xmlns="88475fa8-4b85-4105-a38d-cde50496d132" xsi:nil="true"/>
    <Student_Groups xmlns="88475fa8-4b85-4105-a38d-cde50496d132">
      <UserInfo>
        <DisplayName/>
        <AccountId xsi:nil="true"/>
        <AccountType/>
      </UserInfo>
    </Student_Groups>
    <LMS_Mappings xmlns="88475fa8-4b85-4105-a38d-cde50496d132" xsi:nil="true"/>
    <Invited_Students xmlns="88475fa8-4b85-4105-a38d-cde50496d132" xsi:nil="true"/>
    <_activity xmlns="88475fa8-4b85-4105-a38d-cde50496d132" xsi:nil="true"/>
    <Math_Settings xmlns="88475fa8-4b85-4105-a38d-cde50496d132" xsi:nil="true"/>
    <Self_Registration_Enabled xmlns="88475fa8-4b85-4105-a38d-cde50496d132" xsi:nil="true"/>
    <Students xmlns="88475fa8-4b85-4105-a38d-cde50496d132">
      <UserInfo>
        <DisplayName/>
        <AccountId xsi:nil="true"/>
        <AccountType/>
      </UserInfo>
    </Student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5D41EB768A64598577282C7AE997D" ma:contentTypeVersion="42" ma:contentTypeDescription="Utwórz nowy dokument." ma:contentTypeScope="" ma:versionID="2095efae78a34506d22dde8460412dfc">
  <xsd:schema xmlns:xsd="http://www.w3.org/2001/XMLSchema" xmlns:xs="http://www.w3.org/2001/XMLSchema" xmlns:p="http://schemas.microsoft.com/office/2006/metadata/properties" xmlns:ns1="http://schemas.microsoft.com/sharepoint/v3" xmlns:ns3="efb57606-50b2-45cd-9d5a-ebdcd7dd2da0" xmlns:ns4="88475fa8-4b85-4105-a38d-cde50496d132" targetNamespace="http://schemas.microsoft.com/office/2006/metadata/properties" ma:root="true" ma:fieldsID="e52f80587295766856f4d3b972a82b4a" ns1:_="" ns3:_="" ns4:_="">
    <xsd:import namespace="http://schemas.microsoft.com/sharepoint/v3"/>
    <xsd:import namespace="efb57606-50b2-45cd-9d5a-ebdcd7dd2da0"/>
    <xsd:import namespace="88475fa8-4b85-4105-a38d-cde50496d13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57606-50b2-45cd-9d5a-ebdcd7dd2d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krót wskazówki dotyczącej udostępniania" ma:internalName="SharingHintHash" ma:readOnly="true">
      <xsd:simpleType>
        <xsd:restriction base="dms:Text"/>
      </xsd:simpleType>
    </xsd:element>
    <xsd:element name="SharedWithDetails" ma:index="10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Ostatnio udostępniane według użytkownika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Ostatnio udostępniane według czasu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475fa8-4b85-4105-a38d-cde50496d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5" nillable="true" ma:displayName="Notebook Type" ma:internalName="NotebookType">
      <xsd:simpleType>
        <xsd:restriction base="dms:Text"/>
      </xsd:simpleType>
    </xsd:element>
    <xsd:element name="FolderType" ma:index="26" nillable="true" ma:displayName="Folder Type" ma:internalName="FolderType">
      <xsd:simpleType>
        <xsd:restriction base="dms:Text"/>
      </xsd:simpleType>
    </xsd:element>
    <xsd:element name="CultureName" ma:index="27" nillable="true" ma:displayName="Culture Name" ma:internalName="CultureName">
      <xsd:simpleType>
        <xsd:restriction base="dms:Text"/>
      </xsd:simpleType>
    </xsd:element>
    <xsd:element name="AppVersion" ma:index="28" nillable="true" ma:displayName="App Version" ma:internalName="AppVersion">
      <xsd:simpleType>
        <xsd:restriction base="dms:Text"/>
      </xsd:simpleType>
    </xsd:element>
    <xsd:element name="TeamsChannelId" ma:index="29" nillable="true" ma:displayName="Teams Channel Id" ma:internalName="TeamsChannelId">
      <xsd:simpleType>
        <xsd:restriction base="dms:Text"/>
      </xsd:simpleType>
    </xsd:element>
    <xsd:element name="Owner" ma:index="3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31" nillable="true" ma:displayName="Math Settings" ma:internalName="Math_Settings">
      <xsd:simpleType>
        <xsd:restriction base="dms:Text"/>
      </xsd:simpleType>
    </xsd:element>
    <xsd:element name="DefaultSectionNames" ma:index="3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4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4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4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3" nillable="true" ma:displayName="Is Collaboration Space Locked" ma:internalName="Is_Collaboration_Space_Locked">
      <xsd:simpleType>
        <xsd:restriction base="dms:Boolean"/>
      </xsd:simpleType>
    </xsd:element>
    <xsd:element name="IsNotebookLocked" ma:index="44" nillable="true" ma:displayName="Is Notebook Locked" ma:internalName="IsNotebookLocked">
      <xsd:simpleType>
        <xsd:restriction base="dms:Boolean"/>
      </xsd:simpleType>
    </xsd:element>
    <xsd:element name="MediaLengthInSeconds" ma:index="45" nillable="true" ma:displayName="Length (seconds)" ma:internalName="MediaLengthInSeconds" ma:readOnly="true">
      <xsd:simpleType>
        <xsd:restriction base="dms:Unknown"/>
      </xsd:simpleType>
    </xsd:element>
    <xsd:element name="_activity" ma:index="46" nillable="true" ma:displayName="_activity" ma:hidden="true" ma:internalName="_activity">
      <xsd:simpleType>
        <xsd:restriction base="dms:Note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2D006-9CFF-42D6-A180-30CC1BD142FC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88475fa8-4b85-4105-a38d-cde50496d132"/>
    <ds:schemaRef ds:uri="efb57606-50b2-45cd-9d5a-ebdcd7dd2da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28D73D4-CF96-4956-B2BF-04990A9E0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fb57606-50b2-45cd-9d5a-ebdcd7dd2da0"/>
    <ds:schemaRef ds:uri="88475fa8-4b85-4105-a38d-cde50496d1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6C4168-4854-43EA-AC73-8EB358F5C33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D0BC81-BB39-4A13-A683-2633636E7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164</TotalTime>
  <Pages>5</Pages>
  <Words>1890</Words>
  <Characters>12535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/>
  <LinksUpToDate>false</LinksUpToDate>
  <CharactersWithSpaces>14397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10</cp:revision>
  <cp:lastPrinted>2023-12-08T12:50:00Z</cp:lastPrinted>
  <dcterms:created xsi:type="dcterms:W3CDTF">2024-06-13T08:05:00Z</dcterms:created>
  <dcterms:modified xsi:type="dcterms:W3CDTF">2024-06-20T12:04:00Z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0x010100B425D41EB768A64598577282C7AE997D</vt:lpwstr>
  </property>
</Properties>
</file>