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2FC2C5" w14:textId="77777777" w:rsidR="003E6519" w:rsidRPr="00464F03" w:rsidRDefault="000D6E11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464F03">
        <w:rPr>
          <w:rFonts w:ascii="Arial Narrow" w:hAnsi="Arial Narrow" w:cs="Arial"/>
          <w:sz w:val="24"/>
          <w:szCs w:val="24"/>
        </w:rPr>
        <w:t>Bydgoszcz</w:t>
      </w:r>
      <w:r w:rsidR="003E6519" w:rsidRPr="00464F03">
        <w:rPr>
          <w:rFonts w:ascii="Arial Narrow" w:hAnsi="Arial Narrow" w:cs="Arial"/>
          <w:sz w:val="24"/>
          <w:szCs w:val="24"/>
        </w:rPr>
        <w:t xml:space="preserve"> dnia: </w:t>
      </w:r>
      <w:r w:rsidRPr="00464F03">
        <w:rPr>
          <w:rFonts w:ascii="Arial Narrow" w:hAnsi="Arial Narrow" w:cs="Arial"/>
          <w:sz w:val="24"/>
          <w:szCs w:val="24"/>
        </w:rPr>
        <w:t>2024-06-24</w:t>
      </w:r>
    </w:p>
    <w:p w14:paraId="134FC554" w14:textId="77777777" w:rsidR="003E6519" w:rsidRPr="00464F03" w:rsidRDefault="000D6E11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464F0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7651DF1C" w14:textId="77777777" w:rsidR="003E6519" w:rsidRPr="00464F03" w:rsidRDefault="000D6E11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464F03">
        <w:rPr>
          <w:rFonts w:ascii="Arial Narrow" w:hAnsi="Arial Narrow" w:cs="Arial"/>
          <w:sz w:val="24"/>
          <w:szCs w:val="24"/>
        </w:rPr>
        <w:t>Powstańców Warszawy</w:t>
      </w:r>
      <w:r w:rsidR="003E6519" w:rsidRPr="00464F03">
        <w:rPr>
          <w:rFonts w:ascii="Arial Narrow" w:hAnsi="Arial Narrow" w:cs="Arial"/>
          <w:sz w:val="24"/>
          <w:szCs w:val="24"/>
        </w:rPr>
        <w:t xml:space="preserve"> </w:t>
      </w:r>
      <w:r w:rsidRPr="00464F03">
        <w:rPr>
          <w:rFonts w:ascii="Arial Narrow" w:hAnsi="Arial Narrow" w:cs="Arial"/>
          <w:sz w:val="24"/>
          <w:szCs w:val="24"/>
        </w:rPr>
        <w:t>5</w:t>
      </w:r>
    </w:p>
    <w:p w14:paraId="3DE92CD5" w14:textId="77777777" w:rsidR="003E6519" w:rsidRPr="00464F03" w:rsidRDefault="000D6E11" w:rsidP="003E6519">
      <w:pPr>
        <w:rPr>
          <w:rFonts w:ascii="Arial Narrow" w:hAnsi="Arial Narrow" w:cs="Arial"/>
          <w:sz w:val="24"/>
          <w:szCs w:val="24"/>
        </w:rPr>
      </w:pPr>
      <w:r w:rsidRPr="00464F03">
        <w:rPr>
          <w:rFonts w:ascii="Arial Narrow" w:hAnsi="Arial Narrow" w:cs="Arial"/>
          <w:sz w:val="24"/>
          <w:szCs w:val="24"/>
        </w:rPr>
        <w:t>85-681</w:t>
      </w:r>
      <w:r w:rsidR="003E6519" w:rsidRPr="00464F03">
        <w:rPr>
          <w:rFonts w:ascii="Arial Narrow" w:hAnsi="Arial Narrow" w:cs="Arial"/>
          <w:sz w:val="24"/>
          <w:szCs w:val="24"/>
        </w:rPr>
        <w:t xml:space="preserve"> </w:t>
      </w:r>
      <w:r w:rsidRPr="00464F03">
        <w:rPr>
          <w:rFonts w:ascii="Arial Narrow" w:hAnsi="Arial Narrow" w:cs="Arial"/>
          <w:sz w:val="24"/>
          <w:szCs w:val="24"/>
        </w:rPr>
        <w:t>Bydgoszcz</w:t>
      </w:r>
    </w:p>
    <w:p w14:paraId="3569C45E" w14:textId="77777777" w:rsidR="003E6519" w:rsidRPr="00464F03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464F0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59F0D96" w14:textId="77777777" w:rsidR="003E6519" w:rsidRDefault="003E6519" w:rsidP="003E6519">
      <w:pPr>
        <w:spacing w:after="600"/>
        <w:jc w:val="both"/>
        <w:rPr>
          <w:rFonts w:ascii="Arial Narrow" w:hAnsi="Arial Narrow" w:cs="Arial"/>
          <w:bCs/>
          <w:sz w:val="18"/>
          <w:szCs w:val="18"/>
        </w:rPr>
      </w:pPr>
      <w:r w:rsidRPr="00464F03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52588B26" w14:textId="77777777" w:rsidR="00E319B1" w:rsidRPr="00464F03" w:rsidRDefault="00E319B1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464F03" w14:paraId="61CBEAEA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D8F940" w14:textId="77777777" w:rsidR="003E6519" w:rsidRPr="00464F03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464F03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BDEEA35" w14:textId="77777777" w:rsidR="003E6519" w:rsidRPr="00464F03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464F03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66FFEFFE" w14:textId="77777777" w:rsidR="003E6519" w:rsidRPr="00464F03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464F03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03A6CD14" w14:textId="77777777" w:rsidR="003E6519" w:rsidRPr="00464F03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64F03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464F03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464F03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64F03" w14:paraId="2593505C" w14:textId="77777777" w:rsidTr="001A0FA2">
        <w:tc>
          <w:tcPr>
            <w:tcW w:w="2269" w:type="dxa"/>
            <w:shd w:val="clear" w:color="auto" w:fill="auto"/>
          </w:tcPr>
          <w:p w14:paraId="311617A9" w14:textId="77777777" w:rsidR="003E6519" w:rsidRPr="00464F03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64F03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7968C5B" w14:textId="77777777" w:rsidR="003E6519" w:rsidRPr="00E319B1" w:rsidRDefault="000D6E1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319B1">
              <w:rPr>
                <w:rFonts w:ascii="Arial Narrow" w:hAnsi="Arial Narrow" w:cs="Arial"/>
                <w:b/>
                <w:sz w:val="24"/>
                <w:szCs w:val="24"/>
              </w:rPr>
              <w:t>Dostawy sukcesywne sprzętu jednorazowego użytku dla Chirurgii Naczyniowej na okres 24 miesięcy</w:t>
            </w:r>
            <w:r w:rsidR="003E6519" w:rsidRPr="00E319B1"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</w:tc>
      </w:tr>
      <w:tr w:rsidR="000D6E11" w:rsidRPr="00464F03" w14:paraId="4517F0FA" w14:textId="77777777" w:rsidTr="00FE4E1C">
        <w:tc>
          <w:tcPr>
            <w:tcW w:w="2269" w:type="dxa"/>
            <w:shd w:val="clear" w:color="auto" w:fill="auto"/>
          </w:tcPr>
          <w:p w14:paraId="1F7E8FF9" w14:textId="77777777" w:rsidR="000D6E11" w:rsidRPr="00464F03" w:rsidRDefault="000D6E11" w:rsidP="00FE4E1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64F03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565FFEC" w14:textId="77777777" w:rsidR="000D6E11" w:rsidRPr="00E319B1" w:rsidRDefault="000D6E11" w:rsidP="00FE4E1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319B1">
              <w:rPr>
                <w:rFonts w:ascii="Arial Narrow" w:hAnsi="Arial Narrow" w:cs="Arial"/>
                <w:b/>
                <w:sz w:val="24"/>
                <w:szCs w:val="24"/>
              </w:rPr>
              <w:t>70/2024</w:t>
            </w:r>
          </w:p>
        </w:tc>
      </w:tr>
    </w:tbl>
    <w:p w14:paraId="42848468" w14:textId="77777777" w:rsidR="00890B92" w:rsidRPr="00464F03" w:rsidRDefault="00A80738" w:rsidP="00464F03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4F03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464F03">
        <w:rPr>
          <w:rFonts w:ascii="Arial Narrow" w:hAnsi="Arial Narrow" w:cs="Arial"/>
          <w:sz w:val="24"/>
          <w:szCs w:val="24"/>
        </w:rPr>
        <w:t>22</w:t>
      </w:r>
      <w:r w:rsidR="0049054E" w:rsidRPr="00464F03">
        <w:rPr>
          <w:rFonts w:ascii="Arial Narrow" w:hAnsi="Arial Narrow" w:cs="Arial"/>
          <w:sz w:val="24"/>
          <w:szCs w:val="24"/>
        </w:rPr>
        <w:t>2</w:t>
      </w:r>
      <w:r w:rsidRPr="00464F03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464F03">
        <w:rPr>
          <w:rFonts w:ascii="Arial Narrow" w:hAnsi="Arial Narrow" w:cs="Arial"/>
          <w:sz w:val="24"/>
          <w:szCs w:val="24"/>
        </w:rPr>
        <w:t>4</w:t>
      </w:r>
      <w:r w:rsidRPr="00464F03">
        <w:rPr>
          <w:rFonts w:ascii="Arial Narrow" w:hAnsi="Arial Narrow" w:cs="Arial"/>
          <w:sz w:val="24"/>
          <w:szCs w:val="24"/>
        </w:rPr>
        <w:t xml:space="preserve"> </w:t>
      </w:r>
      <w:r w:rsidR="00890B92" w:rsidRPr="00464F03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464F03">
        <w:rPr>
          <w:rFonts w:ascii="Arial Narrow" w:hAnsi="Arial Narrow" w:cs="Arial"/>
          <w:sz w:val="24"/>
          <w:szCs w:val="24"/>
        </w:rPr>
        <w:t xml:space="preserve"> </w:t>
      </w:r>
      <w:r w:rsidR="000D6E11" w:rsidRPr="00464F03">
        <w:rPr>
          <w:rFonts w:ascii="Arial Narrow" w:hAnsi="Arial Narrow" w:cs="Arial"/>
          <w:sz w:val="24"/>
          <w:szCs w:val="24"/>
        </w:rPr>
        <w:t>(</w:t>
      </w:r>
      <w:proofErr w:type="spellStart"/>
      <w:r w:rsidR="000D6E11" w:rsidRPr="00464F03">
        <w:rPr>
          <w:rFonts w:ascii="Arial Narrow" w:hAnsi="Arial Narrow" w:cs="Arial"/>
          <w:sz w:val="24"/>
          <w:szCs w:val="24"/>
        </w:rPr>
        <w:t>t.j</w:t>
      </w:r>
      <w:proofErr w:type="spellEnd"/>
      <w:r w:rsidR="000D6E11" w:rsidRPr="00464F03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464F03">
        <w:rPr>
          <w:rFonts w:ascii="Arial Narrow" w:hAnsi="Arial Narrow" w:cs="Arial"/>
          <w:sz w:val="24"/>
          <w:szCs w:val="24"/>
        </w:rPr>
        <w:t xml:space="preserve"> </w:t>
      </w:r>
      <w:r w:rsidR="00890B92" w:rsidRPr="00464F03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464F03">
        <w:rPr>
          <w:rFonts w:ascii="Arial Narrow" w:hAnsi="Arial Narrow" w:cs="Arial"/>
          <w:sz w:val="24"/>
          <w:szCs w:val="24"/>
        </w:rPr>
        <w:t xml:space="preserve"> dla</w:t>
      </w:r>
      <w:r w:rsidR="00890B92" w:rsidRPr="00464F03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D6E11" w:rsidRPr="00464F03" w14:paraId="37B20519" w14:textId="77777777" w:rsidTr="00FE4E1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D85E99" w14:textId="77777777" w:rsidR="000D6E11" w:rsidRPr="00464F03" w:rsidRDefault="000D6E11" w:rsidP="00464F03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64F03">
              <w:rPr>
                <w:rFonts w:ascii="Arial Narrow" w:hAnsi="Arial Narrow" w:cs="Arial"/>
                <w:sz w:val="24"/>
                <w:szCs w:val="24"/>
              </w:rPr>
              <w:t>części 1 zamówienia w wysokości 52 029.00 zł brutto;</w:t>
            </w:r>
          </w:p>
        </w:tc>
      </w:tr>
      <w:tr w:rsidR="000D6E11" w:rsidRPr="00464F03" w14:paraId="4B5247FE" w14:textId="77777777" w:rsidTr="00FE4E1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7A711D" w14:textId="77777777" w:rsidR="000D6E11" w:rsidRPr="00464F03" w:rsidRDefault="000D6E11" w:rsidP="00464F03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64F03">
              <w:rPr>
                <w:rFonts w:ascii="Arial Narrow" w:hAnsi="Arial Narrow" w:cs="Arial"/>
                <w:sz w:val="24"/>
                <w:szCs w:val="24"/>
              </w:rPr>
              <w:t>części 2 zamówienia w wysokości 42 120.00 zł brutto;</w:t>
            </w:r>
          </w:p>
        </w:tc>
      </w:tr>
      <w:tr w:rsidR="000D6E11" w:rsidRPr="00464F03" w14:paraId="6473C0AC" w14:textId="77777777" w:rsidTr="00FE4E1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A0A8AD" w14:textId="77777777" w:rsidR="000D6E11" w:rsidRPr="00464F03" w:rsidRDefault="000D6E11" w:rsidP="00464F03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64F03">
              <w:rPr>
                <w:rFonts w:ascii="Arial Narrow" w:hAnsi="Arial Narrow" w:cs="Arial"/>
                <w:sz w:val="24"/>
                <w:szCs w:val="24"/>
              </w:rPr>
              <w:t>części 3 zamówienia w wysokości 166 320.00 zł brutto;</w:t>
            </w:r>
          </w:p>
        </w:tc>
      </w:tr>
      <w:tr w:rsidR="000D6E11" w:rsidRPr="00464F03" w14:paraId="4C3A6B82" w14:textId="77777777" w:rsidTr="00FE4E1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B37FCB" w14:textId="77777777" w:rsidR="000D6E11" w:rsidRPr="00464F03" w:rsidRDefault="000D6E11" w:rsidP="00464F03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64F03">
              <w:rPr>
                <w:rFonts w:ascii="Arial Narrow" w:hAnsi="Arial Narrow" w:cs="Arial"/>
                <w:sz w:val="24"/>
                <w:szCs w:val="24"/>
              </w:rPr>
              <w:t>części 4 zamówienia w wysokości 42 120.00 zł brutto;</w:t>
            </w:r>
          </w:p>
        </w:tc>
      </w:tr>
    </w:tbl>
    <w:p w14:paraId="783B2F1E" w14:textId="77777777" w:rsidR="00890B92" w:rsidRPr="00464F0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18B8A63" w14:textId="77777777" w:rsidR="00510EC8" w:rsidRPr="00464F03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148AE70" w14:textId="2A495A7E" w:rsidR="00A80738" w:rsidRPr="00464F03" w:rsidRDefault="00464F03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464F03">
        <w:rPr>
          <w:rFonts w:ascii="Arial Narrow" w:hAnsi="Arial Narrow" w:cs="Arial"/>
          <w:i/>
          <w:szCs w:val="24"/>
        </w:rPr>
        <w:t>ZAMAWIAJĄCY</w:t>
      </w:r>
    </w:p>
    <w:p w14:paraId="0888CC8E" w14:textId="77777777" w:rsidR="00464F03" w:rsidRDefault="00464F03" w:rsidP="00173B20">
      <w:pPr>
        <w:jc w:val="right"/>
        <w:rPr>
          <w:rFonts w:ascii="Arial Narrow" w:hAnsi="Arial Narrow" w:cs="Arial"/>
          <w:sz w:val="24"/>
          <w:szCs w:val="24"/>
        </w:rPr>
      </w:pPr>
    </w:p>
    <w:p w14:paraId="65912ACC" w14:textId="77777777" w:rsidR="00464F03" w:rsidRDefault="00464F03" w:rsidP="00173B20">
      <w:pPr>
        <w:jc w:val="right"/>
        <w:rPr>
          <w:rFonts w:ascii="Arial Narrow" w:hAnsi="Arial Narrow" w:cs="Arial"/>
          <w:sz w:val="24"/>
          <w:szCs w:val="24"/>
        </w:rPr>
      </w:pPr>
    </w:p>
    <w:p w14:paraId="105A06DF" w14:textId="77777777" w:rsidR="00464F03" w:rsidRDefault="00464F03" w:rsidP="00464F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0" w:name="_Hlk155848857"/>
    </w:p>
    <w:p w14:paraId="6A0F6487" w14:textId="77777777" w:rsidR="00464F03" w:rsidRDefault="00464F03" w:rsidP="00464F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289A46F" w14:textId="77777777" w:rsidR="00464F03" w:rsidRDefault="00464F03" w:rsidP="00464F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71BF104" w14:textId="77777777" w:rsidR="00464F03" w:rsidRDefault="00464F03" w:rsidP="00464F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59BEFE1" w14:textId="77777777" w:rsidR="00464F03" w:rsidRDefault="00464F03" w:rsidP="00464F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6DEE1B1" w14:textId="0CA9DE63" w:rsidR="00464F03" w:rsidRPr="00681E50" w:rsidRDefault="00464F03" w:rsidP="00464F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ark.</w:t>
      </w:r>
    </w:p>
    <w:p w14:paraId="2F84E8D7" w14:textId="77777777" w:rsidR="00464F03" w:rsidRPr="00681E50" w:rsidRDefault="00464F03" w:rsidP="00464F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SZPubl.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r w:rsidRPr="00681E50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18E55A06" w14:textId="77777777" w:rsidR="00464F03" w:rsidRPr="00681E50" w:rsidRDefault="00464F03" w:rsidP="00464F03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4C58DA8D" w14:textId="1CA5A567" w:rsidR="00C236D3" w:rsidRPr="00464F03" w:rsidRDefault="00464F03" w:rsidP="00464F03">
      <w:pPr>
        <w:rPr>
          <w:rFonts w:ascii="Arial Narrow" w:hAnsi="Arial Narrow"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>:</w:t>
      </w:r>
      <w:r>
        <w:rPr>
          <w:rFonts w:ascii="Arial Narrow" w:hAnsi="Arial Narrow"/>
          <w:i/>
          <w:iCs/>
          <w:sz w:val="18"/>
        </w:rPr>
        <w:t xml:space="preserve"> 24.06.2024 r.</w:t>
      </w:r>
      <w:r w:rsidRPr="00F60D92">
        <w:rPr>
          <w:rFonts w:ascii="Arial Narrow" w:hAnsi="Arial Narrow"/>
          <w:sz w:val="18"/>
        </w:rPr>
        <w:t xml:space="preserve"> </w:t>
      </w:r>
      <w:bookmarkEnd w:id="0"/>
      <w:r w:rsidR="000D6E11" w:rsidRPr="00464F03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464F03" w:rsidSect="00464F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E1D689" w14:textId="77777777" w:rsidR="00CC7BEE" w:rsidRDefault="00CC7BEE">
      <w:r>
        <w:separator/>
      </w:r>
    </w:p>
  </w:endnote>
  <w:endnote w:type="continuationSeparator" w:id="0">
    <w:p w14:paraId="6269BBCF" w14:textId="77777777" w:rsidR="00CC7BEE" w:rsidRDefault="00CC7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54230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D163C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46C772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45E372F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8F86A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2CE804" w14:textId="77777777" w:rsidR="009F189D" w:rsidRDefault="009F189D">
    <w:pPr>
      <w:pStyle w:val="Stopka"/>
      <w:tabs>
        <w:tab w:val="clear" w:pos="4536"/>
      </w:tabs>
      <w:jc w:val="center"/>
    </w:pPr>
  </w:p>
  <w:p w14:paraId="21CDC24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5815DF" w14:textId="77777777" w:rsidR="00CC7BEE" w:rsidRDefault="00CC7BEE">
      <w:r>
        <w:separator/>
      </w:r>
    </w:p>
  </w:footnote>
  <w:footnote w:type="continuationSeparator" w:id="0">
    <w:p w14:paraId="362EA260" w14:textId="77777777" w:rsidR="00CC7BEE" w:rsidRDefault="00CC7B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3C0F82" w14:textId="77777777" w:rsidR="000D6E11" w:rsidRDefault="000D6E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EB71C" w14:textId="77777777" w:rsidR="000D6E11" w:rsidRDefault="000D6E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A5165" w14:textId="77777777" w:rsidR="000D6E11" w:rsidRDefault="000D6E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7BEE"/>
    <w:rsid w:val="00007727"/>
    <w:rsid w:val="00017720"/>
    <w:rsid w:val="00035488"/>
    <w:rsid w:val="000D6E11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64F03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C7BEE"/>
    <w:rsid w:val="00D7128F"/>
    <w:rsid w:val="00E319B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A8F85"/>
  <w15:chartTrackingRefBased/>
  <w15:docId w15:val="{D327EAB0-10A3-40C4-AE68-112E763B7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64F0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64F03"/>
    <w:rPr>
      <w:b/>
      <w:bCs/>
    </w:rPr>
  </w:style>
  <w:style w:type="character" w:styleId="Hipercze">
    <w:name w:val="Hyperlink"/>
    <w:uiPriority w:val="99"/>
    <w:unhideWhenUsed/>
    <w:rsid w:val="00464F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148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2024-06-24T05:47:00Z</cp:lastPrinted>
  <dcterms:created xsi:type="dcterms:W3CDTF">2024-06-24T05:37:00Z</dcterms:created>
  <dcterms:modified xsi:type="dcterms:W3CDTF">2024-06-24T05:51:00Z</dcterms:modified>
</cp:coreProperties>
</file>