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49C8B" w14:textId="45971279" w:rsidR="00A02E94" w:rsidRPr="00651E4B" w:rsidRDefault="00B16609" w:rsidP="002545B0">
      <w:pPr>
        <w:jc w:val="right"/>
      </w:pPr>
      <w:bookmarkStart w:id="0" w:name="_Hlk53520193"/>
      <w:r w:rsidRPr="00651E4B">
        <w:t>Poznań</w:t>
      </w:r>
      <w:r w:rsidR="00A02E94" w:rsidRPr="00651E4B">
        <w:t xml:space="preserve"> dnia: </w:t>
      </w:r>
      <w:r w:rsidR="00DF7B7C">
        <w:t>2024-06-24</w:t>
      </w:r>
    </w:p>
    <w:p w14:paraId="319FEC8D" w14:textId="77777777" w:rsidR="00B16609" w:rsidRPr="00651E4B" w:rsidRDefault="00B16609" w:rsidP="002545B0">
      <w:pPr>
        <w:rPr>
          <w:b/>
          <w:bCs/>
        </w:rPr>
      </w:pPr>
      <w:r w:rsidRPr="00651E4B">
        <w:rPr>
          <w:b/>
          <w:bCs/>
        </w:rPr>
        <w:t>Szpital Wojewódzki w Poznaniu</w:t>
      </w:r>
    </w:p>
    <w:p w14:paraId="5F429A36" w14:textId="77777777" w:rsidR="00A02E94" w:rsidRPr="00651E4B" w:rsidRDefault="00B16609" w:rsidP="002545B0">
      <w:pPr>
        <w:rPr>
          <w:b/>
          <w:bCs/>
        </w:rPr>
      </w:pPr>
      <w:r w:rsidRPr="00651E4B">
        <w:rPr>
          <w:b/>
          <w:bCs/>
        </w:rPr>
        <w:t>Dział Zamówień Publicznych</w:t>
      </w:r>
    </w:p>
    <w:p w14:paraId="19230447" w14:textId="77777777" w:rsidR="00A02E94" w:rsidRPr="00651E4B" w:rsidRDefault="00B16609" w:rsidP="002545B0">
      <w:r w:rsidRPr="00651E4B">
        <w:t>Juraszów</w:t>
      </w:r>
      <w:r w:rsidR="00A02E94" w:rsidRPr="00651E4B">
        <w:t xml:space="preserve"> </w:t>
      </w:r>
      <w:r w:rsidRPr="00651E4B">
        <w:t>7/19</w:t>
      </w:r>
    </w:p>
    <w:p w14:paraId="6F67D887" w14:textId="77777777" w:rsidR="00A02E94" w:rsidRPr="00651E4B" w:rsidRDefault="00B16609" w:rsidP="002545B0">
      <w:r w:rsidRPr="00651E4B">
        <w:t>60-479</w:t>
      </w:r>
      <w:r w:rsidR="00A02E94" w:rsidRPr="00651E4B">
        <w:t xml:space="preserve"> </w:t>
      </w:r>
      <w:r w:rsidRPr="00651E4B">
        <w:t>Poznań</w:t>
      </w:r>
    </w:p>
    <w:p w14:paraId="6C0A45DE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  <w:rPr>
          <w:bCs/>
        </w:rPr>
      </w:pPr>
    </w:p>
    <w:p w14:paraId="27A76FC9" w14:textId="0AE0C5A0" w:rsidR="00A02E94" w:rsidRPr="00651E4B" w:rsidRDefault="00A02E94" w:rsidP="002545B0">
      <w:pPr>
        <w:tabs>
          <w:tab w:val="left" w:pos="708"/>
          <w:tab w:val="center" w:pos="4536"/>
          <w:tab w:val="right" w:pos="9072"/>
        </w:tabs>
        <w:ind w:left="5812"/>
        <w:rPr>
          <w:b/>
        </w:rPr>
      </w:pPr>
      <w:r w:rsidRPr="00651E4B">
        <w:rPr>
          <w:b/>
        </w:rPr>
        <w:t>WYKONAWCY</w:t>
      </w:r>
    </w:p>
    <w:p w14:paraId="5D78371A" w14:textId="77777777" w:rsidR="00A02E94" w:rsidRPr="00651E4B" w:rsidRDefault="00A02E94" w:rsidP="002545B0">
      <w:pPr>
        <w:tabs>
          <w:tab w:val="left" w:pos="708"/>
          <w:tab w:val="center" w:pos="4536"/>
          <w:tab w:val="right" w:pos="9072"/>
        </w:tabs>
        <w:ind w:left="5812"/>
      </w:pPr>
      <w:r w:rsidRPr="00651E4B">
        <w:t>ubiegający się o zamówienie</w:t>
      </w:r>
    </w:p>
    <w:p w14:paraId="732FEBA2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</w:pPr>
    </w:p>
    <w:p w14:paraId="251FF15C" w14:textId="77777777" w:rsidR="002545B0" w:rsidRPr="00651E4B" w:rsidRDefault="002545B0" w:rsidP="002545B0">
      <w:pPr>
        <w:tabs>
          <w:tab w:val="left" w:pos="708"/>
          <w:tab w:val="center" w:pos="4536"/>
          <w:tab w:val="right" w:pos="9072"/>
        </w:tabs>
        <w:ind w:left="5812"/>
      </w:pPr>
    </w:p>
    <w:p w14:paraId="322DD524" w14:textId="77777777" w:rsidR="00E6449E" w:rsidRPr="00651E4B" w:rsidRDefault="00E6449E" w:rsidP="00E6449E">
      <w:pPr>
        <w:pStyle w:val="Nagwek1"/>
        <w:spacing w:before="0" w:after="0"/>
        <w:rPr>
          <w:sz w:val="28"/>
        </w:rPr>
      </w:pPr>
      <w:r w:rsidRPr="00651E4B">
        <w:rPr>
          <w:sz w:val="28"/>
        </w:rPr>
        <w:t xml:space="preserve">ZAWIADOMIENIE O PONOWYM </w:t>
      </w:r>
    </w:p>
    <w:p w14:paraId="23568266" w14:textId="77777777" w:rsidR="00E6449E" w:rsidRPr="00651E4B" w:rsidRDefault="00E6449E" w:rsidP="00E6449E">
      <w:pPr>
        <w:jc w:val="center"/>
        <w:rPr>
          <w:b/>
          <w:sz w:val="28"/>
        </w:rPr>
      </w:pPr>
      <w:r w:rsidRPr="00651E4B">
        <w:rPr>
          <w:b/>
          <w:sz w:val="28"/>
        </w:rPr>
        <w:t>O WYBORZE NAJKORZYSTNIEJSZEJ OFERTY</w:t>
      </w:r>
    </w:p>
    <w:p w14:paraId="48D53EFF" w14:textId="2C1A84EC" w:rsidR="00E6449E" w:rsidRPr="00651E4B" w:rsidRDefault="00E6449E" w:rsidP="00E6449E">
      <w:pPr>
        <w:jc w:val="center"/>
        <w:rPr>
          <w:b/>
          <w:sz w:val="28"/>
        </w:rPr>
      </w:pPr>
      <w:r w:rsidRPr="00651E4B">
        <w:rPr>
          <w:b/>
          <w:sz w:val="28"/>
        </w:rPr>
        <w:t>- dotyczy zada</w:t>
      </w:r>
      <w:r w:rsidR="00DF7B7C">
        <w:rPr>
          <w:b/>
          <w:sz w:val="28"/>
        </w:rPr>
        <w:t>nia nr 4</w:t>
      </w:r>
      <w:r w:rsidRPr="00651E4B">
        <w:rPr>
          <w:b/>
          <w:sz w:val="28"/>
        </w:rPr>
        <w:t>.</w:t>
      </w:r>
    </w:p>
    <w:p w14:paraId="37DEA277" w14:textId="77777777" w:rsidR="00E6449E" w:rsidRPr="00651E4B" w:rsidRDefault="00E6449E" w:rsidP="00E6449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C1BF3" w:rsidRPr="00651E4B" w14:paraId="66E93899" w14:textId="77777777" w:rsidTr="001F278F">
        <w:trPr>
          <w:trHeight w:val="638"/>
        </w:trPr>
        <w:tc>
          <w:tcPr>
            <w:tcW w:w="959" w:type="dxa"/>
            <w:hideMark/>
          </w:tcPr>
          <w:p w14:paraId="32D3DDF3" w14:textId="77777777" w:rsidR="002C1BF3" w:rsidRPr="00651E4B" w:rsidRDefault="002C1BF3" w:rsidP="001F278F">
            <w:pPr>
              <w:jc w:val="both"/>
              <w:rPr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4F673B8" w14:textId="1E5252ED" w:rsidR="002C1BF3" w:rsidRPr="00651E4B" w:rsidRDefault="002C1BF3" w:rsidP="001F278F">
            <w:pPr>
              <w:jc w:val="both"/>
              <w:rPr>
                <w:bCs/>
                <w:sz w:val="22"/>
                <w:szCs w:val="22"/>
              </w:rPr>
            </w:pPr>
            <w:r w:rsidRPr="00651E4B">
              <w:rPr>
                <w:sz w:val="22"/>
                <w:szCs w:val="22"/>
              </w:rPr>
              <w:t xml:space="preserve">postępowania o udzielenie zamówienia publicznego, prowadzonego w </w:t>
            </w:r>
            <w:r w:rsidR="00DF7B7C">
              <w:rPr>
                <w:sz w:val="22"/>
                <w:szCs w:val="22"/>
              </w:rPr>
              <w:t>przetargu nieograniczonego</w:t>
            </w:r>
            <w:r w:rsidRPr="00651E4B">
              <w:rPr>
                <w:b/>
                <w:sz w:val="22"/>
                <w:szCs w:val="22"/>
              </w:rPr>
              <w:t xml:space="preserve"> </w:t>
            </w:r>
            <w:r w:rsidRPr="00651E4B">
              <w:rPr>
                <w:bCs/>
                <w:sz w:val="22"/>
                <w:szCs w:val="22"/>
              </w:rPr>
              <w:t>na</w:t>
            </w:r>
            <w:r w:rsidRPr="00651E4B">
              <w:rPr>
                <w:b/>
                <w:sz w:val="22"/>
                <w:szCs w:val="22"/>
              </w:rPr>
              <w:t xml:space="preserve"> </w:t>
            </w:r>
            <w:r w:rsidR="00DF7B7C" w:rsidRPr="00825E70">
              <w:rPr>
                <w:bCs/>
                <w:sz w:val="22"/>
                <w:szCs w:val="22"/>
              </w:rPr>
              <w:t>„</w:t>
            </w:r>
            <w:r w:rsidR="00DF7B7C" w:rsidRPr="00DF7B7C">
              <w:rPr>
                <w:b/>
                <w:sz w:val="22"/>
                <w:szCs w:val="22"/>
              </w:rPr>
              <w:t>Dostawa produktów leczniczych do Szpitala Wojewódzkiego w Poznaniu - część 2</w:t>
            </w:r>
            <w:r w:rsidR="00DF7B7C" w:rsidRPr="00825E70">
              <w:rPr>
                <w:bCs/>
                <w:sz w:val="22"/>
                <w:szCs w:val="22"/>
              </w:rPr>
              <w:t>”</w:t>
            </w:r>
            <w:r w:rsidR="00DF7B7C">
              <w:rPr>
                <w:bCs/>
                <w:sz w:val="22"/>
                <w:szCs w:val="22"/>
              </w:rPr>
              <w:t xml:space="preserve"> </w:t>
            </w:r>
            <w:r w:rsidRPr="00651E4B">
              <w:rPr>
                <w:bCs/>
                <w:sz w:val="22"/>
                <w:szCs w:val="22"/>
              </w:rPr>
              <w:t>– znak sprawy</w:t>
            </w:r>
            <w:r w:rsidRPr="00651E4B">
              <w:rPr>
                <w:b/>
                <w:sz w:val="22"/>
                <w:szCs w:val="22"/>
              </w:rPr>
              <w:t xml:space="preserve"> SZW/DZP/</w:t>
            </w:r>
            <w:r w:rsidR="00DF7B7C">
              <w:rPr>
                <w:b/>
                <w:sz w:val="22"/>
                <w:szCs w:val="22"/>
              </w:rPr>
              <w:t>131</w:t>
            </w:r>
            <w:r w:rsidRPr="00651E4B">
              <w:rPr>
                <w:b/>
                <w:sz w:val="22"/>
                <w:szCs w:val="22"/>
              </w:rPr>
              <w:t>/2023</w:t>
            </w:r>
            <w:r w:rsidRPr="00651E4B">
              <w:rPr>
                <w:bCs/>
                <w:sz w:val="22"/>
                <w:szCs w:val="22"/>
              </w:rPr>
              <w:t>.</w:t>
            </w:r>
          </w:p>
          <w:p w14:paraId="7DC21569" w14:textId="77777777" w:rsidR="002C1BF3" w:rsidRPr="00651E4B" w:rsidRDefault="002C1BF3" w:rsidP="001F278F">
            <w:pPr>
              <w:jc w:val="both"/>
              <w:rPr>
                <w:bCs/>
                <w:sz w:val="22"/>
                <w:szCs w:val="22"/>
              </w:rPr>
            </w:pPr>
          </w:p>
          <w:p w14:paraId="19BC467F" w14:textId="77777777" w:rsidR="002C1BF3" w:rsidRPr="00651E4B" w:rsidRDefault="002C1BF3" w:rsidP="001F278F">
            <w:pPr>
              <w:jc w:val="both"/>
              <w:rPr>
                <w:sz w:val="22"/>
                <w:szCs w:val="22"/>
              </w:rPr>
            </w:pPr>
          </w:p>
        </w:tc>
      </w:tr>
    </w:tbl>
    <w:p w14:paraId="7C0B16DE" w14:textId="6E9EEDB6" w:rsidR="00E6449E" w:rsidRDefault="00E6449E" w:rsidP="00E6449E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Wojewódzki w Poznaniu, Dział Zamówień Publicznych</w:t>
      </w:r>
      <w:r>
        <w:rPr>
          <w:sz w:val="22"/>
          <w:szCs w:val="22"/>
        </w:rPr>
        <w:t>, działając na podstawie art. 253 ust. 1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2022r.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wykonawca którego oferta została pierwotnie wybrana jako najkorzystniejsza w zadani</w:t>
      </w:r>
      <w:r w:rsidR="00036B90">
        <w:rPr>
          <w:sz w:val="22"/>
          <w:szCs w:val="22"/>
        </w:rPr>
        <w:t>u nr 4</w:t>
      </w:r>
      <w:r>
        <w:rPr>
          <w:sz w:val="22"/>
          <w:szCs w:val="22"/>
        </w:rPr>
        <w:t xml:space="preserve"> – </w:t>
      </w:r>
      <w:r w:rsidR="00036B90">
        <w:rPr>
          <w:sz w:val="22"/>
          <w:szCs w:val="22"/>
        </w:rPr>
        <w:t>Farmacol Logistyka Sp. z o.o. Katowice</w:t>
      </w:r>
      <w:r>
        <w:rPr>
          <w:sz w:val="22"/>
          <w:szCs w:val="22"/>
        </w:rPr>
        <w:t xml:space="preserve"> </w:t>
      </w:r>
      <w:r w:rsidR="00036B90">
        <w:rPr>
          <w:sz w:val="22"/>
          <w:szCs w:val="22"/>
        </w:rPr>
        <w:t xml:space="preserve">została odrzucona jako niezgodna z </w:t>
      </w:r>
      <w:r w:rsidR="00BD41D0">
        <w:rPr>
          <w:sz w:val="22"/>
          <w:szCs w:val="22"/>
        </w:rPr>
        <w:t xml:space="preserve">warunkami zamówienia. </w:t>
      </w:r>
    </w:p>
    <w:p w14:paraId="50794326" w14:textId="77777777" w:rsidR="00E6449E" w:rsidRDefault="00E6449E" w:rsidP="00E6449E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5711F66C" w14:textId="77777777" w:rsidR="00E6449E" w:rsidRPr="00F718BE" w:rsidRDefault="00E6449E" w:rsidP="00E6449E">
      <w:pPr>
        <w:jc w:val="both"/>
        <w:rPr>
          <w:sz w:val="22"/>
          <w:szCs w:val="22"/>
        </w:rPr>
      </w:pPr>
      <w:r w:rsidRPr="00F718BE">
        <w:rPr>
          <w:sz w:val="22"/>
          <w:szCs w:val="22"/>
        </w:rPr>
        <w:t>Zamawiający dokonał ponownego badania i oceny ofert spośród ofert pozostałych w postępowaniu wykonawców i wybrał ofertę:</w:t>
      </w:r>
    </w:p>
    <w:p w14:paraId="4E364B80" w14:textId="77777777" w:rsidR="00355DD9" w:rsidRPr="00F718BE" w:rsidRDefault="00355DD9" w:rsidP="00355DD9">
      <w:pPr>
        <w:rPr>
          <w:b/>
          <w:bCs/>
          <w:sz w:val="22"/>
          <w:szCs w:val="22"/>
        </w:rPr>
      </w:pPr>
      <w:r w:rsidRPr="00F718BE">
        <w:rPr>
          <w:b/>
          <w:bCs/>
          <w:sz w:val="22"/>
          <w:szCs w:val="22"/>
        </w:rPr>
        <w:t>Centrala Farmaceutyczna Cefarm SA</w:t>
      </w:r>
    </w:p>
    <w:p w14:paraId="13FB417F" w14:textId="77777777" w:rsidR="00355DD9" w:rsidRPr="00F718BE" w:rsidRDefault="00355DD9" w:rsidP="00355DD9">
      <w:pPr>
        <w:rPr>
          <w:sz w:val="22"/>
          <w:szCs w:val="22"/>
        </w:rPr>
      </w:pPr>
      <w:r w:rsidRPr="00F718BE">
        <w:rPr>
          <w:sz w:val="22"/>
          <w:szCs w:val="22"/>
        </w:rPr>
        <w:t>Jana Kazimierza 16</w:t>
      </w:r>
    </w:p>
    <w:p w14:paraId="3DF8FF0B" w14:textId="55CBC95E" w:rsidR="00F718BE" w:rsidRDefault="00355DD9" w:rsidP="00E6449E">
      <w:pPr>
        <w:jc w:val="both"/>
        <w:rPr>
          <w:sz w:val="22"/>
          <w:szCs w:val="22"/>
        </w:rPr>
      </w:pPr>
      <w:r w:rsidRPr="00F718BE">
        <w:rPr>
          <w:sz w:val="22"/>
          <w:szCs w:val="22"/>
        </w:rPr>
        <w:t>01-248 Warszawa</w:t>
      </w:r>
      <w:r w:rsidRPr="00F718BE">
        <w:rPr>
          <w:sz w:val="22"/>
          <w:szCs w:val="22"/>
        </w:rPr>
        <w:t xml:space="preserve"> </w:t>
      </w:r>
      <w:r w:rsidR="00FC1D05" w:rsidRPr="00F718BE">
        <w:rPr>
          <w:sz w:val="22"/>
          <w:szCs w:val="22"/>
        </w:rPr>
        <w:t xml:space="preserve">za cenę wykonania przedmiotu zamówienia w wysokości </w:t>
      </w:r>
      <w:r w:rsidR="00F718BE" w:rsidRPr="00F718BE">
        <w:rPr>
          <w:b/>
          <w:sz w:val="22"/>
          <w:szCs w:val="22"/>
        </w:rPr>
        <w:t>76 028,87</w:t>
      </w:r>
      <w:r w:rsidR="00FC1D05" w:rsidRPr="00F718BE">
        <w:rPr>
          <w:b/>
          <w:sz w:val="22"/>
          <w:szCs w:val="22"/>
        </w:rPr>
        <w:t>zł</w:t>
      </w:r>
      <w:r w:rsidR="00FC1D05" w:rsidRPr="00F718BE">
        <w:rPr>
          <w:sz w:val="22"/>
          <w:szCs w:val="22"/>
        </w:rPr>
        <w:t xml:space="preserve"> </w:t>
      </w:r>
      <w:r w:rsidR="00FC1D05" w:rsidRPr="00F718BE">
        <w:rPr>
          <w:b/>
          <w:bCs/>
          <w:sz w:val="22"/>
          <w:szCs w:val="22"/>
        </w:rPr>
        <w:t>brutto</w:t>
      </w:r>
    </w:p>
    <w:p w14:paraId="5D1CD3D1" w14:textId="1A11F537" w:rsidR="00E6449E" w:rsidRPr="00F718BE" w:rsidRDefault="00E6449E" w:rsidP="00E6449E">
      <w:pPr>
        <w:jc w:val="both"/>
        <w:rPr>
          <w:sz w:val="22"/>
          <w:szCs w:val="22"/>
        </w:rPr>
      </w:pPr>
      <w:r w:rsidRPr="00F718BE">
        <w:rPr>
          <w:sz w:val="22"/>
          <w:szCs w:val="22"/>
        </w:rPr>
        <w:t>jako najkorzystniejszą, gdyż uzyskała największą liczbę punktów po ponownym badaniu i ocenie ofert.</w:t>
      </w:r>
      <w:r w:rsidR="00FC1D05" w:rsidRPr="00F718BE">
        <w:rPr>
          <w:sz w:val="22"/>
          <w:szCs w:val="22"/>
        </w:rPr>
        <w:t xml:space="preserve"> </w:t>
      </w:r>
      <w:r w:rsidR="00FC1D05" w:rsidRPr="00F718BE">
        <w:rPr>
          <w:sz w:val="22"/>
          <w:szCs w:val="22"/>
        </w:rPr>
        <w:t>Oferta spełnia wymogi formalno-prawne i jest zgodna z SWZ.</w:t>
      </w:r>
    </w:p>
    <w:p w14:paraId="6C08D3F1" w14:textId="77777777" w:rsidR="00D14743" w:rsidRDefault="00D14743" w:rsidP="00D14743">
      <w:pPr>
        <w:jc w:val="both"/>
        <w:rPr>
          <w:rFonts w:ascii="Arial" w:hAnsi="Arial" w:cs="Arial"/>
          <w:color w:val="000000"/>
        </w:rPr>
      </w:pPr>
    </w:p>
    <w:p w14:paraId="7BE1C6DF" w14:textId="1F974510" w:rsidR="00D14743" w:rsidRDefault="00D14743" w:rsidP="002545B0">
      <w:pPr>
        <w:jc w:val="both"/>
        <w:rPr>
          <w:rFonts w:ascii="Arial" w:hAnsi="Arial" w:cs="Arial"/>
          <w:color w:val="000000"/>
        </w:rPr>
      </w:pPr>
      <w:r w:rsidRPr="00D1474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2"/>
        <w:gridCol w:w="3827"/>
        <w:gridCol w:w="1843"/>
        <w:gridCol w:w="1701"/>
      </w:tblGrid>
      <w:tr w:rsidR="00355DD9" w:rsidRPr="00FE0C74" w14:paraId="6714C299" w14:textId="77777777" w:rsidTr="00FE0C7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BC00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4 - Zadanie nr 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F390" w14:textId="77777777" w:rsidR="00355DD9" w:rsidRPr="00FE0C74" w:rsidRDefault="00355DD9" w:rsidP="00835D45">
            <w:pPr>
              <w:rPr>
                <w:b/>
                <w:bCs/>
                <w:sz w:val="22"/>
                <w:szCs w:val="22"/>
              </w:rPr>
            </w:pPr>
            <w:r w:rsidRPr="00FE0C7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B1FB18F" w14:textId="77777777" w:rsidR="00355DD9" w:rsidRPr="00FE0C74" w:rsidRDefault="00355DD9" w:rsidP="00835D45">
            <w:pPr>
              <w:rPr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Szopienicka 77</w:t>
            </w:r>
          </w:p>
          <w:p w14:paraId="59EB710C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40-431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B8BE" w14:textId="77777777" w:rsidR="00355DD9" w:rsidRPr="00FE0C74" w:rsidRDefault="00355DD9" w:rsidP="00835D45">
            <w:pPr>
              <w:rPr>
                <w:sz w:val="22"/>
                <w:szCs w:val="22"/>
              </w:rPr>
            </w:pPr>
          </w:p>
          <w:p w14:paraId="582833A1" w14:textId="29EC4B8F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1 - Cena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82D4" w14:textId="691B67B1" w:rsidR="00355DD9" w:rsidRPr="00FE0C74" w:rsidRDefault="00355DD9" w:rsidP="00835D45">
            <w:pPr>
              <w:jc w:val="center"/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 xml:space="preserve">  0,00</w:t>
            </w:r>
          </w:p>
        </w:tc>
      </w:tr>
      <w:tr w:rsidR="00355DD9" w:rsidRPr="00FE0C74" w14:paraId="7E7C5432" w14:textId="77777777" w:rsidTr="00FE0C7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61A4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4 - Zadanie nr 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A64C" w14:textId="77777777" w:rsidR="00355DD9" w:rsidRPr="00FE0C74" w:rsidRDefault="00355DD9" w:rsidP="00835D45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E0C74">
              <w:rPr>
                <w:b/>
                <w:bCs/>
                <w:sz w:val="22"/>
                <w:szCs w:val="22"/>
              </w:rPr>
              <w:t>Salus</w:t>
            </w:r>
            <w:proofErr w:type="spellEnd"/>
            <w:r w:rsidRPr="00FE0C74">
              <w:rPr>
                <w:b/>
                <w:bCs/>
                <w:sz w:val="22"/>
                <w:szCs w:val="22"/>
              </w:rPr>
              <w:t xml:space="preserve"> International Sp. z o.o. Hurtownia Farmaceutyczna</w:t>
            </w:r>
          </w:p>
          <w:p w14:paraId="4FF883A8" w14:textId="77777777" w:rsidR="00355DD9" w:rsidRPr="00FE0C74" w:rsidRDefault="00355DD9" w:rsidP="00835D45">
            <w:pPr>
              <w:rPr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Pułaskiego 9</w:t>
            </w:r>
          </w:p>
          <w:p w14:paraId="0BDF99E7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40-273 Katowice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EC8A" w14:textId="77777777" w:rsidR="00355DD9" w:rsidRPr="00FE0C74" w:rsidRDefault="00355DD9" w:rsidP="00835D45">
            <w:pPr>
              <w:rPr>
                <w:sz w:val="22"/>
                <w:szCs w:val="22"/>
              </w:rPr>
            </w:pPr>
          </w:p>
          <w:p w14:paraId="0FC237C3" w14:textId="447F6299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 xml:space="preserve">1 - Cena </w:t>
            </w:r>
            <w:r w:rsidR="00AC3399">
              <w:rPr>
                <w:sz w:val="22"/>
                <w:szCs w:val="22"/>
              </w:rPr>
              <w:t>–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EE36" w14:textId="6C5C7FB5" w:rsidR="00355DD9" w:rsidRPr="00FE0C74" w:rsidRDefault="00AC3399" w:rsidP="00835D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355DD9" w:rsidRPr="00FE0C74" w14:paraId="138C81CF" w14:textId="77777777" w:rsidTr="00FE0C7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066B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4 - Zadanie nr 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DDAE9" w14:textId="77777777" w:rsidR="00355DD9" w:rsidRPr="00FE0C74" w:rsidRDefault="00355DD9" w:rsidP="00835D45">
            <w:pPr>
              <w:rPr>
                <w:b/>
                <w:bCs/>
                <w:sz w:val="22"/>
                <w:szCs w:val="22"/>
              </w:rPr>
            </w:pPr>
            <w:r w:rsidRPr="00FE0C74">
              <w:rPr>
                <w:b/>
                <w:bCs/>
                <w:sz w:val="22"/>
                <w:szCs w:val="22"/>
              </w:rPr>
              <w:t>Centrala Farmaceutyczna Cefarm SA</w:t>
            </w:r>
          </w:p>
          <w:p w14:paraId="714404A5" w14:textId="77777777" w:rsidR="00355DD9" w:rsidRPr="00FE0C74" w:rsidRDefault="00355DD9" w:rsidP="00835D45">
            <w:pPr>
              <w:rPr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Jana Kazimierza 16</w:t>
            </w:r>
          </w:p>
          <w:p w14:paraId="59732347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01-248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4604" w14:textId="77777777" w:rsidR="00355DD9" w:rsidRPr="00FE0C74" w:rsidRDefault="00355DD9" w:rsidP="00835D45">
            <w:pPr>
              <w:rPr>
                <w:sz w:val="22"/>
                <w:szCs w:val="22"/>
              </w:rPr>
            </w:pPr>
          </w:p>
          <w:p w14:paraId="4B13DE85" w14:textId="11E0C6CA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 xml:space="preserve">1 - Cena </w:t>
            </w:r>
            <w:r w:rsidR="00F718BE">
              <w:rPr>
                <w:sz w:val="22"/>
                <w:szCs w:val="22"/>
              </w:rPr>
              <w:t>–</w:t>
            </w:r>
            <w:r w:rsidRPr="00FE0C74">
              <w:rPr>
                <w:sz w:val="22"/>
                <w:szCs w:val="22"/>
              </w:rPr>
              <w:t xml:space="preserve"> </w:t>
            </w:r>
            <w:r w:rsidR="00F718BE">
              <w:rPr>
                <w:sz w:val="22"/>
                <w:szCs w:val="22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70B4" w14:textId="772E26A3" w:rsidR="00355DD9" w:rsidRPr="00FE0C74" w:rsidRDefault="00355DD9" w:rsidP="00835D45">
            <w:pPr>
              <w:jc w:val="center"/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 xml:space="preserve">  </w:t>
            </w:r>
            <w:r w:rsidR="00F718BE">
              <w:rPr>
                <w:sz w:val="22"/>
                <w:szCs w:val="22"/>
              </w:rPr>
              <w:t>10</w:t>
            </w:r>
            <w:r w:rsidR="003B5E79">
              <w:rPr>
                <w:sz w:val="22"/>
                <w:szCs w:val="22"/>
              </w:rPr>
              <w:t>0</w:t>
            </w:r>
            <w:r w:rsidR="00F718BE">
              <w:rPr>
                <w:sz w:val="22"/>
                <w:szCs w:val="22"/>
              </w:rPr>
              <w:t>,00</w:t>
            </w:r>
          </w:p>
        </w:tc>
      </w:tr>
      <w:tr w:rsidR="00355DD9" w:rsidRPr="00FE0C74" w14:paraId="3DC6C61D" w14:textId="77777777" w:rsidTr="00FE0C7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A291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4 - Zadanie nr 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4946" w14:textId="77777777" w:rsidR="00355DD9" w:rsidRPr="00FE0C74" w:rsidRDefault="00355DD9" w:rsidP="00835D45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E0C74">
              <w:rPr>
                <w:b/>
                <w:bCs/>
                <w:sz w:val="22"/>
                <w:szCs w:val="22"/>
              </w:rPr>
              <w:t>Urtica</w:t>
            </w:r>
            <w:proofErr w:type="spellEnd"/>
            <w:r w:rsidRPr="00FE0C74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2D68EFE7" w14:textId="77777777" w:rsidR="00355DD9" w:rsidRPr="00FE0C74" w:rsidRDefault="00355DD9" w:rsidP="00835D45">
            <w:pPr>
              <w:rPr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ul. Krzemieniecka 120</w:t>
            </w:r>
          </w:p>
          <w:p w14:paraId="2DC832DB" w14:textId="77777777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>54-613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CF67" w14:textId="77777777" w:rsidR="00355DD9" w:rsidRPr="00FE0C74" w:rsidRDefault="00355DD9" w:rsidP="00835D45">
            <w:pPr>
              <w:rPr>
                <w:sz w:val="22"/>
                <w:szCs w:val="22"/>
              </w:rPr>
            </w:pPr>
          </w:p>
          <w:p w14:paraId="4E488612" w14:textId="6AAD1C2B" w:rsidR="00355DD9" w:rsidRPr="00FE0C74" w:rsidRDefault="00355DD9" w:rsidP="00835D45">
            <w:pPr>
              <w:rPr>
                <w:color w:val="000000"/>
                <w:sz w:val="22"/>
                <w:szCs w:val="22"/>
              </w:rPr>
            </w:pPr>
            <w:r w:rsidRPr="00FE0C74">
              <w:rPr>
                <w:sz w:val="22"/>
                <w:szCs w:val="22"/>
              </w:rPr>
              <w:t xml:space="preserve">1 - Cena </w:t>
            </w:r>
            <w:r w:rsidR="003B5E79">
              <w:rPr>
                <w:sz w:val="22"/>
                <w:szCs w:val="22"/>
              </w:rPr>
              <w:t>–</w:t>
            </w:r>
            <w:r w:rsidRPr="00FE0C74">
              <w:rPr>
                <w:sz w:val="22"/>
                <w:szCs w:val="22"/>
              </w:rPr>
              <w:t xml:space="preserve"> </w:t>
            </w:r>
            <w:r w:rsidR="003B5E79">
              <w:rPr>
                <w:sz w:val="22"/>
                <w:szCs w:val="22"/>
              </w:rPr>
              <w:t>98,05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50DB" w14:textId="08671F73" w:rsidR="00355DD9" w:rsidRPr="00FE0C74" w:rsidRDefault="003B5E79" w:rsidP="00835D4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98,05</w:t>
            </w:r>
          </w:p>
        </w:tc>
      </w:tr>
    </w:tbl>
    <w:p w14:paraId="65CC43EB" w14:textId="77777777" w:rsidR="00A02E94" w:rsidRDefault="00A02E94" w:rsidP="002545B0">
      <w:pPr>
        <w:jc w:val="both"/>
        <w:rPr>
          <w:rFonts w:ascii="Arial" w:hAnsi="Arial" w:cs="Arial"/>
          <w:color w:val="000000"/>
        </w:rPr>
      </w:pPr>
    </w:p>
    <w:p w14:paraId="2130E3A4" w14:textId="77777777" w:rsidR="003B5E79" w:rsidRPr="00651968" w:rsidRDefault="003B5E79" w:rsidP="003B5E7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51968">
        <w:rPr>
          <w:rFonts w:ascii="Arial" w:hAnsi="Arial" w:cs="Arial"/>
          <w:b/>
          <w:bCs/>
          <w:color w:val="000000"/>
          <w:sz w:val="22"/>
          <w:szCs w:val="22"/>
        </w:rPr>
        <w:t>Informacja o wykonawcach, których oferty zostały odrzucone</w:t>
      </w:r>
      <w:r w:rsidRPr="00651968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6095"/>
      </w:tblGrid>
      <w:tr w:rsidR="003B5E79" w14:paraId="42C91F00" w14:textId="77777777" w:rsidTr="00835D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B99DA99" w14:textId="77777777" w:rsidR="003B5E79" w:rsidRPr="007D7932" w:rsidRDefault="003B5E79" w:rsidP="00835D4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641F7D" w14:textId="77777777" w:rsidR="003B5E79" w:rsidRPr="007D7932" w:rsidRDefault="003B5E79" w:rsidP="00835D4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418B44A" w14:textId="77777777" w:rsidR="003B5E79" w:rsidRPr="007D7932" w:rsidRDefault="003B5E79" w:rsidP="00835D45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3B5E79" w14:paraId="53647DEA" w14:textId="77777777" w:rsidTr="00835D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19A91B" w14:textId="77777777" w:rsidR="003B5E79" w:rsidRPr="007D7932" w:rsidRDefault="003B5E79" w:rsidP="00835D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79409B" w14:textId="77777777" w:rsidR="003B5E79" w:rsidRPr="00651968" w:rsidRDefault="003B5E79" w:rsidP="00835D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19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Farmacol Logistyka </w:t>
            </w:r>
          </w:p>
          <w:p w14:paraId="27B0654F" w14:textId="77777777" w:rsidR="003B5E79" w:rsidRPr="00651968" w:rsidRDefault="003B5E79" w:rsidP="00835D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1968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352B49DD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 xml:space="preserve">Szopienicka 77 </w:t>
            </w:r>
          </w:p>
          <w:p w14:paraId="58BD65AC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40-431 Katowice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F24EC6" w14:textId="5BE5A27F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6A5424" w:rsidRPr="00651968">
              <w:rPr>
                <w:rFonts w:ascii="Arial" w:hAnsi="Arial" w:cs="Arial"/>
                <w:sz w:val="22"/>
                <w:szCs w:val="22"/>
              </w:rPr>
              <w:t>4</w:t>
            </w:r>
            <w:r w:rsidRPr="00651968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651968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651968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65196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65196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C4F339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B39DC3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6E22E9E" w14:textId="2DD78FDB" w:rsidR="006A5424" w:rsidRPr="00651968" w:rsidRDefault="006A5424" w:rsidP="006A54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lastRenderedPageBreak/>
              <w:t>Zamawiający oczekiwał</w:t>
            </w:r>
            <w:r w:rsidRPr="00651968">
              <w:rPr>
                <w:rFonts w:ascii="Arial" w:hAnsi="Arial" w:cs="Arial"/>
                <w:sz w:val="22"/>
                <w:szCs w:val="22"/>
              </w:rPr>
              <w:t xml:space="preserve"> produktu, który będzie przechowywany w temperaturze pokojowej a Wykonawca przedłożył ofertę na produkt leczniczy przechowywany wyłącznie w warunkach zimnego łańcucha (2-8°C).</w:t>
            </w:r>
          </w:p>
          <w:p w14:paraId="69B80353" w14:textId="4C1F468B" w:rsidR="003B5E79" w:rsidRPr="00651968" w:rsidRDefault="003B5E79" w:rsidP="00835D4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5E79" w14:paraId="088CD036" w14:textId="77777777" w:rsidTr="00835D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3F5006" w14:textId="77777777" w:rsidR="003B5E79" w:rsidRPr="007D7932" w:rsidRDefault="003B5E79" w:rsidP="00835D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0D5C">
              <w:rPr>
                <w:rFonts w:ascii="Arial" w:hAnsi="Arial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AB8D20" w14:textId="77777777" w:rsidR="00651968" w:rsidRPr="00651968" w:rsidRDefault="006A5424" w:rsidP="006A542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1968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6519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</w:t>
            </w:r>
          </w:p>
          <w:p w14:paraId="3D52B1E0" w14:textId="7D344E44" w:rsidR="006A5424" w:rsidRPr="00651968" w:rsidRDefault="006A5424" w:rsidP="006A542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1968">
              <w:rPr>
                <w:rFonts w:ascii="Arial" w:hAnsi="Arial" w:cs="Arial"/>
                <w:b/>
                <w:bCs/>
                <w:sz w:val="22"/>
                <w:szCs w:val="22"/>
              </w:rPr>
              <w:t>Sp. z o.o. Hurtownia Farmaceutyczna</w:t>
            </w:r>
          </w:p>
          <w:p w14:paraId="287EA8A1" w14:textId="77777777" w:rsidR="006A5424" w:rsidRPr="00651968" w:rsidRDefault="006A5424" w:rsidP="006A5424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Pułaskiego 9</w:t>
            </w:r>
          </w:p>
          <w:p w14:paraId="05926C80" w14:textId="1E18028E" w:rsidR="003B5E79" w:rsidRPr="00651968" w:rsidRDefault="006A5424" w:rsidP="006A5424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592A0A" w14:textId="43408762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 xml:space="preserve">Oferta odrzucona w zadaniu </w:t>
            </w:r>
            <w:r w:rsidR="006A5424" w:rsidRPr="00651968">
              <w:rPr>
                <w:rFonts w:ascii="Arial" w:hAnsi="Arial" w:cs="Arial"/>
                <w:sz w:val="22"/>
                <w:szCs w:val="22"/>
              </w:rPr>
              <w:t>4</w:t>
            </w:r>
            <w:r w:rsidRPr="00651968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651968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651968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65196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65196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0AE9CAC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BD4090" w14:textId="77777777" w:rsidR="003B5E79" w:rsidRPr="00651968" w:rsidRDefault="003B5E79" w:rsidP="00835D45">
            <w:pPr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8629221" w14:textId="5D681682" w:rsidR="003B5E79" w:rsidRPr="00651968" w:rsidRDefault="00651968" w:rsidP="00835D4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1968">
              <w:rPr>
                <w:rFonts w:ascii="Arial" w:hAnsi="Arial" w:cs="Arial"/>
                <w:sz w:val="22"/>
                <w:szCs w:val="22"/>
              </w:rPr>
              <w:t>Zamawiający oczekiwał produktu, który będzie przechowywany w temperaturze pokojowej a Wykonawca przedłożył ofertę na produkt leczniczy przechowywany wyłącznie w warunkach zimnego łańcucha (2-8°C).</w:t>
            </w:r>
          </w:p>
        </w:tc>
      </w:tr>
    </w:tbl>
    <w:p w14:paraId="2B248A6B" w14:textId="77777777" w:rsidR="003B5E79" w:rsidRDefault="003B5E79" w:rsidP="002545B0">
      <w:pPr>
        <w:jc w:val="both"/>
        <w:rPr>
          <w:rFonts w:ascii="Arial" w:hAnsi="Arial" w:cs="Arial"/>
        </w:rPr>
      </w:pPr>
    </w:p>
    <w:p w14:paraId="0B85A5A8" w14:textId="77777777" w:rsidR="003B5E79" w:rsidRDefault="003B5E79" w:rsidP="002545B0">
      <w:pPr>
        <w:jc w:val="both"/>
        <w:rPr>
          <w:rFonts w:ascii="Arial" w:hAnsi="Arial" w:cs="Arial"/>
        </w:rPr>
      </w:pPr>
    </w:p>
    <w:p w14:paraId="72202297" w14:textId="33DEF5BA" w:rsidR="00A02E94" w:rsidRDefault="00A02E94" w:rsidP="002545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B16609">
        <w:rPr>
          <w:rFonts w:ascii="Arial" w:hAnsi="Arial" w:cs="Arial"/>
        </w:rPr>
        <w:t>nie krótszym niż 5 dni od dnia przesłania niniejszego zawiadomienia o wyborze najkorzystniejszej oferty.</w:t>
      </w:r>
    </w:p>
    <w:p w14:paraId="55DBF2D1" w14:textId="77777777" w:rsidR="00A02E94" w:rsidRDefault="00A02E94" w:rsidP="002545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0D91E8C" w14:textId="77777777" w:rsidR="00A02E94" w:rsidRDefault="00A02E94" w:rsidP="002545B0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FD1172D" w14:textId="77777777" w:rsidR="00AA09AC" w:rsidRDefault="00AA09AC" w:rsidP="002545B0">
      <w:pPr>
        <w:ind w:left="3119" w:firstLine="425"/>
        <w:jc w:val="right"/>
        <w:rPr>
          <w:rFonts w:ascii="Arial" w:hAnsi="Arial" w:cs="Arial"/>
          <w:i/>
        </w:rPr>
      </w:pPr>
    </w:p>
    <w:p w14:paraId="487E4BC8" w14:textId="77777777" w:rsidR="00AA09AC" w:rsidRPr="00777985" w:rsidRDefault="00AA09AC" w:rsidP="00AA09A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777985">
        <w:rPr>
          <w:sz w:val="22"/>
          <w:szCs w:val="22"/>
        </w:rPr>
        <w:t xml:space="preserve">/-/ Dyrektor Szpitala Wojewódzkiego </w:t>
      </w:r>
    </w:p>
    <w:p w14:paraId="302E17CA" w14:textId="77777777" w:rsidR="00AA09AC" w:rsidRPr="00777985" w:rsidRDefault="00AA09AC" w:rsidP="00AA09A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67F148F" w14:textId="4C719C8C" w:rsidR="008642B3" w:rsidRPr="00A02E94" w:rsidRDefault="00AA09AC" w:rsidP="00AA09AC">
      <w:pPr>
        <w:pStyle w:val="Tekstpodstawowy"/>
        <w:spacing w:line="240" w:lineRule="auto"/>
        <w:ind w:firstLine="425"/>
      </w:pPr>
      <w:r w:rsidRPr="00777985"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777985">
        <w:rPr>
          <w:sz w:val="22"/>
          <w:szCs w:val="22"/>
        </w:rPr>
        <w:t xml:space="preserve">      Piotr Nowicki</w:t>
      </w:r>
      <w:bookmarkEnd w:id="0"/>
    </w:p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4DB17" w14:textId="77777777" w:rsidR="002C3D2E" w:rsidRDefault="002C3D2E">
      <w:r>
        <w:separator/>
      </w:r>
    </w:p>
  </w:endnote>
  <w:endnote w:type="continuationSeparator" w:id="0">
    <w:p w14:paraId="1E662C8C" w14:textId="77777777" w:rsidR="002C3D2E" w:rsidRDefault="002C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1FC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361B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E7CD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CAEB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03A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A862B" w14:textId="77777777" w:rsidR="002C3D2E" w:rsidRDefault="002C3D2E">
      <w:r>
        <w:separator/>
      </w:r>
    </w:p>
  </w:footnote>
  <w:footnote w:type="continuationSeparator" w:id="0">
    <w:p w14:paraId="0363BFA1" w14:textId="77777777" w:rsidR="002C3D2E" w:rsidRDefault="002C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65E1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4E63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E70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2E"/>
    <w:rsid w:val="00022322"/>
    <w:rsid w:val="00036B90"/>
    <w:rsid w:val="00042497"/>
    <w:rsid w:val="000C1E6F"/>
    <w:rsid w:val="000E4E56"/>
    <w:rsid w:val="001A1468"/>
    <w:rsid w:val="001B7815"/>
    <w:rsid w:val="00211A34"/>
    <w:rsid w:val="002545B0"/>
    <w:rsid w:val="002B1E4F"/>
    <w:rsid w:val="002B6761"/>
    <w:rsid w:val="002C1BF3"/>
    <w:rsid w:val="002C3D2E"/>
    <w:rsid w:val="003445A0"/>
    <w:rsid w:val="00355DD9"/>
    <w:rsid w:val="003A0AFC"/>
    <w:rsid w:val="003B5E7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1968"/>
    <w:rsid w:val="00651E4B"/>
    <w:rsid w:val="00657C1E"/>
    <w:rsid w:val="006A5424"/>
    <w:rsid w:val="006E3089"/>
    <w:rsid w:val="00711310"/>
    <w:rsid w:val="00712C39"/>
    <w:rsid w:val="00756CDA"/>
    <w:rsid w:val="007E2ACC"/>
    <w:rsid w:val="007E68C5"/>
    <w:rsid w:val="00832144"/>
    <w:rsid w:val="008567C7"/>
    <w:rsid w:val="008642B3"/>
    <w:rsid w:val="00887E27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A09AC"/>
    <w:rsid w:val="00AC3399"/>
    <w:rsid w:val="00AD0A7B"/>
    <w:rsid w:val="00B16609"/>
    <w:rsid w:val="00B32D12"/>
    <w:rsid w:val="00B464D3"/>
    <w:rsid w:val="00B8185B"/>
    <w:rsid w:val="00BC6F7F"/>
    <w:rsid w:val="00BD2174"/>
    <w:rsid w:val="00BD41D0"/>
    <w:rsid w:val="00C423DD"/>
    <w:rsid w:val="00C60D7B"/>
    <w:rsid w:val="00C65E53"/>
    <w:rsid w:val="00CA0B33"/>
    <w:rsid w:val="00CA3511"/>
    <w:rsid w:val="00D01E5B"/>
    <w:rsid w:val="00D040C3"/>
    <w:rsid w:val="00D04203"/>
    <w:rsid w:val="00D14743"/>
    <w:rsid w:val="00D26ED6"/>
    <w:rsid w:val="00D42C90"/>
    <w:rsid w:val="00D8427E"/>
    <w:rsid w:val="00DF7B7C"/>
    <w:rsid w:val="00E30B2D"/>
    <w:rsid w:val="00E62859"/>
    <w:rsid w:val="00E6449E"/>
    <w:rsid w:val="00E85D70"/>
    <w:rsid w:val="00EC28F7"/>
    <w:rsid w:val="00F33C66"/>
    <w:rsid w:val="00F718BE"/>
    <w:rsid w:val="00F83783"/>
    <w:rsid w:val="00F960D7"/>
    <w:rsid w:val="00FB7F50"/>
    <w:rsid w:val="00FC1D05"/>
    <w:rsid w:val="00FE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D0352"/>
  <w15:chartTrackingRefBased/>
  <w15:docId w15:val="{932D769F-43FD-433D-A1C2-DC29A063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AA09A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2</Pages>
  <Words>456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10</cp:revision>
  <cp:lastPrinted>2023-12-01T10:43:00Z</cp:lastPrinted>
  <dcterms:created xsi:type="dcterms:W3CDTF">2023-12-01T10:36:00Z</dcterms:created>
  <dcterms:modified xsi:type="dcterms:W3CDTF">2024-06-21T09:20:00Z</dcterms:modified>
</cp:coreProperties>
</file>