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0FC8A" w14:textId="77777777" w:rsidR="00986737" w:rsidRPr="006674BC" w:rsidRDefault="00F55A20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674BC">
        <w:rPr>
          <w:rFonts w:ascii="Arial Narrow" w:hAnsi="Arial Narrow" w:cs="Arial"/>
          <w:sz w:val="22"/>
          <w:szCs w:val="22"/>
        </w:rPr>
        <w:t>Bydgoszcz</w:t>
      </w:r>
      <w:r w:rsidR="00986737" w:rsidRPr="006674BC">
        <w:rPr>
          <w:rFonts w:ascii="Arial Narrow" w:hAnsi="Arial Narrow" w:cs="Arial"/>
          <w:sz w:val="22"/>
          <w:szCs w:val="22"/>
        </w:rPr>
        <w:t xml:space="preserve"> dnia: </w:t>
      </w:r>
      <w:r w:rsidRPr="006674BC">
        <w:rPr>
          <w:rFonts w:ascii="Arial Narrow" w:hAnsi="Arial Narrow" w:cs="Arial"/>
          <w:sz w:val="22"/>
          <w:szCs w:val="22"/>
        </w:rPr>
        <w:t>2024-06-24</w:t>
      </w:r>
    </w:p>
    <w:p w14:paraId="1C851C5E" w14:textId="77777777" w:rsidR="00986737" w:rsidRPr="006674BC" w:rsidRDefault="00F55A20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674B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9DFAA5" w14:textId="77777777" w:rsidR="00986737" w:rsidRPr="006674BC" w:rsidRDefault="00F55A20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674BC">
        <w:rPr>
          <w:rFonts w:ascii="Arial Narrow" w:hAnsi="Arial Narrow" w:cs="Arial"/>
          <w:sz w:val="22"/>
          <w:szCs w:val="22"/>
        </w:rPr>
        <w:t>Powstańców Warszawy</w:t>
      </w:r>
      <w:r w:rsidR="00986737" w:rsidRPr="006674BC">
        <w:rPr>
          <w:rFonts w:ascii="Arial Narrow" w:hAnsi="Arial Narrow" w:cs="Arial"/>
          <w:sz w:val="22"/>
          <w:szCs w:val="22"/>
        </w:rPr>
        <w:t xml:space="preserve"> </w:t>
      </w:r>
      <w:r w:rsidRPr="006674BC">
        <w:rPr>
          <w:rFonts w:ascii="Arial Narrow" w:hAnsi="Arial Narrow" w:cs="Arial"/>
          <w:sz w:val="22"/>
          <w:szCs w:val="22"/>
        </w:rPr>
        <w:t>5</w:t>
      </w:r>
    </w:p>
    <w:p w14:paraId="7CA56421" w14:textId="77777777" w:rsidR="00986737" w:rsidRPr="006674BC" w:rsidRDefault="00F55A20" w:rsidP="00986737">
      <w:pPr>
        <w:rPr>
          <w:rFonts w:ascii="Arial Narrow" w:hAnsi="Arial Narrow" w:cs="Arial"/>
          <w:sz w:val="22"/>
          <w:szCs w:val="22"/>
        </w:rPr>
      </w:pPr>
      <w:r w:rsidRPr="006674BC">
        <w:rPr>
          <w:rFonts w:ascii="Arial Narrow" w:hAnsi="Arial Narrow" w:cs="Arial"/>
          <w:sz w:val="22"/>
          <w:szCs w:val="22"/>
        </w:rPr>
        <w:t>85-681</w:t>
      </w:r>
      <w:r w:rsidR="00986737" w:rsidRPr="006674BC">
        <w:rPr>
          <w:rFonts w:ascii="Arial Narrow" w:hAnsi="Arial Narrow" w:cs="Arial"/>
          <w:sz w:val="22"/>
          <w:szCs w:val="22"/>
        </w:rPr>
        <w:t xml:space="preserve"> </w:t>
      </w:r>
      <w:r w:rsidRPr="006674BC">
        <w:rPr>
          <w:rFonts w:ascii="Arial Narrow" w:hAnsi="Arial Narrow" w:cs="Arial"/>
          <w:sz w:val="22"/>
          <w:szCs w:val="22"/>
        </w:rPr>
        <w:t>Bydgoszcz</w:t>
      </w:r>
    </w:p>
    <w:p w14:paraId="6FFF3E2C" w14:textId="77777777" w:rsidR="00986737" w:rsidRPr="006674BC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6674B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E010550" w14:textId="77777777" w:rsidR="00986737" w:rsidRPr="006674BC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674BC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674BC" w14:paraId="3A803CB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35941E" w14:textId="77777777" w:rsidR="00986737" w:rsidRPr="006674B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674BC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4A6B942" w14:textId="77777777" w:rsidR="00986737" w:rsidRPr="006674B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674B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B1E0552" w14:textId="77777777" w:rsidR="00986737" w:rsidRPr="006674B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674B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674B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674B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674BC" w14:paraId="705D83B5" w14:textId="77777777" w:rsidTr="005A632E">
        <w:tc>
          <w:tcPr>
            <w:tcW w:w="2269" w:type="dxa"/>
            <w:shd w:val="clear" w:color="auto" w:fill="auto"/>
          </w:tcPr>
          <w:p w14:paraId="79BF0DA7" w14:textId="77777777" w:rsidR="00986737" w:rsidRPr="006674B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7BAB0B" w14:textId="77777777" w:rsidR="00986737" w:rsidRPr="006674BC" w:rsidRDefault="00F55A2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24 miesięcy</w:t>
            </w:r>
            <w:r w:rsidR="00986737" w:rsidRPr="006674B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55A20" w:rsidRPr="006674BC" w14:paraId="74911C60" w14:textId="77777777" w:rsidTr="003D484C">
        <w:tc>
          <w:tcPr>
            <w:tcW w:w="2269" w:type="dxa"/>
            <w:shd w:val="clear" w:color="auto" w:fill="auto"/>
          </w:tcPr>
          <w:p w14:paraId="4E92B83B" w14:textId="77777777" w:rsidR="00F55A20" w:rsidRPr="006674BC" w:rsidRDefault="00F55A20" w:rsidP="003D48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B2847A" w14:textId="77777777" w:rsidR="00F55A20" w:rsidRPr="006674BC" w:rsidRDefault="00F55A20" w:rsidP="003D48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b/>
                <w:sz w:val="22"/>
                <w:szCs w:val="22"/>
              </w:rPr>
              <w:t>70/2024</w:t>
            </w:r>
          </w:p>
        </w:tc>
      </w:tr>
    </w:tbl>
    <w:p w14:paraId="7DFA89FB" w14:textId="77777777" w:rsidR="00A80738" w:rsidRPr="006674B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F8C4CCF" w14:textId="77777777" w:rsidR="00D665F5" w:rsidRPr="006674B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74B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674BC">
        <w:rPr>
          <w:rFonts w:ascii="Arial Narrow" w:hAnsi="Arial Narrow" w:cs="Arial"/>
          <w:sz w:val="22"/>
          <w:szCs w:val="22"/>
        </w:rPr>
        <w:t>2</w:t>
      </w:r>
      <w:r w:rsidRPr="006674BC">
        <w:rPr>
          <w:rFonts w:ascii="Arial Narrow" w:hAnsi="Arial Narrow" w:cs="Arial"/>
          <w:sz w:val="22"/>
          <w:szCs w:val="22"/>
        </w:rPr>
        <w:t xml:space="preserve"> ust. 5 </w:t>
      </w:r>
      <w:r w:rsidRPr="006674B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674BC">
        <w:rPr>
          <w:rFonts w:ascii="Arial Narrow" w:hAnsi="Arial Narrow" w:cs="Arial"/>
          <w:sz w:val="22"/>
          <w:szCs w:val="22"/>
        </w:rPr>
        <w:t xml:space="preserve"> </w:t>
      </w:r>
      <w:r w:rsidR="00F55A20" w:rsidRPr="006674BC">
        <w:rPr>
          <w:rFonts w:ascii="Arial Narrow" w:hAnsi="Arial Narrow" w:cs="Arial"/>
          <w:sz w:val="22"/>
          <w:szCs w:val="22"/>
        </w:rPr>
        <w:t>(</w:t>
      </w:r>
      <w:proofErr w:type="spellStart"/>
      <w:r w:rsidR="00F55A20" w:rsidRPr="006674BC">
        <w:rPr>
          <w:rFonts w:ascii="Arial Narrow" w:hAnsi="Arial Narrow" w:cs="Arial"/>
          <w:sz w:val="22"/>
          <w:szCs w:val="22"/>
        </w:rPr>
        <w:t>t.j</w:t>
      </w:r>
      <w:proofErr w:type="spellEnd"/>
      <w:r w:rsidR="00F55A20" w:rsidRPr="006674B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674BC">
        <w:rPr>
          <w:rFonts w:ascii="Arial Narrow" w:hAnsi="Arial Narrow" w:cs="Arial"/>
          <w:sz w:val="22"/>
          <w:szCs w:val="22"/>
        </w:rPr>
        <w:t xml:space="preserve"> </w:t>
      </w:r>
      <w:r w:rsidRPr="006674BC">
        <w:rPr>
          <w:rFonts w:ascii="Arial Narrow" w:hAnsi="Arial Narrow" w:cs="Arial"/>
          <w:sz w:val="22"/>
          <w:szCs w:val="22"/>
        </w:rPr>
        <w:t>udostępnia</w:t>
      </w:r>
      <w:r w:rsidR="00F95C33" w:rsidRPr="006674BC">
        <w:rPr>
          <w:rFonts w:ascii="Arial Narrow" w:hAnsi="Arial Narrow" w:cs="Arial"/>
          <w:sz w:val="22"/>
          <w:szCs w:val="22"/>
        </w:rPr>
        <w:t xml:space="preserve"> </w:t>
      </w:r>
      <w:r w:rsidR="004C7E9B" w:rsidRPr="006674BC">
        <w:rPr>
          <w:rFonts w:ascii="Arial Narrow" w:hAnsi="Arial Narrow" w:cs="Arial"/>
          <w:sz w:val="22"/>
          <w:szCs w:val="22"/>
        </w:rPr>
        <w:t>informacj</w:t>
      </w:r>
      <w:r w:rsidR="00577BC6" w:rsidRPr="006674BC">
        <w:rPr>
          <w:rFonts w:ascii="Arial Narrow" w:hAnsi="Arial Narrow" w:cs="Arial"/>
          <w:sz w:val="22"/>
          <w:szCs w:val="22"/>
        </w:rPr>
        <w:t>ę</w:t>
      </w:r>
      <w:r w:rsidR="00035488" w:rsidRPr="006674B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674BC">
        <w:rPr>
          <w:rFonts w:ascii="Arial Narrow" w:hAnsi="Arial Narrow" w:cs="Arial"/>
          <w:sz w:val="22"/>
          <w:szCs w:val="22"/>
        </w:rPr>
        <w:t>.</w:t>
      </w:r>
    </w:p>
    <w:p w14:paraId="146B66F6" w14:textId="77777777" w:rsidR="00A8073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74B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674BC">
        <w:rPr>
          <w:rFonts w:ascii="Arial Narrow" w:hAnsi="Arial Narrow" w:cs="Arial"/>
          <w:sz w:val="22"/>
          <w:szCs w:val="22"/>
        </w:rPr>
        <w:t xml:space="preserve"> w dniu </w:t>
      </w:r>
      <w:r w:rsidR="00F55A20" w:rsidRPr="006674BC">
        <w:rPr>
          <w:rFonts w:ascii="Arial Narrow" w:hAnsi="Arial Narrow" w:cs="Arial"/>
          <w:sz w:val="22"/>
          <w:szCs w:val="22"/>
        </w:rPr>
        <w:t>24/06/2024</w:t>
      </w:r>
      <w:r w:rsidR="00FF4AB1" w:rsidRPr="006674BC">
        <w:rPr>
          <w:rFonts w:ascii="Arial Narrow" w:hAnsi="Arial Narrow" w:cs="Arial"/>
          <w:sz w:val="22"/>
          <w:szCs w:val="22"/>
        </w:rPr>
        <w:t xml:space="preserve"> o godz. </w:t>
      </w:r>
      <w:r w:rsidR="00F55A20" w:rsidRPr="006674BC">
        <w:rPr>
          <w:rFonts w:ascii="Arial Narrow" w:hAnsi="Arial Narrow" w:cs="Arial"/>
          <w:sz w:val="22"/>
          <w:szCs w:val="22"/>
        </w:rPr>
        <w:t>08:30</w:t>
      </w:r>
      <w:r w:rsidRPr="006674B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p w14:paraId="69E6B3CF" w14:textId="77777777" w:rsidR="006674BC" w:rsidRPr="006674BC" w:rsidRDefault="006674BC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674BC" w14:paraId="013C943B" w14:textId="77777777" w:rsidTr="005A632E">
        <w:tc>
          <w:tcPr>
            <w:tcW w:w="1276" w:type="dxa"/>
            <w:shd w:val="clear" w:color="auto" w:fill="F2F2F2"/>
            <w:vAlign w:val="center"/>
          </w:tcPr>
          <w:p w14:paraId="7759A2F6" w14:textId="77777777" w:rsidR="006B27ED" w:rsidRPr="006674B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6674BC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4CDAF07" w14:textId="77777777" w:rsidR="006B27ED" w:rsidRPr="006674B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1C07C88" w14:textId="77777777" w:rsidR="006B27ED" w:rsidRPr="006674B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07630D7" w14:textId="77777777" w:rsidR="006B27ED" w:rsidRPr="006674B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F55A20" w:rsidRPr="006674BC" w14:paraId="1C1D60E5" w14:textId="77777777" w:rsidTr="003D484C">
        <w:tc>
          <w:tcPr>
            <w:tcW w:w="1276" w:type="dxa"/>
            <w:shd w:val="clear" w:color="auto" w:fill="auto"/>
            <w:vAlign w:val="center"/>
          </w:tcPr>
          <w:p w14:paraId="0C0F531C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F40B13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759BC32" w14:textId="77777777" w:rsidR="00F55A20" w:rsidRPr="006674BC" w:rsidRDefault="00F55A20" w:rsidP="003D484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674BC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389595B1" w14:textId="77777777" w:rsidR="00F55A20" w:rsidRPr="006674BC" w:rsidRDefault="00F55A20" w:rsidP="003D484C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Osmańska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D9C84BC" w14:textId="77777777" w:rsidR="00F55A20" w:rsidRPr="006674BC" w:rsidRDefault="00F55A20" w:rsidP="003D484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02-823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9D0D8B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12 960.00 zł</w:t>
            </w:r>
          </w:p>
        </w:tc>
      </w:tr>
      <w:tr w:rsidR="00F55A20" w:rsidRPr="006674BC" w14:paraId="633F83F6" w14:textId="77777777" w:rsidTr="003D484C">
        <w:tc>
          <w:tcPr>
            <w:tcW w:w="1276" w:type="dxa"/>
            <w:shd w:val="clear" w:color="auto" w:fill="auto"/>
            <w:vAlign w:val="center"/>
          </w:tcPr>
          <w:p w14:paraId="2E1AEB0A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B79ACD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3BA7ED7" w14:textId="77777777" w:rsidR="00F55A20" w:rsidRPr="006674BC" w:rsidRDefault="00F55A20" w:rsidP="003D484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674BC">
              <w:rPr>
                <w:rFonts w:ascii="Arial Narrow" w:hAnsi="Arial Narrow" w:cs="Arial"/>
                <w:sz w:val="22"/>
                <w:szCs w:val="22"/>
              </w:rPr>
              <w:t>Terumo</w:t>
            </w:r>
            <w:proofErr w:type="spellEnd"/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4A0EC2D" w14:textId="77777777" w:rsidR="00F55A20" w:rsidRPr="006674BC" w:rsidRDefault="00F55A20" w:rsidP="003D484C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1 Sierpnia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C914DBE" w14:textId="77777777" w:rsidR="00F55A20" w:rsidRPr="006674BC" w:rsidRDefault="00F55A20" w:rsidP="003D484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60523C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56 700.00 zł</w:t>
            </w:r>
          </w:p>
        </w:tc>
      </w:tr>
      <w:tr w:rsidR="00F55A20" w:rsidRPr="006674BC" w14:paraId="714A3F3A" w14:textId="77777777" w:rsidTr="003D484C">
        <w:tc>
          <w:tcPr>
            <w:tcW w:w="1276" w:type="dxa"/>
            <w:shd w:val="clear" w:color="auto" w:fill="auto"/>
            <w:vAlign w:val="center"/>
          </w:tcPr>
          <w:p w14:paraId="16B66F1A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D10026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FFFAB7D" w14:textId="77777777" w:rsidR="00F55A20" w:rsidRPr="006674BC" w:rsidRDefault="00F55A20" w:rsidP="003D484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674BC">
              <w:rPr>
                <w:rFonts w:ascii="Arial Narrow" w:hAnsi="Arial Narrow" w:cs="Arial"/>
                <w:sz w:val="22"/>
                <w:szCs w:val="22"/>
              </w:rPr>
              <w:t>Terumo</w:t>
            </w:r>
            <w:proofErr w:type="spellEnd"/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E62B3A6" w14:textId="77777777" w:rsidR="00F55A20" w:rsidRPr="006674BC" w:rsidRDefault="00F55A20" w:rsidP="003D484C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1 Sierpnia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B92CDF5" w14:textId="77777777" w:rsidR="00F55A20" w:rsidRPr="006674BC" w:rsidRDefault="00F55A20" w:rsidP="003D484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F40401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168 480.00 zł</w:t>
            </w:r>
          </w:p>
        </w:tc>
      </w:tr>
      <w:tr w:rsidR="00F55A20" w:rsidRPr="006674BC" w14:paraId="0F9C145A" w14:textId="77777777" w:rsidTr="003D484C">
        <w:tc>
          <w:tcPr>
            <w:tcW w:w="1276" w:type="dxa"/>
            <w:shd w:val="clear" w:color="auto" w:fill="auto"/>
            <w:vAlign w:val="center"/>
          </w:tcPr>
          <w:p w14:paraId="48687BFF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9BD13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2878121" w14:textId="77777777" w:rsidR="00F55A20" w:rsidRPr="006674BC" w:rsidRDefault="00F55A20" w:rsidP="003D484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3371B950" w14:textId="77777777" w:rsidR="00F55A20" w:rsidRPr="006674BC" w:rsidRDefault="00F55A20" w:rsidP="003D484C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Al. Jana Pawła II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CDF023D" w14:textId="77777777" w:rsidR="00F55A20" w:rsidRPr="006674BC" w:rsidRDefault="00F55A20" w:rsidP="003D484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00133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659F47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57 024.00 zł</w:t>
            </w:r>
          </w:p>
        </w:tc>
      </w:tr>
      <w:tr w:rsidR="00F55A20" w:rsidRPr="006674BC" w14:paraId="2CC656CA" w14:textId="77777777" w:rsidTr="003D484C">
        <w:tc>
          <w:tcPr>
            <w:tcW w:w="1276" w:type="dxa"/>
            <w:shd w:val="clear" w:color="auto" w:fill="auto"/>
            <w:vAlign w:val="center"/>
          </w:tcPr>
          <w:p w14:paraId="71C584F4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8A87B1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845F4C" w14:textId="77777777" w:rsidR="00F55A20" w:rsidRPr="006674BC" w:rsidRDefault="00F55A20" w:rsidP="003D484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4348EA2F" w14:textId="77777777" w:rsidR="00F55A20" w:rsidRPr="006674BC" w:rsidRDefault="00F55A20" w:rsidP="003D484C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lastRenderedPageBreak/>
              <w:t>Al. Jana Pawła II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F4CE56A" w14:textId="77777777" w:rsidR="00F55A20" w:rsidRPr="006674BC" w:rsidRDefault="00F55A20" w:rsidP="003D484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t>00133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74B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09F345" w14:textId="77777777" w:rsidR="00F55A20" w:rsidRPr="006674BC" w:rsidRDefault="00F55A20" w:rsidP="003D48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4BC">
              <w:rPr>
                <w:rFonts w:ascii="Arial Narrow" w:hAnsi="Arial Narrow" w:cs="Arial"/>
                <w:sz w:val="22"/>
                <w:szCs w:val="22"/>
              </w:rPr>
              <w:lastRenderedPageBreak/>
              <w:t>42 120.00 zł</w:t>
            </w:r>
          </w:p>
        </w:tc>
      </w:tr>
    </w:tbl>
    <w:p w14:paraId="4FFC4A1D" w14:textId="2A015423" w:rsidR="00A80738" w:rsidRDefault="006674B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674BC">
        <w:rPr>
          <w:rFonts w:ascii="Arial Narrow" w:hAnsi="Arial Narrow" w:cs="Arial"/>
          <w:i/>
          <w:sz w:val="22"/>
          <w:szCs w:val="22"/>
        </w:rPr>
        <w:t>ZAMAWIAJĄCY</w:t>
      </w:r>
    </w:p>
    <w:p w14:paraId="3D62FE29" w14:textId="77777777" w:rsidR="006674BC" w:rsidRDefault="006674B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DAE6E27" w14:textId="77777777" w:rsidR="006674BC" w:rsidRDefault="006674B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3101A18" w14:textId="77777777" w:rsidR="006674BC" w:rsidRDefault="006674B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A642D61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265C738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F3C2DB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6C16D9D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009178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09C02F2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E85BEEB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3EE2EC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09CB3F9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B287DC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6A0500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59CCB3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7BE4403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468EC2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67DD2CA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D69737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5C8F3E4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5CD82A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875240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2200D9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D0DE9B9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AA5F500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F3A3574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FEEBF70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C32B89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6C5DFD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7AD0893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BA17E3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BE02869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B5C9CAA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B497408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6B55411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A75986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D3FEE96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B9AB23F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537054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BD571E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EE4376C" w14:textId="50093183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242F0CFE" w14:textId="77777777" w:rsidR="006674BC" w:rsidRDefault="006674BC" w:rsidP="006674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28EDC0F7" w14:textId="77777777" w:rsidR="006674BC" w:rsidRDefault="006674BC" w:rsidP="006674BC"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</w:t>
        </w:r>
        <w:r>
          <w:rPr>
            <w:rStyle w:val="Hipercze"/>
            <w:rFonts w:ascii="Arial Narrow" w:hAnsi="Arial Narrow"/>
            <w:i/>
            <w:iCs/>
            <w:sz w:val="18"/>
          </w:rPr>
          <w:t>l</w:t>
        </w:r>
      </w:hyperlink>
      <w:r>
        <w:t xml:space="preserve"> </w:t>
      </w:r>
    </w:p>
    <w:p w14:paraId="387A6FB4" w14:textId="0BB9FB3A" w:rsidR="006674BC" w:rsidRPr="006674BC" w:rsidRDefault="006674BC" w:rsidP="006674BC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24.04.2024 r.</w:t>
      </w:r>
    </w:p>
    <w:sectPr w:rsidR="006674BC" w:rsidRPr="006674B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AA181D" w14:textId="77777777" w:rsidR="000475B3" w:rsidRDefault="000475B3">
      <w:r>
        <w:separator/>
      </w:r>
    </w:p>
  </w:endnote>
  <w:endnote w:type="continuationSeparator" w:id="0">
    <w:p w14:paraId="2A5F1554" w14:textId="77777777" w:rsidR="000475B3" w:rsidRDefault="00047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B43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AC86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5AC9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5DF88B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7DC239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8C1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0B4877" w14:textId="77777777" w:rsidR="009F189D" w:rsidRDefault="009F189D">
    <w:pPr>
      <w:pStyle w:val="Stopka"/>
      <w:tabs>
        <w:tab w:val="clear" w:pos="4536"/>
      </w:tabs>
      <w:jc w:val="center"/>
    </w:pPr>
  </w:p>
  <w:p w14:paraId="2DE7DA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022477" w14:textId="77777777" w:rsidR="000475B3" w:rsidRDefault="000475B3">
      <w:r>
        <w:separator/>
      </w:r>
    </w:p>
  </w:footnote>
  <w:footnote w:type="continuationSeparator" w:id="0">
    <w:p w14:paraId="10362E80" w14:textId="77777777" w:rsidR="000475B3" w:rsidRDefault="00047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13F37" w14:textId="77777777" w:rsidR="00F55A20" w:rsidRDefault="00F55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03C26" w14:textId="77777777" w:rsidR="00F55A20" w:rsidRDefault="00F55A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CD1B0" w14:textId="77777777" w:rsidR="00F55A20" w:rsidRDefault="00F55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5B3"/>
    <w:rsid w:val="00007727"/>
    <w:rsid w:val="00017720"/>
    <w:rsid w:val="00035488"/>
    <w:rsid w:val="000475B3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674BC"/>
    <w:rsid w:val="0069085C"/>
    <w:rsid w:val="006B27ED"/>
    <w:rsid w:val="00715098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5A2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3B06B"/>
  <w15:chartTrackingRefBased/>
  <w15:docId w15:val="{3907A861-F772-487A-8940-F30FB1CA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6674B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674B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674BC"/>
    <w:rPr>
      <w:b/>
      <w:bCs/>
    </w:rPr>
  </w:style>
  <w:style w:type="character" w:styleId="UyteHipercze">
    <w:name w:val="FollowedHyperlink"/>
    <w:basedOn w:val="Domylnaczcionkaakapitu"/>
    <w:rsid w:val="006674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208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2024-06-24T07:13:00Z</cp:lastPrinted>
  <dcterms:created xsi:type="dcterms:W3CDTF">2024-06-24T06:58:00Z</dcterms:created>
  <dcterms:modified xsi:type="dcterms:W3CDTF">2024-06-24T07:14:00Z</dcterms:modified>
</cp:coreProperties>
</file>