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84E016" w14:textId="77777777" w:rsidR="00986737" w:rsidRPr="00E27EBE" w:rsidRDefault="00EC5302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E27EBE">
        <w:rPr>
          <w:rFonts w:ascii="Arial Narrow" w:hAnsi="Arial Narrow" w:cs="Arial"/>
          <w:sz w:val="22"/>
          <w:szCs w:val="22"/>
        </w:rPr>
        <w:t>Bydgoszcz</w:t>
      </w:r>
      <w:r w:rsidR="00986737" w:rsidRPr="00E27EBE">
        <w:rPr>
          <w:rFonts w:ascii="Arial Narrow" w:hAnsi="Arial Narrow" w:cs="Arial"/>
          <w:sz w:val="22"/>
          <w:szCs w:val="22"/>
        </w:rPr>
        <w:t xml:space="preserve"> dnia: </w:t>
      </w:r>
      <w:r w:rsidRPr="00E27EBE">
        <w:rPr>
          <w:rFonts w:ascii="Arial Narrow" w:hAnsi="Arial Narrow" w:cs="Arial"/>
          <w:sz w:val="22"/>
          <w:szCs w:val="22"/>
        </w:rPr>
        <w:t>2024-06-24</w:t>
      </w:r>
    </w:p>
    <w:p w14:paraId="149590C6" w14:textId="77777777" w:rsidR="00986737" w:rsidRPr="00E27EBE" w:rsidRDefault="00EC5302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27EB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8DFBB2B" w14:textId="77777777" w:rsidR="00986737" w:rsidRPr="00E27EBE" w:rsidRDefault="00EC5302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27EBE">
        <w:rPr>
          <w:rFonts w:ascii="Arial Narrow" w:hAnsi="Arial Narrow" w:cs="Arial"/>
          <w:sz w:val="22"/>
          <w:szCs w:val="22"/>
        </w:rPr>
        <w:t>Powstańców Warszawy</w:t>
      </w:r>
      <w:r w:rsidR="00986737" w:rsidRPr="00E27EBE">
        <w:rPr>
          <w:rFonts w:ascii="Arial Narrow" w:hAnsi="Arial Narrow" w:cs="Arial"/>
          <w:sz w:val="22"/>
          <w:szCs w:val="22"/>
        </w:rPr>
        <w:t xml:space="preserve"> </w:t>
      </w:r>
      <w:r w:rsidRPr="00E27EBE">
        <w:rPr>
          <w:rFonts w:ascii="Arial Narrow" w:hAnsi="Arial Narrow" w:cs="Arial"/>
          <w:sz w:val="22"/>
          <w:szCs w:val="22"/>
        </w:rPr>
        <w:t>5</w:t>
      </w:r>
    </w:p>
    <w:p w14:paraId="4A1C4626" w14:textId="77777777" w:rsidR="00986737" w:rsidRPr="00E27EBE" w:rsidRDefault="00EC5302" w:rsidP="00986737">
      <w:pPr>
        <w:rPr>
          <w:rFonts w:ascii="Arial Narrow" w:hAnsi="Arial Narrow" w:cs="Arial"/>
          <w:sz w:val="22"/>
          <w:szCs w:val="22"/>
        </w:rPr>
      </w:pPr>
      <w:r w:rsidRPr="00E27EBE">
        <w:rPr>
          <w:rFonts w:ascii="Arial Narrow" w:hAnsi="Arial Narrow" w:cs="Arial"/>
          <w:sz w:val="22"/>
          <w:szCs w:val="22"/>
        </w:rPr>
        <w:t>85-681</w:t>
      </w:r>
      <w:r w:rsidR="00986737" w:rsidRPr="00E27EBE">
        <w:rPr>
          <w:rFonts w:ascii="Arial Narrow" w:hAnsi="Arial Narrow" w:cs="Arial"/>
          <w:sz w:val="22"/>
          <w:szCs w:val="22"/>
        </w:rPr>
        <w:t xml:space="preserve"> </w:t>
      </w:r>
      <w:r w:rsidRPr="00E27EBE">
        <w:rPr>
          <w:rFonts w:ascii="Arial Narrow" w:hAnsi="Arial Narrow" w:cs="Arial"/>
          <w:sz w:val="22"/>
          <w:szCs w:val="22"/>
        </w:rPr>
        <w:t>Bydgoszcz</w:t>
      </w:r>
    </w:p>
    <w:p w14:paraId="39BBFE5D" w14:textId="77777777" w:rsidR="00986737" w:rsidRPr="00E27EBE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E27EB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C1A1876" w14:textId="77777777" w:rsidR="00986737" w:rsidRPr="00E27EBE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E27EBE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E27EBE" w14:paraId="20A8C09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296F8A" w14:textId="77777777" w:rsidR="00986737" w:rsidRPr="00E27EB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E27EBE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4F181A8" w14:textId="77777777" w:rsidR="00986737" w:rsidRPr="00E27EB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E27EB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007B5DD" w14:textId="77777777" w:rsidR="00986737" w:rsidRPr="00E27EB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27EB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27EB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27EB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E27EBE" w14:paraId="1C1F8A76" w14:textId="77777777" w:rsidTr="005A632E">
        <w:tc>
          <w:tcPr>
            <w:tcW w:w="2269" w:type="dxa"/>
            <w:shd w:val="clear" w:color="auto" w:fill="auto"/>
          </w:tcPr>
          <w:p w14:paraId="02D8C318" w14:textId="77777777" w:rsidR="00986737" w:rsidRPr="00E27EB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C12119" w14:textId="77777777" w:rsidR="00986737" w:rsidRPr="00E27EBE" w:rsidRDefault="00EC530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bCs/>
                <w:sz w:val="22"/>
                <w:szCs w:val="22"/>
              </w:rPr>
              <w:t>Dostawy sukcesywne systemu stężenia glukozy we krwi oraz dostawy dozowników tlenu</w:t>
            </w:r>
            <w:r w:rsidR="00986737" w:rsidRPr="00E27EB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C5302" w:rsidRPr="00E27EBE" w14:paraId="7744969E" w14:textId="77777777" w:rsidTr="00386033">
        <w:tc>
          <w:tcPr>
            <w:tcW w:w="2269" w:type="dxa"/>
            <w:shd w:val="clear" w:color="auto" w:fill="auto"/>
          </w:tcPr>
          <w:p w14:paraId="010F9B33" w14:textId="77777777" w:rsidR="00EC5302" w:rsidRPr="00E27EBE" w:rsidRDefault="00EC5302" w:rsidP="0038603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C1AE32" w14:textId="77777777" w:rsidR="00EC5302" w:rsidRPr="00E27EBE" w:rsidRDefault="00EC5302" w:rsidP="0038603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bCs/>
                <w:sz w:val="22"/>
                <w:szCs w:val="22"/>
              </w:rPr>
              <w:t>74/2024</w:t>
            </w:r>
          </w:p>
        </w:tc>
      </w:tr>
    </w:tbl>
    <w:p w14:paraId="1D532AA1" w14:textId="77777777" w:rsidR="00A80738" w:rsidRPr="00E27EB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1A972673" w14:textId="77777777" w:rsidR="00D665F5" w:rsidRPr="00E27EB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7EB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E27EBE">
        <w:rPr>
          <w:rFonts w:ascii="Arial Narrow" w:hAnsi="Arial Narrow" w:cs="Arial"/>
          <w:sz w:val="22"/>
          <w:szCs w:val="22"/>
        </w:rPr>
        <w:t>2</w:t>
      </w:r>
      <w:r w:rsidRPr="00E27EBE">
        <w:rPr>
          <w:rFonts w:ascii="Arial Narrow" w:hAnsi="Arial Narrow" w:cs="Arial"/>
          <w:sz w:val="22"/>
          <w:szCs w:val="22"/>
        </w:rPr>
        <w:t xml:space="preserve"> ust. 5 </w:t>
      </w:r>
      <w:r w:rsidRPr="00E27EB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E27EBE">
        <w:rPr>
          <w:rFonts w:ascii="Arial Narrow" w:hAnsi="Arial Narrow" w:cs="Arial"/>
          <w:sz w:val="22"/>
          <w:szCs w:val="22"/>
        </w:rPr>
        <w:t xml:space="preserve"> </w:t>
      </w:r>
      <w:r w:rsidR="00EC5302" w:rsidRPr="00E27EBE">
        <w:rPr>
          <w:rFonts w:ascii="Arial Narrow" w:hAnsi="Arial Narrow" w:cs="Arial"/>
          <w:sz w:val="22"/>
          <w:szCs w:val="22"/>
        </w:rPr>
        <w:t>(</w:t>
      </w:r>
      <w:proofErr w:type="spellStart"/>
      <w:r w:rsidR="00EC5302" w:rsidRPr="00E27EBE">
        <w:rPr>
          <w:rFonts w:ascii="Arial Narrow" w:hAnsi="Arial Narrow" w:cs="Arial"/>
          <w:sz w:val="22"/>
          <w:szCs w:val="22"/>
        </w:rPr>
        <w:t>t.j</w:t>
      </w:r>
      <w:proofErr w:type="spellEnd"/>
      <w:r w:rsidR="00EC5302" w:rsidRPr="00E27EBE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E27EBE">
        <w:rPr>
          <w:rFonts w:ascii="Arial Narrow" w:hAnsi="Arial Narrow" w:cs="Arial"/>
          <w:sz w:val="22"/>
          <w:szCs w:val="22"/>
        </w:rPr>
        <w:t xml:space="preserve"> </w:t>
      </w:r>
      <w:r w:rsidRPr="00E27EBE">
        <w:rPr>
          <w:rFonts w:ascii="Arial Narrow" w:hAnsi="Arial Narrow" w:cs="Arial"/>
          <w:sz w:val="22"/>
          <w:szCs w:val="22"/>
        </w:rPr>
        <w:t>udostępnia</w:t>
      </w:r>
      <w:r w:rsidR="00F95C33" w:rsidRPr="00E27EBE">
        <w:rPr>
          <w:rFonts w:ascii="Arial Narrow" w:hAnsi="Arial Narrow" w:cs="Arial"/>
          <w:sz w:val="22"/>
          <w:szCs w:val="22"/>
        </w:rPr>
        <w:t xml:space="preserve"> </w:t>
      </w:r>
      <w:r w:rsidR="004C7E9B" w:rsidRPr="00E27EBE">
        <w:rPr>
          <w:rFonts w:ascii="Arial Narrow" w:hAnsi="Arial Narrow" w:cs="Arial"/>
          <w:sz w:val="22"/>
          <w:szCs w:val="22"/>
        </w:rPr>
        <w:t>informacj</w:t>
      </w:r>
      <w:r w:rsidR="00577BC6" w:rsidRPr="00E27EBE">
        <w:rPr>
          <w:rFonts w:ascii="Arial Narrow" w:hAnsi="Arial Narrow" w:cs="Arial"/>
          <w:sz w:val="22"/>
          <w:szCs w:val="22"/>
        </w:rPr>
        <w:t>ę</w:t>
      </w:r>
      <w:r w:rsidR="00035488" w:rsidRPr="00E27EB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E27EBE">
        <w:rPr>
          <w:rFonts w:ascii="Arial Narrow" w:hAnsi="Arial Narrow" w:cs="Arial"/>
          <w:sz w:val="22"/>
          <w:szCs w:val="22"/>
        </w:rPr>
        <w:t>.</w:t>
      </w:r>
    </w:p>
    <w:p w14:paraId="33AAD9F4" w14:textId="77777777" w:rsidR="00A80738" w:rsidRPr="00E27EB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7EB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E27EBE">
        <w:rPr>
          <w:rFonts w:ascii="Arial Narrow" w:hAnsi="Arial Narrow" w:cs="Arial"/>
          <w:sz w:val="22"/>
          <w:szCs w:val="22"/>
        </w:rPr>
        <w:t xml:space="preserve"> w dniu </w:t>
      </w:r>
      <w:r w:rsidR="00EC5302" w:rsidRPr="00E27EBE">
        <w:rPr>
          <w:rFonts w:ascii="Arial Narrow" w:hAnsi="Arial Narrow" w:cs="Arial"/>
          <w:sz w:val="22"/>
          <w:szCs w:val="22"/>
        </w:rPr>
        <w:t>24/06/2024</w:t>
      </w:r>
      <w:r w:rsidR="00FF4AB1" w:rsidRPr="00E27EBE">
        <w:rPr>
          <w:rFonts w:ascii="Arial Narrow" w:hAnsi="Arial Narrow" w:cs="Arial"/>
          <w:sz w:val="22"/>
          <w:szCs w:val="22"/>
        </w:rPr>
        <w:t xml:space="preserve"> o godz. </w:t>
      </w:r>
      <w:r w:rsidR="00EC5302" w:rsidRPr="00E27EBE">
        <w:rPr>
          <w:rFonts w:ascii="Arial Narrow" w:hAnsi="Arial Narrow" w:cs="Arial"/>
          <w:sz w:val="22"/>
          <w:szCs w:val="22"/>
        </w:rPr>
        <w:t>08:30</w:t>
      </w:r>
      <w:r w:rsidRPr="00E27EB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E27EBE" w14:paraId="0994FF5A" w14:textId="77777777" w:rsidTr="005A632E">
        <w:tc>
          <w:tcPr>
            <w:tcW w:w="1276" w:type="dxa"/>
            <w:shd w:val="clear" w:color="auto" w:fill="F2F2F2"/>
            <w:vAlign w:val="center"/>
          </w:tcPr>
          <w:p w14:paraId="3C7826C1" w14:textId="77777777" w:rsidR="006B27ED" w:rsidRPr="00E27EB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E27EBE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8738E08" w14:textId="77777777" w:rsidR="006B27ED" w:rsidRPr="00E27EB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41CB388" w14:textId="77777777" w:rsidR="006B27ED" w:rsidRPr="00E27EB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C202E17" w14:textId="77777777" w:rsidR="006B27ED" w:rsidRPr="00E27EB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EC5302" w:rsidRPr="00E27EBE" w14:paraId="15831E6F" w14:textId="77777777" w:rsidTr="00386033">
        <w:tc>
          <w:tcPr>
            <w:tcW w:w="1276" w:type="dxa"/>
            <w:shd w:val="clear" w:color="auto" w:fill="auto"/>
            <w:vAlign w:val="center"/>
          </w:tcPr>
          <w:p w14:paraId="3414CEC0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4C784A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9AF6EE0" w14:textId="77777777" w:rsidR="00EC5302" w:rsidRPr="00E27EBE" w:rsidRDefault="00EC5302" w:rsidP="0038603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27EBE">
              <w:rPr>
                <w:rFonts w:ascii="Arial Narrow" w:hAnsi="Arial Narrow" w:cs="Arial"/>
                <w:sz w:val="22"/>
                <w:szCs w:val="22"/>
              </w:rPr>
              <w:t>Awamed</w:t>
            </w:r>
            <w:proofErr w:type="spellEnd"/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27EBE">
              <w:rPr>
                <w:rFonts w:ascii="Arial Narrow" w:hAnsi="Arial Narrow" w:cs="Arial"/>
                <w:sz w:val="22"/>
                <w:szCs w:val="22"/>
              </w:rPr>
              <w:t>Medizintechnik</w:t>
            </w:r>
            <w:proofErr w:type="spellEnd"/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Arkadiusz Warzyński</w:t>
            </w:r>
          </w:p>
          <w:p w14:paraId="7A3D3F7E" w14:textId="77777777" w:rsidR="00EC5302" w:rsidRPr="00E27EBE" w:rsidRDefault="00EC5302" w:rsidP="00386033">
            <w:pPr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Ul. Zeusa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AB9C6DA" w14:textId="77777777" w:rsidR="00EC5302" w:rsidRPr="00E27EBE" w:rsidRDefault="00EC5302" w:rsidP="0038603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72-006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>Mierzyn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0E5942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44 280.00 zł</w:t>
            </w:r>
          </w:p>
        </w:tc>
      </w:tr>
      <w:tr w:rsidR="00EC5302" w:rsidRPr="00E27EBE" w14:paraId="4109BE6A" w14:textId="77777777" w:rsidTr="00386033">
        <w:tc>
          <w:tcPr>
            <w:tcW w:w="1276" w:type="dxa"/>
            <w:shd w:val="clear" w:color="auto" w:fill="auto"/>
            <w:vAlign w:val="center"/>
          </w:tcPr>
          <w:p w14:paraId="6233398D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33BD06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5E7711C" w14:textId="77777777" w:rsidR="00EC5302" w:rsidRPr="00E27EBE" w:rsidRDefault="00EC5302" w:rsidP="0038603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27EBE">
              <w:rPr>
                <w:rFonts w:ascii="Arial Narrow" w:hAnsi="Arial Narrow" w:cs="Arial"/>
                <w:sz w:val="22"/>
                <w:szCs w:val="22"/>
              </w:rPr>
              <w:t>Asmedica</w:t>
            </w:r>
            <w:proofErr w:type="spellEnd"/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4AEB2885" w14:textId="77777777" w:rsidR="00EC5302" w:rsidRPr="00E27EBE" w:rsidRDefault="00EC5302" w:rsidP="00386033">
            <w:pPr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Nałęczowska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>30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A7E5F24" w14:textId="77777777" w:rsidR="00EC5302" w:rsidRPr="00E27EBE" w:rsidRDefault="00EC5302" w:rsidP="0038603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20-701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14C657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32 616.00 zł</w:t>
            </w:r>
          </w:p>
        </w:tc>
      </w:tr>
      <w:tr w:rsidR="00EC5302" w:rsidRPr="00E27EBE" w14:paraId="2719612F" w14:textId="77777777" w:rsidTr="00386033">
        <w:tc>
          <w:tcPr>
            <w:tcW w:w="1276" w:type="dxa"/>
            <w:shd w:val="clear" w:color="auto" w:fill="auto"/>
            <w:vAlign w:val="center"/>
          </w:tcPr>
          <w:p w14:paraId="2DDAB4F0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5C1927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A3DCF52" w14:textId="77777777" w:rsidR="00EC5302" w:rsidRPr="00E27EBE" w:rsidRDefault="00EC5302" w:rsidP="0038603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KORGIEL Zakład Produkcyjno-Usługowo-Handlowy Tomasz </w:t>
            </w:r>
            <w:proofErr w:type="spellStart"/>
            <w:r w:rsidRPr="00E27EBE">
              <w:rPr>
                <w:rFonts w:ascii="Arial Narrow" w:hAnsi="Arial Narrow" w:cs="Arial"/>
                <w:sz w:val="22"/>
                <w:szCs w:val="22"/>
              </w:rPr>
              <w:t>Korgiel</w:t>
            </w:r>
            <w:proofErr w:type="spellEnd"/>
          </w:p>
          <w:p w14:paraId="30477B0B" w14:textId="77777777" w:rsidR="00EC5302" w:rsidRPr="00E27EBE" w:rsidRDefault="00EC5302" w:rsidP="00386033">
            <w:pPr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Przemyska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>26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1483162" w14:textId="77777777" w:rsidR="00EC5302" w:rsidRPr="00E27EBE" w:rsidRDefault="00EC5302" w:rsidP="0038603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54-030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9B5505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32 292.00 zł</w:t>
            </w:r>
          </w:p>
        </w:tc>
      </w:tr>
      <w:tr w:rsidR="00EC5302" w:rsidRPr="00E27EBE" w14:paraId="770F6B54" w14:textId="77777777" w:rsidTr="00386033">
        <w:tc>
          <w:tcPr>
            <w:tcW w:w="1276" w:type="dxa"/>
            <w:shd w:val="clear" w:color="auto" w:fill="auto"/>
            <w:vAlign w:val="center"/>
          </w:tcPr>
          <w:p w14:paraId="13B1FCAD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373FF5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89D5BF2" w14:textId="77777777" w:rsidR="00EC5302" w:rsidRPr="00E27EBE" w:rsidRDefault="00EC5302" w:rsidP="0038603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27EBE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67DD0065" w14:textId="77777777" w:rsidR="00EC5302" w:rsidRPr="00E27EBE" w:rsidRDefault="00EC5302" w:rsidP="00386033">
            <w:pPr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Pułaskiego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4650659" w14:textId="77777777" w:rsidR="00EC5302" w:rsidRPr="00E27EBE" w:rsidRDefault="00EC5302" w:rsidP="0038603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40-273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B14E23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93 057.12 zł</w:t>
            </w:r>
          </w:p>
        </w:tc>
      </w:tr>
      <w:tr w:rsidR="00EC5302" w:rsidRPr="00E27EBE" w14:paraId="07F552B8" w14:textId="77777777" w:rsidTr="00386033">
        <w:tc>
          <w:tcPr>
            <w:tcW w:w="1276" w:type="dxa"/>
            <w:shd w:val="clear" w:color="auto" w:fill="auto"/>
            <w:vAlign w:val="center"/>
          </w:tcPr>
          <w:p w14:paraId="259574D2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AF6724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114BB86" w14:textId="77777777" w:rsidR="00EC5302" w:rsidRPr="00E27EBE" w:rsidRDefault="00EC5302" w:rsidP="0038603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INMED S.A.</w:t>
            </w:r>
          </w:p>
          <w:p w14:paraId="436AEFCD" w14:textId="77777777" w:rsidR="00EC5302" w:rsidRPr="00E27EBE" w:rsidRDefault="00EC5302" w:rsidP="00386033">
            <w:pPr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KWIATOWA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>32A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87E6981" w14:textId="77777777" w:rsidR="00EC5302" w:rsidRPr="00E27EBE" w:rsidRDefault="00EC5302" w:rsidP="0038603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55-330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>KRĘPICE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A2787E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37 260.00 zł</w:t>
            </w:r>
          </w:p>
        </w:tc>
      </w:tr>
      <w:tr w:rsidR="00EC5302" w:rsidRPr="00E27EBE" w14:paraId="24A720F3" w14:textId="77777777" w:rsidTr="00386033">
        <w:tc>
          <w:tcPr>
            <w:tcW w:w="1276" w:type="dxa"/>
            <w:shd w:val="clear" w:color="auto" w:fill="auto"/>
            <w:vAlign w:val="center"/>
          </w:tcPr>
          <w:p w14:paraId="69730142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042574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61DC33C" w14:textId="77777777" w:rsidR="00EC5302" w:rsidRPr="00E27EBE" w:rsidRDefault="00EC5302" w:rsidP="0038603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27EBE">
              <w:rPr>
                <w:rFonts w:ascii="Arial Narrow" w:hAnsi="Arial Narrow" w:cs="Arial"/>
                <w:sz w:val="22"/>
                <w:szCs w:val="22"/>
              </w:rPr>
              <w:t>Multimed</w:t>
            </w:r>
            <w:proofErr w:type="spellEnd"/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ED7A471" w14:textId="77777777" w:rsidR="00EC5302" w:rsidRPr="00E27EBE" w:rsidRDefault="00EC5302" w:rsidP="00386033">
            <w:pPr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Brukowa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1CC867A" w14:textId="77777777" w:rsidR="00EC5302" w:rsidRPr="00E27EBE" w:rsidRDefault="00EC5302" w:rsidP="0038603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91-341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4FC0E1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24 516.00 zł</w:t>
            </w:r>
          </w:p>
        </w:tc>
      </w:tr>
      <w:tr w:rsidR="00EC5302" w:rsidRPr="00E27EBE" w14:paraId="311C0753" w14:textId="77777777" w:rsidTr="00386033">
        <w:tc>
          <w:tcPr>
            <w:tcW w:w="1276" w:type="dxa"/>
            <w:shd w:val="clear" w:color="auto" w:fill="auto"/>
            <w:vAlign w:val="center"/>
          </w:tcPr>
          <w:p w14:paraId="3AA7E05F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576B09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5B21FE6" w14:textId="77777777" w:rsidR="00EC5302" w:rsidRPr="00E27EBE" w:rsidRDefault="00EC5302" w:rsidP="0038603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Centrum Diabetologii Sp. z o.o.</w:t>
            </w:r>
          </w:p>
          <w:p w14:paraId="6D7E760C" w14:textId="77777777" w:rsidR="00EC5302" w:rsidRPr="00E27EBE" w:rsidRDefault="00EC5302" w:rsidP="00386033">
            <w:pPr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Niedźwiedzia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>29B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7838CBE" w14:textId="77777777" w:rsidR="00EC5302" w:rsidRPr="00E27EBE" w:rsidRDefault="00EC5302" w:rsidP="0038603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02-737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27EBE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BB1B87" w14:textId="77777777" w:rsidR="00EC5302" w:rsidRPr="00E27EBE" w:rsidRDefault="00EC5302" w:rsidP="0038603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27EBE">
              <w:rPr>
                <w:rFonts w:ascii="Arial Narrow" w:hAnsi="Arial Narrow" w:cs="Arial"/>
                <w:sz w:val="22"/>
                <w:szCs w:val="22"/>
              </w:rPr>
              <w:t>96 660.00 zł</w:t>
            </w:r>
          </w:p>
        </w:tc>
      </w:tr>
    </w:tbl>
    <w:p w14:paraId="1B51C99B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27EBE">
        <w:rPr>
          <w:rFonts w:ascii="Arial Narrow" w:hAnsi="Arial Narrow" w:cs="Arial"/>
          <w:i/>
          <w:sz w:val="22"/>
          <w:szCs w:val="22"/>
        </w:rPr>
        <w:t>Zamawiający</w:t>
      </w:r>
    </w:p>
    <w:p w14:paraId="1C9452C3" w14:textId="77777777" w:rsidR="00E27EBE" w:rsidRDefault="00E27EBE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92C63A3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BB3BD8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06C999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F0E4981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D09832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8222FF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A343E3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56839D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9F2EA8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015B1B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DA093F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0B04A1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0769A0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B3D37C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B5C56E6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428D12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3F1347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2C02F0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110624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5DCCC0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92CC5F1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16224A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E52424A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9D2D578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DB0E10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8E401E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727767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63DB5D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DC54FC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A46020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4ADD01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B2F919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3B44CA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58A2EF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6C31FC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A1E3803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1DCCA9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64C55A" w14:textId="77777777" w:rsidR="00E27EBE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45CC61" w14:textId="6E412CE8" w:rsidR="00E27EBE" w:rsidRPr="000605ED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55BE484E" w14:textId="77777777" w:rsidR="00E27EBE" w:rsidRPr="000605ED" w:rsidRDefault="00E27EBE" w:rsidP="00E27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7FE8B279" w14:textId="77777777" w:rsidR="00E27EBE" w:rsidRPr="000605ED" w:rsidRDefault="00E27EBE" w:rsidP="00E27EB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1D13B981" w14:textId="60144F5C" w:rsidR="00E27EBE" w:rsidRPr="000605ED" w:rsidRDefault="00E27EBE" w:rsidP="00E27EB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24.06.2024 r.</w:t>
      </w:r>
    </w:p>
    <w:p w14:paraId="7F43298F" w14:textId="77777777" w:rsidR="00E27EBE" w:rsidRPr="00E27EBE" w:rsidRDefault="00E27EBE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sectPr w:rsidR="00E27EBE" w:rsidRPr="00E27EBE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B3A39D" w14:textId="77777777" w:rsidR="006C77D2" w:rsidRDefault="006C77D2">
      <w:r>
        <w:separator/>
      </w:r>
    </w:p>
  </w:endnote>
  <w:endnote w:type="continuationSeparator" w:id="0">
    <w:p w14:paraId="7C198254" w14:textId="77777777" w:rsidR="006C77D2" w:rsidRDefault="006C7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5EF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D020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19E60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C3D996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205818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7116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7E34DF" w14:textId="77777777" w:rsidR="009F189D" w:rsidRDefault="009F189D">
    <w:pPr>
      <w:pStyle w:val="Stopka"/>
      <w:tabs>
        <w:tab w:val="clear" w:pos="4536"/>
      </w:tabs>
      <w:jc w:val="center"/>
    </w:pPr>
  </w:p>
  <w:p w14:paraId="22BF17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2D103D" w14:textId="77777777" w:rsidR="006C77D2" w:rsidRDefault="006C77D2">
      <w:r>
        <w:separator/>
      </w:r>
    </w:p>
  </w:footnote>
  <w:footnote w:type="continuationSeparator" w:id="0">
    <w:p w14:paraId="70295098" w14:textId="77777777" w:rsidR="006C77D2" w:rsidRDefault="006C7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9C7FE" w14:textId="77777777" w:rsidR="00EC5302" w:rsidRDefault="00EC53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85A8C" w14:textId="77777777" w:rsidR="00EC5302" w:rsidRDefault="00EC53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22BFF" w14:textId="77777777" w:rsidR="00EC5302" w:rsidRDefault="00EC53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7D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C77D2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27EBE"/>
    <w:rsid w:val="00EA3476"/>
    <w:rsid w:val="00EC5302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61423D"/>
  <w15:chartTrackingRefBased/>
  <w15:docId w15:val="{1C0B3C84-6162-41CA-8035-6070FF7FC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27EB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27EBE"/>
    <w:rPr>
      <w:b/>
      <w:bCs/>
    </w:rPr>
  </w:style>
  <w:style w:type="character" w:styleId="Hipercze">
    <w:name w:val="Hyperlink"/>
    <w:uiPriority w:val="99"/>
    <w:unhideWhenUsed/>
    <w:rsid w:val="00E27E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2024-06-24T07:12:00Z</cp:lastPrinted>
  <dcterms:created xsi:type="dcterms:W3CDTF">2024-06-24T07:12:00Z</dcterms:created>
  <dcterms:modified xsi:type="dcterms:W3CDTF">2024-06-24T07:12:00Z</dcterms:modified>
</cp:coreProperties>
</file>