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4C10D" w14:textId="77777777" w:rsidR="00081D13" w:rsidRPr="00EA3F24" w:rsidRDefault="00692013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EA3F24">
        <w:rPr>
          <w:rFonts w:ascii="Arial Narrow" w:hAnsi="Arial Narrow" w:cs="Arial"/>
        </w:rPr>
        <w:t>Bydgoszcz</w:t>
      </w:r>
      <w:r w:rsidR="00081D13" w:rsidRPr="00EA3F24">
        <w:rPr>
          <w:rFonts w:ascii="Arial Narrow" w:hAnsi="Arial Narrow" w:cs="Arial"/>
        </w:rPr>
        <w:t xml:space="preserve"> dnia: </w:t>
      </w:r>
      <w:r w:rsidRPr="00EA3F24">
        <w:rPr>
          <w:rFonts w:ascii="Arial Narrow" w:hAnsi="Arial Narrow" w:cs="Arial"/>
        </w:rPr>
        <w:t>2024-06-24</w:t>
      </w:r>
    </w:p>
    <w:p w14:paraId="288EAFDE" w14:textId="77777777" w:rsidR="00081D13" w:rsidRPr="00EA3F24" w:rsidRDefault="00692013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EA3F24">
        <w:rPr>
          <w:rFonts w:ascii="Arial Narrow" w:hAnsi="Arial Narrow" w:cs="Arial"/>
          <w:b/>
          <w:bCs/>
        </w:rPr>
        <w:t>10WSzKzP SPZOZ</w:t>
      </w:r>
    </w:p>
    <w:p w14:paraId="04FDAE92" w14:textId="77777777" w:rsidR="00081D13" w:rsidRPr="00EA3F24" w:rsidRDefault="00692013" w:rsidP="00081D13">
      <w:pPr>
        <w:spacing w:line="360" w:lineRule="auto"/>
        <w:ind w:right="3969"/>
        <w:rPr>
          <w:rFonts w:ascii="Arial Narrow" w:hAnsi="Arial Narrow" w:cs="Arial"/>
        </w:rPr>
      </w:pPr>
      <w:r w:rsidRPr="00EA3F24">
        <w:rPr>
          <w:rFonts w:ascii="Arial Narrow" w:hAnsi="Arial Narrow" w:cs="Arial"/>
        </w:rPr>
        <w:t>Powstańców Warszawy</w:t>
      </w:r>
      <w:r w:rsidR="00081D13" w:rsidRPr="00EA3F24">
        <w:rPr>
          <w:rFonts w:ascii="Arial Narrow" w:hAnsi="Arial Narrow" w:cs="Arial"/>
        </w:rPr>
        <w:t xml:space="preserve"> </w:t>
      </w:r>
      <w:r w:rsidRPr="00EA3F24">
        <w:rPr>
          <w:rFonts w:ascii="Arial Narrow" w:hAnsi="Arial Narrow" w:cs="Arial"/>
        </w:rPr>
        <w:t>5</w:t>
      </w:r>
    </w:p>
    <w:p w14:paraId="131ECAA1" w14:textId="77777777" w:rsidR="00081D13" w:rsidRPr="00EA3F24" w:rsidRDefault="00692013" w:rsidP="00081D13">
      <w:pPr>
        <w:ind w:right="3969"/>
        <w:rPr>
          <w:rFonts w:ascii="Arial Narrow" w:hAnsi="Arial Narrow" w:cs="Arial"/>
        </w:rPr>
      </w:pPr>
      <w:r w:rsidRPr="00EA3F24">
        <w:rPr>
          <w:rFonts w:ascii="Arial Narrow" w:hAnsi="Arial Narrow" w:cs="Arial"/>
        </w:rPr>
        <w:t>85-681</w:t>
      </w:r>
      <w:r w:rsidR="00081D13" w:rsidRPr="00EA3F24">
        <w:rPr>
          <w:rFonts w:ascii="Arial Narrow" w:hAnsi="Arial Narrow" w:cs="Arial"/>
        </w:rPr>
        <w:t xml:space="preserve"> </w:t>
      </w:r>
      <w:r w:rsidRPr="00EA3F24">
        <w:rPr>
          <w:rFonts w:ascii="Arial Narrow" w:hAnsi="Arial Narrow" w:cs="Arial"/>
        </w:rPr>
        <w:t>Bydgoszcz</w:t>
      </w:r>
    </w:p>
    <w:p w14:paraId="1F504B6F" w14:textId="77777777" w:rsidR="00081D13" w:rsidRPr="00EA3F24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A3F2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66AA159" w14:textId="77777777" w:rsidR="00081D13" w:rsidRPr="00EA3F2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A3F2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3BCC87C" w14:textId="77777777" w:rsidR="00081D13" w:rsidRPr="00EA3F2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A3F24" w14:paraId="766FFA6B" w14:textId="77777777" w:rsidTr="00C13EA9">
        <w:tc>
          <w:tcPr>
            <w:tcW w:w="10065" w:type="dxa"/>
            <w:shd w:val="clear" w:color="auto" w:fill="F2F2F2"/>
            <w:hideMark/>
          </w:tcPr>
          <w:p w14:paraId="1C64037B" w14:textId="263A70D2" w:rsidR="00081D13" w:rsidRPr="00EA3F24" w:rsidRDefault="00522B22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3E655A2" w14:textId="77777777" w:rsidR="00081D13" w:rsidRPr="00EA3F2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A3F2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0E6E184" w14:textId="77777777" w:rsidR="00081D13" w:rsidRPr="00EA3F24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4666E86" w14:textId="77777777" w:rsidR="00081D13" w:rsidRPr="00EA3F24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A3F24">
        <w:rPr>
          <w:rFonts w:ascii="Arial Narrow" w:eastAsia="Calibri" w:hAnsi="Arial Narrow" w:cs="Arial"/>
          <w:lang w:eastAsia="en-US"/>
        </w:rPr>
        <w:t xml:space="preserve">Dotyczy </w:t>
      </w:r>
      <w:r w:rsidRPr="00EA3F24">
        <w:rPr>
          <w:rFonts w:ascii="Arial Narrow" w:hAnsi="Arial Narrow" w:cs="Arial"/>
        </w:rPr>
        <w:t>postępowania o udzielenie zamówienia publicznego</w:t>
      </w:r>
      <w:r w:rsidRPr="00EA3F24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A3F24" w14:paraId="70267825" w14:textId="77777777" w:rsidTr="00081D13">
        <w:tc>
          <w:tcPr>
            <w:tcW w:w="2269" w:type="dxa"/>
            <w:shd w:val="clear" w:color="auto" w:fill="auto"/>
          </w:tcPr>
          <w:p w14:paraId="18AB0843" w14:textId="77777777" w:rsidR="00081D13" w:rsidRPr="00EA3F2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A3F2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468B64C" w14:textId="77777777" w:rsidR="00081D13" w:rsidRPr="00EA3F24" w:rsidRDefault="0069201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3F24">
              <w:rPr>
                <w:rFonts w:ascii="Arial Narrow" w:hAnsi="Arial Narrow" w:cs="Arial"/>
                <w:bCs/>
              </w:rPr>
              <w:t>Wykonanie przeglądów okresowych obiektów budowlanych znajdujących się na terenie posesji przy ul. Powstańców Warszawy 5</w:t>
            </w:r>
          </w:p>
        </w:tc>
      </w:tr>
      <w:tr w:rsidR="00692013" w:rsidRPr="00EA3F24" w14:paraId="0DE38E29" w14:textId="77777777" w:rsidTr="006472DC">
        <w:tc>
          <w:tcPr>
            <w:tcW w:w="2269" w:type="dxa"/>
            <w:shd w:val="clear" w:color="auto" w:fill="auto"/>
          </w:tcPr>
          <w:p w14:paraId="0EDC0B12" w14:textId="77777777" w:rsidR="00692013" w:rsidRPr="00EA3F24" w:rsidRDefault="00692013" w:rsidP="006472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A3F2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AA16D1C" w14:textId="77777777" w:rsidR="00692013" w:rsidRPr="00EA3F24" w:rsidRDefault="00692013" w:rsidP="006472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3F24">
              <w:rPr>
                <w:rFonts w:ascii="Arial Narrow" w:hAnsi="Arial Narrow" w:cs="Arial"/>
                <w:bCs/>
              </w:rPr>
              <w:t>66/2024</w:t>
            </w:r>
          </w:p>
        </w:tc>
      </w:tr>
    </w:tbl>
    <w:p w14:paraId="6DD17D34" w14:textId="77777777" w:rsidR="00081D13" w:rsidRPr="00EA3F2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18BD2A94" w14:textId="77777777" w:rsidR="00081D13" w:rsidRPr="00EA3F2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EA3F24">
        <w:rPr>
          <w:rFonts w:ascii="Arial Narrow" w:hAnsi="Arial Narrow" w:cs="Arial"/>
        </w:rPr>
        <w:t xml:space="preserve">Zamawiający, </w:t>
      </w:r>
      <w:r w:rsidR="00692013" w:rsidRPr="00EA3F24">
        <w:rPr>
          <w:rFonts w:ascii="Arial Narrow" w:hAnsi="Arial Narrow" w:cs="Arial"/>
          <w:b/>
        </w:rPr>
        <w:t>10WSzKzP SPZOZ</w:t>
      </w:r>
      <w:r w:rsidRPr="00EA3F24">
        <w:rPr>
          <w:rFonts w:ascii="Arial Narrow" w:hAnsi="Arial Narrow" w:cs="Arial"/>
        </w:rPr>
        <w:t xml:space="preserve">, działając na podstawie art. 253 </w:t>
      </w:r>
      <w:r w:rsidR="00A17CDB" w:rsidRPr="00EA3F24">
        <w:rPr>
          <w:rFonts w:ascii="Arial Narrow" w:hAnsi="Arial Narrow" w:cs="Arial"/>
        </w:rPr>
        <w:t xml:space="preserve">ust. 1 pkt. 1 i </w:t>
      </w:r>
      <w:r w:rsidRPr="00EA3F24">
        <w:rPr>
          <w:rFonts w:ascii="Arial Narrow" w:hAnsi="Arial Narrow" w:cs="Arial"/>
        </w:rPr>
        <w:t xml:space="preserve">ust. </w:t>
      </w:r>
      <w:r w:rsidR="00A17CDB" w:rsidRPr="00EA3F24">
        <w:rPr>
          <w:rFonts w:ascii="Arial Narrow" w:hAnsi="Arial Narrow" w:cs="Arial"/>
        </w:rPr>
        <w:t>2</w:t>
      </w:r>
      <w:r w:rsidRPr="00EA3F24">
        <w:rPr>
          <w:rFonts w:ascii="Arial Narrow" w:hAnsi="Arial Narrow" w:cs="Arial"/>
        </w:rPr>
        <w:t xml:space="preserve"> </w:t>
      </w:r>
      <w:r w:rsidR="00081D13" w:rsidRPr="00EA3F24">
        <w:rPr>
          <w:rFonts w:ascii="Arial Narrow" w:hAnsi="Arial Narrow" w:cs="Arial"/>
        </w:rPr>
        <w:t xml:space="preserve">ustawy z dnia 11 września 2019r. Prawo zamówień publicznych </w:t>
      </w:r>
      <w:r w:rsidR="00692013" w:rsidRPr="00EA3F24">
        <w:rPr>
          <w:rFonts w:ascii="Arial Narrow" w:hAnsi="Arial Narrow" w:cs="Arial"/>
        </w:rPr>
        <w:t>(t.j. Dz. U. z 2023r. poz. 1605)</w:t>
      </w:r>
      <w:r w:rsidR="00081D13" w:rsidRPr="00EA3F24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EA3F24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92013" w:rsidRPr="00EA3F24" w14:paraId="6BC4F202" w14:textId="77777777" w:rsidTr="006472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70ADBE5" w14:textId="77777777" w:rsidR="00EA3F24" w:rsidRDefault="00EA3F24" w:rsidP="006472D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</w:p>
          <w:p w14:paraId="2C173ED1" w14:textId="4C9D3BC5" w:rsidR="00692013" w:rsidRPr="00EA3F24" w:rsidRDefault="00692013" w:rsidP="006472D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EA3F24">
              <w:rPr>
                <w:rFonts w:ascii="Arial Narrow" w:hAnsi="Arial Narrow" w:cs="Arial"/>
                <w:b/>
              </w:rPr>
              <w:t>Przedsiębiorstwo Produkcyjno Handlowo Usługowe CORDEX Krzysztof Stępniak</w:t>
            </w:r>
          </w:p>
          <w:p w14:paraId="12D1A39B" w14:textId="77777777" w:rsidR="00692013" w:rsidRPr="00EA3F24" w:rsidRDefault="00692013" w:rsidP="006472DC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EA3F24">
              <w:rPr>
                <w:rFonts w:ascii="Arial Narrow" w:hAnsi="Arial Narrow" w:cs="Arial"/>
                <w:bCs/>
              </w:rPr>
              <w:t>Biedaszkowo</w:t>
            </w:r>
            <w:r w:rsidRPr="00EA3F24">
              <w:rPr>
                <w:rFonts w:ascii="Arial Narrow" w:hAnsi="Arial Narrow" w:cs="Arial"/>
                <w:bCs/>
              </w:rPr>
              <w:t xml:space="preserve"> </w:t>
            </w:r>
            <w:r w:rsidRPr="00EA3F24">
              <w:rPr>
                <w:rFonts w:ascii="Arial Narrow" w:hAnsi="Arial Narrow" w:cs="Arial"/>
                <w:bCs/>
              </w:rPr>
              <w:t>17</w:t>
            </w:r>
            <w:r w:rsidRPr="00EA3F24">
              <w:rPr>
                <w:rFonts w:ascii="Arial Narrow" w:hAnsi="Arial Narrow" w:cs="Arial"/>
                <w:bCs/>
              </w:rPr>
              <w:t xml:space="preserve"> </w:t>
            </w:r>
          </w:p>
          <w:p w14:paraId="0F7E3652" w14:textId="77777777" w:rsidR="00692013" w:rsidRPr="00EA3F24" w:rsidRDefault="00692013" w:rsidP="006472DC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EA3F24">
              <w:rPr>
                <w:rFonts w:ascii="Arial Narrow" w:hAnsi="Arial Narrow" w:cs="Arial"/>
                <w:bCs/>
              </w:rPr>
              <w:t>85-157</w:t>
            </w:r>
            <w:r w:rsidRPr="00EA3F24">
              <w:rPr>
                <w:rFonts w:ascii="Arial Narrow" w:hAnsi="Arial Narrow" w:cs="Arial"/>
                <w:bCs/>
              </w:rPr>
              <w:t xml:space="preserve"> </w:t>
            </w:r>
            <w:r w:rsidRPr="00EA3F24">
              <w:rPr>
                <w:rFonts w:ascii="Arial Narrow" w:hAnsi="Arial Narrow" w:cs="Arial"/>
                <w:bCs/>
              </w:rPr>
              <w:t>Bydgoszcz</w:t>
            </w:r>
          </w:p>
          <w:p w14:paraId="77F6A66D" w14:textId="77777777" w:rsidR="00692013" w:rsidRPr="00EA3F24" w:rsidRDefault="00692013" w:rsidP="006472DC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EA3F24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EA3F24">
              <w:rPr>
                <w:rFonts w:ascii="Arial Narrow" w:hAnsi="Arial Narrow" w:cs="Arial"/>
              </w:rPr>
              <w:t xml:space="preserve"> </w:t>
            </w:r>
            <w:bookmarkEnd w:id="1"/>
            <w:r w:rsidRPr="00EA3F24">
              <w:rPr>
                <w:rFonts w:ascii="Arial Narrow" w:hAnsi="Arial Narrow" w:cs="Arial"/>
                <w:b/>
              </w:rPr>
              <w:t>41 254.20 zł</w:t>
            </w:r>
            <w:r w:rsidRPr="00EA3F24">
              <w:rPr>
                <w:rFonts w:ascii="Arial Narrow" w:hAnsi="Arial Narrow" w:cs="Arial"/>
                <w:b/>
              </w:rPr>
              <w:t xml:space="preserve"> brutto</w:t>
            </w:r>
            <w:r w:rsidRPr="00EA3F24">
              <w:rPr>
                <w:rFonts w:ascii="Arial Narrow" w:hAnsi="Arial Narrow" w:cs="Arial"/>
                <w:bCs/>
              </w:rPr>
              <w:t>.</w:t>
            </w:r>
          </w:p>
          <w:p w14:paraId="4C5B9E1B" w14:textId="77777777" w:rsidR="00692013" w:rsidRPr="00EA3F24" w:rsidRDefault="00692013" w:rsidP="006472D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EA3F24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1F6ABCBB" w14:textId="77777777" w:rsidR="00692013" w:rsidRDefault="00692013" w:rsidP="006472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EA3F24">
              <w:rPr>
                <w:rFonts w:ascii="Arial Narrow" w:hAnsi="Arial Narrow" w:cs="Arial"/>
              </w:rPr>
              <w:t xml:space="preserve">Wybrana oferta nie podlega </w:t>
            </w:r>
            <w:r w:rsidR="00EA3F24" w:rsidRPr="00EA3F24">
              <w:rPr>
                <w:rFonts w:ascii="Arial Narrow" w:hAnsi="Arial Narrow" w:cs="Arial"/>
              </w:rPr>
              <w:t>wykluczeniu</w:t>
            </w:r>
            <w:r w:rsidRPr="00EA3F24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  <w:p w14:paraId="406D3984" w14:textId="77777777" w:rsidR="00EA3F24" w:rsidRDefault="00EA3F24" w:rsidP="006472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0B5E36F8" w14:textId="77777777" w:rsidR="00EA3F24" w:rsidRDefault="00EA3F24" w:rsidP="006472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71CD4B0C" w14:textId="023F2C90" w:rsidR="00EA3F24" w:rsidRPr="00EA3F24" w:rsidRDefault="00EA3F24" w:rsidP="006472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</w:tc>
      </w:tr>
    </w:tbl>
    <w:p w14:paraId="7D85313B" w14:textId="77777777" w:rsidR="00081D13" w:rsidRPr="00EA3F24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EA3F24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EA3F24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EA3F24" w14:paraId="56C215A1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9BEA409" w14:textId="77777777" w:rsidR="00081D13" w:rsidRPr="00EA3F24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EA3F24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1A7D400" w14:textId="77777777" w:rsidR="00081D13" w:rsidRPr="00EA3F24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3F24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E7CB8AD" w14:textId="77777777" w:rsidR="00081D13" w:rsidRPr="00EA3F24" w:rsidRDefault="006920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A3F24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1C592EC" w14:textId="77777777" w:rsidR="00081D13" w:rsidRPr="00EA3F24" w:rsidRDefault="006920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A3F24">
              <w:rPr>
                <w:rFonts w:ascii="Arial Narrow" w:hAnsi="Arial Narrow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A24BEA" w14:textId="77777777" w:rsidR="00081D13" w:rsidRPr="00EA3F24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447243B" w14:textId="77777777" w:rsidR="00081D13" w:rsidRPr="00EA3F24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845A534" w14:textId="77777777" w:rsidR="00081D13" w:rsidRPr="00EA3F24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2DF9775" w14:textId="77777777" w:rsidR="00081D13" w:rsidRPr="00EA3F24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3F24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92013" w:rsidRPr="00EA3F24" w14:paraId="760EE076" w14:textId="77777777" w:rsidTr="006472DC">
        <w:tc>
          <w:tcPr>
            <w:tcW w:w="851" w:type="dxa"/>
            <w:vAlign w:val="center"/>
          </w:tcPr>
          <w:p w14:paraId="6EC4AF2F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0A818BEC" w14:textId="77777777" w:rsidR="00692013" w:rsidRPr="00EA3F24" w:rsidRDefault="00692013" w:rsidP="006472DC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b/>
                <w:sz w:val="22"/>
                <w:szCs w:val="22"/>
              </w:rPr>
              <w:t>Przedsiębiorstwo Produkcyjno Handlowo Usługowe CORDEX Krzysztof Stępniak</w:t>
            </w:r>
          </w:p>
          <w:p w14:paraId="26E19B4D" w14:textId="77777777" w:rsidR="00692013" w:rsidRPr="00EA3F24" w:rsidRDefault="00692013" w:rsidP="006472DC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Biedaszkowo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80FA626" w14:textId="77777777" w:rsidR="00692013" w:rsidRPr="00EA3F24" w:rsidRDefault="00692013" w:rsidP="006472D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85-157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</w:tc>
        <w:tc>
          <w:tcPr>
            <w:tcW w:w="1134" w:type="dxa"/>
            <w:vAlign w:val="center"/>
          </w:tcPr>
          <w:p w14:paraId="4B65DD17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 xml:space="preserve">  26,83</w:t>
            </w:r>
          </w:p>
        </w:tc>
        <w:tc>
          <w:tcPr>
            <w:tcW w:w="1275" w:type="dxa"/>
            <w:vAlign w:val="center"/>
          </w:tcPr>
          <w:p w14:paraId="1DDF9AAB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63D4766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7E8CD27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9131461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C01A474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 xml:space="preserve">  66,83</w:t>
            </w:r>
          </w:p>
        </w:tc>
      </w:tr>
      <w:tr w:rsidR="00692013" w:rsidRPr="00EA3F24" w14:paraId="70B54E60" w14:textId="77777777" w:rsidTr="006472DC">
        <w:tc>
          <w:tcPr>
            <w:tcW w:w="851" w:type="dxa"/>
            <w:vAlign w:val="center"/>
          </w:tcPr>
          <w:p w14:paraId="33C60568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4ECA280B" w14:textId="77777777" w:rsidR="00692013" w:rsidRPr="00EA3F24" w:rsidRDefault="00692013" w:rsidP="006472DC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b/>
                <w:sz w:val="22"/>
                <w:szCs w:val="22"/>
              </w:rPr>
              <w:t>RAMO POLSKA SPÓŁKA Z OGRANICZONĄ ODPOWIEDZIALNOŚCIĄ</w:t>
            </w:r>
          </w:p>
          <w:p w14:paraId="3C6F0FDA" w14:textId="77777777" w:rsidR="00692013" w:rsidRPr="00EA3F24" w:rsidRDefault="00692013" w:rsidP="006472DC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214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/214</w:t>
            </w:r>
          </w:p>
          <w:p w14:paraId="0BC00094" w14:textId="77777777" w:rsidR="00692013" w:rsidRPr="00EA3F24" w:rsidRDefault="00692013" w:rsidP="006472D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02-486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A3F24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5FE2F432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20BF187A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 xml:space="preserve">  6,67</w:t>
            </w:r>
          </w:p>
        </w:tc>
        <w:tc>
          <w:tcPr>
            <w:tcW w:w="1134" w:type="dxa"/>
            <w:vAlign w:val="center"/>
          </w:tcPr>
          <w:p w14:paraId="5E1AD2E4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619551C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4E2FCAC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30422BC" w14:textId="77777777" w:rsidR="00692013" w:rsidRPr="00EA3F24" w:rsidRDefault="00692013" w:rsidP="006472DC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A3F24">
              <w:rPr>
                <w:rFonts w:ascii="Arial Narrow" w:hAnsi="Arial Narrow" w:cs="Arial"/>
                <w:sz w:val="22"/>
                <w:szCs w:val="22"/>
              </w:rPr>
              <w:t xml:space="preserve">  66,67</w:t>
            </w:r>
          </w:p>
        </w:tc>
      </w:tr>
    </w:tbl>
    <w:p w14:paraId="768CAF09" w14:textId="77777777" w:rsidR="00E85D70" w:rsidRPr="00EA3F2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0E23D758" w14:textId="77777777" w:rsidR="00F960D7" w:rsidRPr="00EA3F24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1009142D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EA3F24">
        <w:rPr>
          <w:rFonts w:ascii="Arial Narrow" w:hAnsi="Arial Narrow" w:cs="Arial"/>
          <w:i/>
        </w:rPr>
        <w:t>Zamawiający</w:t>
      </w:r>
    </w:p>
    <w:p w14:paraId="147622FA" w14:textId="77777777" w:rsidR="00EA3F24" w:rsidRDefault="00EA3F24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369032C2" w14:textId="77777777" w:rsidR="00EA3F24" w:rsidRDefault="00EA3F24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469697B8" w14:textId="77777777" w:rsidR="00EA3F24" w:rsidRDefault="00EA3F24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0965B42B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0CF3623B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1B9ABFB5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52D493E4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1ED6730D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73EFFC93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5F9D52DE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3CD08DA3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6C45FBE2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603AB331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626ED834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4D17AEB6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42BA062F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1A3FC6DD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33FB632B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103F62A2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216B990D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70FF1F3F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7A74A4FF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331BA6F5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</w:p>
    <w:p w14:paraId="67F0B7CE" w14:textId="5DAB5D4B" w:rsidR="00EA3F24" w:rsidRPr="00B9724A" w:rsidRDefault="00EA3F24" w:rsidP="00EA3F2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18C85159" w14:textId="77777777" w:rsidR="00EA3F24" w:rsidRDefault="00EA3F24" w:rsidP="00EA3F2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57E5924E" w14:textId="77777777" w:rsidR="00EA3F24" w:rsidRPr="00B9724A" w:rsidRDefault="00EA3F24" w:rsidP="00EA3F2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1D2AA569" w14:textId="3C26B65F" w:rsidR="00EA3F24" w:rsidRDefault="00EA3F24" w:rsidP="00EA3F2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24.06.2024 r.</w:t>
      </w:r>
    </w:p>
    <w:bookmarkEnd w:id="0"/>
    <w:sectPr w:rsidR="00EA3F2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0EBE1" w14:textId="77777777" w:rsidR="00EF65E7" w:rsidRDefault="00EF65E7">
      <w:r>
        <w:separator/>
      </w:r>
    </w:p>
  </w:endnote>
  <w:endnote w:type="continuationSeparator" w:id="0">
    <w:p w14:paraId="679E711A" w14:textId="77777777" w:rsidR="00EF65E7" w:rsidRDefault="00EF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BBE5D" w14:textId="77777777" w:rsidR="00692013" w:rsidRDefault="0069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8E6E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2AE776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A9EFE" w14:textId="77777777" w:rsidR="00692013" w:rsidRDefault="00692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E83A2" w14:textId="77777777" w:rsidR="00EF65E7" w:rsidRDefault="00EF65E7">
      <w:r>
        <w:separator/>
      </w:r>
    </w:p>
  </w:footnote>
  <w:footnote w:type="continuationSeparator" w:id="0">
    <w:p w14:paraId="24B9B1D0" w14:textId="77777777" w:rsidR="00EF65E7" w:rsidRDefault="00EF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F5890" w14:textId="77777777" w:rsidR="00692013" w:rsidRDefault="00692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D6C08" w14:textId="77777777" w:rsidR="00692013" w:rsidRDefault="00692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463F0" w14:textId="77777777" w:rsidR="00692013" w:rsidRDefault="006920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5E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2B22"/>
    <w:rsid w:val="0054734E"/>
    <w:rsid w:val="00596FD7"/>
    <w:rsid w:val="005E5BFF"/>
    <w:rsid w:val="00607F9B"/>
    <w:rsid w:val="00644DCB"/>
    <w:rsid w:val="00657C1E"/>
    <w:rsid w:val="0069201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3F24"/>
    <w:rsid w:val="00EF65E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3BD33"/>
  <w15:chartTrackingRefBased/>
  <w15:docId w15:val="{5FB61793-0B6F-4F1D-A9DA-6B41BB60A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2024-06-24T08:32:00Z</dcterms:created>
  <dcterms:modified xsi:type="dcterms:W3CDTF">2024-06-24T08:33:00Z</dcterms:modified>
</cp:coreProperties>
</file>