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53CAC0" w14:textId="77777777" w:rsidR="00B048DA" w:rsidRPr="00123359" w:rsidRDefault="00942FFC" w:rsidP="00123359">
      <w:pPr>
        <w:spacing w:after="600" w:line="276" w:lineRule="auto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123359">
        <w:rPr>
          <w:rFonts w:ascii="Arial Narrow" w:hAnsi="Arial Narrow" w:cs="Arial"/>
          <w:sz w:val="22"/>
          <w:szCs w:val="22"/>
        </w:rPr>
        <w:t>Bydgoszcz</w:t>
      </w:r>
      <w:r w:rsidR="00B048DA" w:rsidRPr="00123359">
        <w:rPr>
          <w:rFonts w:ascii="Arial Narrow" w:hAnsi="Arial Narrow" w:cs="Arial"/>
          <w:sz w:val="22"/>
          <w:szCs w:val="22"/>
        </w:rPr>
        <w:t xml:space="preserve"> dnia: </w:t>
      </w:r>
      <w:r w:rsidRPr="00123359">
        <w:rPr>
          <w:rFonts w:ascii="Arial Narrow" w:hAnsi="Arial Narrow" w:cs="Arial"/>
          <w:sz w:val="22"/>
          <w:szCs w:val="22"/>
        </w:rPr>
        <w:t>2024-06-25</w:t>
      </w:r>
    </w:p>
    <w:p w14:paraId="1795FDFF" w14:textId="77777777" w:rsidR="00B048DA" w:rsidRPr="00123359" w:rsidRDefault="00942FFC" w:rsidP="00123359">
      <w:pPr>
        <w:spacing w:line="276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12335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03DD5BB" w14:textId="77777777" w:rsidR="00B048DA" w:rsidRPr="00123359" w:rsidRDefault="00942FFC" w:rsidP="00123359">
      <w:pPr>
        <w:spacing w:line="276" w:lineRule="auto"/>
        <w:ind w:right="3969"/>
        <w:rPr>
          <w:rFonts w:ascii="Arial Narrow" w:hAnsi="Arial Narrow" w:cs="Arial"/>
          <w:sz w:val="22"/>
          <w:szCs w:val="22"/>
        </w:rPr>
      </w:pPr>
      <w:r w:rsidRPr="00123359">
        <w:rPr>
          <w:rFonts w:ascii="Arial Narrow" w:hAnsi="Arial Narrow" w:cs="Arial"/>
          <w:sz w:val="22"/>
          <w:szCs w:val="22"/>
        </w:rPr>
        <w:t>Powstańców Warszawy</w:t>
      </w:r>
      <w:r w:rsidR="00B048DA" w:rsidRPr="00123359">
        <w:rPr>
          <w:rFonts w:ascii="Arial Narrow" w:hAnsi="Arial Narrow" w:cs="Arial"/>
          <w:sz w:val="22"/>
          <w:szCs w:val="22"/>
        </w:rPr>
        <w:t xml:space="preserve"> </w:t>
      </w:r>
      <w:r w:rsidRPr="00123359">
        <w:rPr>
          <w:rFonts w:ascii="Arial Narrow" w:hAnsi="Arial Narrow" w:cs="Arial"/>
          <w:sz w:val="22"/>
          <w:szCs w:val="22"/>
        </w:rPr>
        <w:t>5</w:t>
      </w:r>
    </w:p>
    <w:p w14:paraId="0F3D6CAF" w14:textId="77777777" w:rsidR="00B048DA" w:rsidRPr="00123359" w:rsidRDefault="00942FFC" w:rsidP="00123359">
      <w:pPr>
        <w:spacing w:line="276" w:lineRule="auto"/>
        <w:ind w:right="3969"/>
        <w:rPr>
          <w:rFonts w:ascii="Arial Narrow" w:hAnsi="Arial Narrow" w:cs="Arial"/>
          <w:sz w:val="22"/>
          <w:szCs w:val="22"/>
        </w:rPr>
      </w:pPr>
      <w:r w:rsidRPr="00123359">
        <w:rPr>
          <w:rFonts w:ascii="Arial Narrow" w:hAnsi="Arial Narrow" w:cs="Arial"/>
          <w:sz w:val="22"/>
          <w:szCs w:val="22"/>
        </w:rPr>
        <w:t>85-681</w:t>
      </w:r>
      <w:r w:rsidR="00B048DA" w:rsidRPr="00123359">
        <w:rPr>
          <w:rFonts w:ascii="Arial Narrow" w:hAnsi="Arial Narrow" w:cs="Arial"/>
          <w:sz w:val="22"/>
          <w:szCs w:val="22"/>
        </w:rPr>
        <w:t xml:space="preserve"> </w:t>
      </w:r>
      <w:r w:rsidRPr="00123359">
        <w:rPr>
          <w:rFonts w:ascii="Arial Narrow" w:hAnsi="Arial Narrow" w:cs="Arial"/>
          <w:sz w:val="22"/>
          <w:szCs w:val="22"/>
        </w:rPr>
        <w:t>Bydgoszcz</w:t>
      </w:r>
    </w:p>
    <w:p w14:paraId="427F31E4" w14:textId="77777777" w:rsidR="00B048DA" w:rsidRPr="00123359" w:rsidRDefault="00B048DA" w:rsidP="00123359">
      <w:pPr>
        <w:spacing w:line="276" w:lineRule="auto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12335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4A9DA23" w14:textId="77777777" w:rsidR="00B048DA" w:rsidRPr="00123359" w:rsidRDefault="00B048DA" w:rsidP="00123359">
      <w:pPr>
        <w:tabs>
          <w:tab w:val="right" w:pos="9072"/>
        </w:tabs>
        <w:spacing w:after="600" w:line="276" w:lineRule="auto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123359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322302E" w14:textId="77777777" w:rsidR="00B048DA" w:rsidRPr="00123359" w:rsidRDefault="00B048DA" w:rsidP="00123359">
      <w:pPr>
        <w:tabs>
          <w:tab w:val="left" w:pos="708"/>
          <w:tab w:val="center" w:pos="4536"/>
          <w:tab w:val="right" w:pos="9072"/>
        </w:tabs>
        <w:spacing w:after="20" w:line="276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123359" w14:paraId="62335913" w14:textId="77777777" w:rsidTr="00B048DA">
        <w:tc>
          <w:tcPr>
            <w:tcW w:w="9498" w:type="dxa"/>
            <w:shd w:val="clear" w:color="auto" w:fill="F2F2F2"/>
            <w:hideMark/>
          </w:tcPr>
          <w:p w14:paraId="719F28C7" w14:textId="77777777" w:rsidR="00B048DA" w:rsidRPr="00123359" w:rsidRDefault="00B048DA" w:rsidP="00123359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2335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1EC52DB" w14:textId="77777777" w:rsidR="00B048DA" w:rsidRPr="00123359" w:rsidRDefault="00B048DA" w:rsidP="00123359">
            <w:pPr>
              <w:keepNext/>
              <w:spacing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12335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66ED0C9D" w14:textId="77777777" w:rsidR="00B048DA" w:rsidRPr="00123359" w:rsidRDefault="00B048DA" w:rsidP="00123359">
      <w:pPr>
        <w:keepNext/>
        <w:spacing w:after="240" w:line="276" w:lineRule="auto"/>
        <w:outlineLvl w:val="0"/>
        <w:rPr>
          <w:rFonts w:ascii="Arial Narrow" w:hAnsi="Arial Narrow" w:cs="Arial"/>
          <w:b/>
          <w:sz w:val="22"/>
          <w:szCs w:val="22"/>
        </w:rPr>
      </w:pPr>
    </w:p>
    <w:p w14:paraId="2F09C44B" w14:textId="77777777" w:rsidR="00B048DA" w:rsidRPr="00123359" w:rsidRDefault="00B048DA" w:rsidP="00123359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2335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2335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2335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123359" w14:paraId="500FF00C" w14:textId="77777777" w:rsidTr="00B048DA">
        <w:tc>
          <w:tcPr>
            <w:tcW w:w="2269" w:type="dxa"/>
            <w:shd w:val="clear" w:color="auto" w:fill="auto"/>
          </w:tcPr>
          <w:p w14:paraId="24BC423F" w14:textId="77777777" w:rsidR="00B048DA" w:rsidRPr="00123359" w:rsidRDefault="00B048DA" w:rsidP="00123359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65462BEC" w14:textId="77777777" w:rsidR="00B048DA" w:rsidRPr="00123359" w:rsidRDefault="00942FFC" w:rsidP="0012335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sprzętu jednorazowego użytku dla Zakładu Radiologii </w:t>
            </w:r>
            <w:proofErr w:type="gramStart"/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>Lekarskiej  na</w:t>
            </w:r>
            <w:proofErr w:type="gramEnd"/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 xml:space="preserve"> okres 24 miesięcy</w:t>
            </w:r>
          </w:p>
        </w:tc>
      </w:tr>
      <w:tr w:rsidR="00942FFC" w:rsidRPr="00123359" w14:paraId="66A2C969" w14:textId="77777777" w:rsidTr="00152626">
        <w:tc>
          <w:tcPr>
            <w:tcW w:w="2269" w:type="dxa"/>
            <w:shd w:val="clear" w:color="auto" w:fill="auto"/>
          </w:tcPr>
          <w:p w14:paraId="0E78EB1B" w14:textId="77777777" w:rsidR="00942FFC" w:rsidRPr="00123359" w:rsidRDefault="00942FFC" w:rsidP="00123359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4FE0301E" w14:textId="77777777" w:rsidR="00942FFC" w:rsidRPr="00123359" w:rsidRDefault="00942FFC" w:rsidP="0012335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>68/2024</w:t>
            </w:r>
          </w:p>
        </w:tc>
      </w:tr>
    </w:tbl>
    <w:p w14:paraId="0E15AB2C" w14:textId="77777777" w:rsidR="00B048DA" w:rsidRPr="00123359" w:rsidRDefault="00B048DA" w:rsidP="00123359">
      <w:pPr>
        <w:tabs>
          <w:tab w:val="left" w:pos="708"/>
          <w:tab w:val="center" w:pos="4536"/>
          <w:tab w:val="right" w:pos="9072"/>
        </w:tabs>
        <w:spacing w:line="276" w:lineRule="auto"/>
        <w:rPr>
          <w:rFonts w:ascii="Arial Narrow" w:hAnsi="Arial Narrow" w:cs="Arial"/>
          <w:sz w:val="22"/>
          <w:szCs w:val="22"/>
        </w:rPr>
      </w:pPr>
    </w:p>
    <w:p w14:paraId="70546B48" w14:textId="77777777" w:rsidR="008642B3" w:rsidRPr="00123359" w:rsidRDefault="00B048DA" w:rsidP="00123359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123359">
        <w:rPr>
          <w:rFonts w:ascii="Arial Narrow" w:hAnsi="Arial Narrow" w:cs="Arial"/>
          <w:sz w:val="22"/>
          <w:szCs w:val="22"/>
        </w:rPr>
        <w:t xml:space="preserve">Zamawiający, </w:t>
      </w:r>
      <w:r w:rsidR="00942FFC" w:rsidRPr="00123359">
        <w:rPr>
          <w:rFonts w:ascii="Arial Narrow" w:hAnsi="Arial Narrow" w:cs="Arial"/>
          <w:b/>
          <w:sz w:val="22"/>
          <w:szCs w:val="22"/>
        </w:rPr>
        <w:t>10WSzKzP SPZOZ</w:t>
      </w:r>
      <w:r w:rsidRPr="00123359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123359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123359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123359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942FFC" w:rsidRPr="00123359">
        <w:rPr>
          <w:rFonts w:ascii="Arial Narrow" w:hAnsi="Arial Narrow" w:cs="Arial"/>
          <w:sz w:val="22"/>
          <w:szCs w:val="22"/>
        </w:rPr>
        <w:t>(</w:t>
      </w:r>
      <w:proofErr w:type="spellStart"/>
      <w:r w:rsidR="00942FFC" w:rsidRPr="00123359">
        <w:rPr>
          <w:rFonts w:ascii="Arial Narrow" w:hAnsi="Arial Narrow" w:cs="Arial"/>
          <w:sz w:val="22"/>
          <w:szCs w:val="22"/>
        </w:rPr>
        <w:t>t.j</w:t>
      </w:r>
      <w:proofErr w:type="spellEnd"/>
      <w:r w:rsidR="00942FFC" w:rsidRPr="00123359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123359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123359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123359">
        <w:rPr>
          <w:rFonts w:ascii="Arial Narrow" w:hAnsi="Arial Narrow" w:cs="Arial"/>
          <w:sz w:val="22"/>
          <w:szCs w:val="22"/>
        </w:rPr>
        <w:t>”</w:t>
      </w:r>
      <w:r w:rsidR="00D26ED6" w:rsidRPr="00123359">
        <w:rPr>
          <w:rFonts w:ascii="Arial Narrow" w:hAnsi="Arial Narrow" w:cs="Arial"/>
          <w:sz w:val="22"/>
          <w:szCs w:val="22"/>
        </w:rPr>
        <w:t xml:space="preserve">, </w:t>
      </w:r>
      <w:r w:rsidR="00C65E53" w:rsidRPr="00123359">
        <w:rPr>
          <w:rFonts w:ascii="Arial Narrow" w:hAnsi="Arial Narrow" w:cs="Arial"/>
          <w:sz w:val="22"/>
          <w:szCs w:val="22"/>
        </w:rPr>
        <w:t>informuje</w:t>
      </w:r>
      <w:r w:rsidR="00D26ED6" w:rsidRPr="00123359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123359">
        <w:rPr>
          <w:rFonts w:ascii="Arial Narrow" w:hAnsi="Arial Narrow" w:cs="Arial"/>
          <w:sz w:val="22"/>
          <w:szCs w:val="22"/>
        </w:rPr>
        <w:t>najkorzystniejsz</w:t>
      </w:r>
      <w:r w:rsidR="00D26ED6" w:rsidRPr="00123359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123359">
        <w:rPr>
          <w:rFonts w:ascii="Arial Narrow" w:hAnsi="Arial Narrow" w:cs="Arial"/>
          <w:sz w:val="22"/>
          <w:szCs w:val="22"/>
        </w:rPr>
        <w:t>ofer</w:t>
      </w:r>
      <w:r w:rsidR="00D26ED6" w:rsidRPr="00123359">
        <w:rPr>
          <w:rFonts w:ascii="Arial Narrow" w:hAnsi="Arial Narrow" w:cs="Arial"/>
          <w:sz w:val="22"/>
          <w:szCs w:val="22"/>
        </w:rPr>
        <w:t>t</w:t>
      </w:r>
      <w:r w:rsidR="009F0E5C" w:rsidRPr="00123359">
        <w:rPr>
          <w:rFonts w:ascii="Arial Narrow" w:hAnsi="Arial Narrow" w:cs="Arial"/>
          <w:sz w:val="22"/>
          <w:szCs w:val="22"/>
        </w:rPr>
        <w:t>a</w:t>
      </w:r>
      <w:r w:rsidRPr="00123359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123359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42FFC" w:rsidRPr="00123359" w14:paraId="69742B78" w14:textId="77777777" w:rsidTr="0015262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1A4A11D" w14:textId="77777777" w:rsidR="00942FFC" w:rsidRPr="00123359" w:rsidRDefault="00942FFC" w:rsidP="00123359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23359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12335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23359">
              <w:rPr>
                <w:rFonts w:ascii="Arial Narrow" w:hAnsi="Arial Narrow" w:cs="Arial"/>
                <w:color w:val="000000"/>
                <w:sz w:val="22"/>
                <w:szCs w:val="22"/>
              </w:rPr>
              <w:t>Zadanie 2</w:t>
            </w:r>
          </w:p>
          <w:p w14:paraId="53C5CE65" w14:textId="77777777" w:rsidR="00942FFC" w:rsidRPr="00123359" w:rsidRDefault="00942FFC" w:rsidP="00123359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>Terumo</w:t>
            </w:r>
            <w:proofErr w:type="spellEnd"/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668BD214" w14:textId="77777777" w:rsidR="00942FFC" w:rsidRPr="00123359" w:rsidRDefault="00942FFC" w:rsidP="00123359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1 Sierpnia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6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1D073DDB" w14:textId="77777777" w:rsidR="00942FFC" w:rsidRPr="00123359" w:rsidRDefault="00942FFC" w:rsidP="00123359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02-134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39DCC650" w14:textId="77777777" w:rsidR="00942FFC" w:rsidRPr="00123359" w:rsidRDefault="00942FFC" w:rsidP="00123359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>847 692.00 zł</w:t>
            </w:r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5B0B70A" w14:textId="77777777" w:rsidR="00942FFC" w:rsidRPr="00123359" w:rsidRDefault="00942FFC" w:rsidP="00123359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2335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76ADB84" w14:textId="77777777" w:rsidR="00942FFC" w:rsidRPr="00123359" w:rsidRDefault="00942FFC" w:rsidP="00123359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23359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23359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42FFC" w:rsidRPr="00123359" w14:paraId="131DC031" w14:textId="77777777" w:rsidTr="0015262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8B4969A" w14:textId="77777777" w:rsidR="00942FFC" w:rsidRPr="00123359" w:rsidRDefault="00942FFC" w:rsidP="00123359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23359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</w:t>
            </w:r>
            <w:r w:rsidRPr="0012335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23359">
              <w:rPr>
                <w:rFonts w:ascii="Arial Narrow" w:hAnsi="Arial Narrow" w:cs="Arial"/>
                <w:color w:val="000000"/>
                <w:sz w:val="22"/>
                <w:szCs w:val="22"/>
              </w:rPr>
              <w:t>Zadanie 3</w:t>
            </w:r>
          </w:p>
          <w:p w14:paraId="33025D06" w14:textId="77777777" w:rsidR="00942FFC" w:rsidRPr="00123359" w:rsidRDefault="00942FFC" w:rsidP="00123359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>Arcus</w:t>
            </w:r>
            <w:proofErr w:type="spellEnd"/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 xml:space="preserve"> Medical Justyna Dziedzic-Wińska</w:t>
            </w:r>
          </w:p>
          <w:p w14:paraId="7CB7892A" w14:textId="77777777" w:rsidR="00942FFC" w:rsidRPr="00123359" w:rsidRDefault="00942FFC" w:rsidP="00123359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Jaśminowa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7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/4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816163B" w14:textId="77777777" w:rsidR="00942FFC" w:rsidRPr="00123359" w:rsidRDefault="00942FFC" w:rsidP="00123359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83-050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Bąkowo</w:t>
            </w:r>
          </w:p>
          <w:p w14:paraId="725FA694" w14:textId="77777777" w:rsidR="00942FFC" w:rsidRPr="00123359" w:rsidRDefault="00942FFC" w:rsidP="00123359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>37 800.00 zł</w:t>
            </w:r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A86711A" w14:textId="77777777" w:rsidR="00942FFC" w:rsidRPr="00123359" w:rsidRDefault="00942FFC" w:rsidP="00123359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2335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2ADDDAA" w14:textId="77777777" w:rsidR="00942FFC" w:rsidRPr="00123359" w:rsidRDefault="00942FFC" w:rsidP="00123359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23359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23359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42FFC" w:rsidRPr="00123359" w14:paraId="43469A46" w14:textId="77777777" w:rsidTr="0015262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762CDF9" w14:textId="77777777" w:rsidR="00942FFC" w:rsidRPr="00123359" w:rsidRDefault="00942FFC" w:rsidP="00123359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23359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</w:t>
            </w:r>
            <w:r w:rsidRPr="0012335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23359">
              <w:rPr>
                <w:rFonts w:ascii="Arial Narrow" w:hAnsi="Arial Narrow" w:cs="Arial"/>
                <w:color w:val="000000"/>
                <w:sz w:val="22"/>
                <w:szCs w:val="22"/>
              </w:rPr>
              <w:t>Zadanie 4</w:t>
            </w:r>
          </w:p>
          <w:p w14:paraId="2484AFD0" w14:textId="77777777" w:rsidR="00942FFC" w:rsidRPr="00123359" w:rsidRDefault="00942FFC" w:rsidP="00123359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>Polimed</w:t>
            </w:r>
            <w:proofErr w:type="spellEnd"/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>Research</w:t>
            </w:r>
            <w:proofErr w:type="spellEnd"/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115976D6" w14:textId="77777777" w:rsidR="00942FFC" w:rsidRPr="00123359" w:rsidRDefault="00942FFC" w:rsidP="00123359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Poleczki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12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3030B307" w14:textId="77777777" w:rsidR="00942FFC" w:rsidRPr="00123359" w:rsidRDefault="00942FFC" w:rsidP="00123359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02-822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750F1BA" w14:textId="77777777" w:rsidR="00942FFC" w:rsidRPr="00123359" w:rsidRDefault="00942FFC" w:rsidP="00123359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>433 890.00 zł</w:t>
            </w:r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75652C5" w14:textId="77777777" w:rsidR="00942FFC" w:rsidRPr="00123359" w:rsidRDefault="00942FFC" w:rsidP="00123359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2335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5B2467B" w14:textId="77777777" w:rsidR="00942FFC" w:rsidRPr="00123359" w:rsidRDefault="00942FFC" w:rsidP="00123359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23359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23359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42FFC" w:rsidRPr="00123359" w14:paraId="354C34EB" w14:textId="77777777" w:rsidTr="0015262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699551C" w14:textId="77777777" w:rsidR="00942FFC" w:rsidRPr="00123359" w:rsidRDefault="00942FFC" w:rsidP="00123359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23359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</w:t>
            </w:r>
            <w:r w:rsidRPr="0012335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23359">
              <w:rPr>
                <w:rFonts w:ascii="Arial Narrow" w:hAnsi="Arial Narrow" w:cs="Arial"/>
                <w:color w:val="000000"/>
                <w:sz w:val="22"/>
                <w:szCs w:val="22"/>
              </w:rPr>
              <w:t>Zadanie 5</w:t>
            </w:r>
          </w:p>
          <w:p w14:paraId="4362D94E" w14:textId="77777777" w:rsidR="00942FFC" w:rsidRPr="00123359" w:rsidRDefault="00942FFC" w:rsidP="00123359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42375FC6" w14:textId="77777777" w:rsidR="00942FFC" w:rsidRPr="00123359" w:rsidRDefault="00942FFC" w:rsidP="00123359">
            <w:pPr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616211FC" w14:textId="77777777" w:rsidR="00942FFC" w:rsidRPr="00123359" w:rsidRDefault="00942FFC" w:rsidP="00123359">
            <w:pPr>
              <w:tabs>
                <w:tab w:val="left" w:pos="6021"/>
              </w:tabs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00-633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0A58CF56" w14:textId="77777777" w:rsidR="00942FFC" w:rsidRPr="00123359" w:rsidRDefault="00942FFC" w:rsidP="00123359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>151 200.00 zł</w:t>
            </w:r>
            <w:r w:rsidRPr="00123359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C16C11B" w14:textId="77777777" w:rsidR="00942FFC" w:rsidRPr="00123359" w:rsidRDefault="00942FFC" w:rsidP="00123359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2335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FFAD863" w14:textId="77777777" w:rsidR="00942FFC" w:rsidRPr="00123359" w:rsidRDefault="00942FFC" w:rsidP="00123359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23359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23359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4796E4E0" w14:textId="77777777" w:rsidR="00992FF5" w:rsidRPr="00123359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123359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123359" w14:paraId="3D421EB1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D7467C" w14:textId="77777777" w:rsidR="00992FF5" w:rsidRPr="0012335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B7C61C" w14:textId="77777777" w:rsidR="00992FF5" w:rsidRPr="0012335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37E975" w14:textId="77777777" w:rsidR="00992FF5" w:rsidRPr="0012335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03EA58" w14:textId="77777777" w:rsidR="00992FF5" w:rsidRPr="0012335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23359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942FFC" w:rsidRPr="00123359" w14:paraId="61E1D47D" w14:textId="77777777" w:rsidTr="001526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8E391" w14:textId="77777777" w:rsidR="00942FFC" w:rsidRPr="00123359" w:rsidRDefault="00942FFC" w:rsidP="001526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>Zadanie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F18ED" w14:textId="77777777" w:rsidR="00942FFC" w:rsidRPr="00123359" w:rsidRDefault="00942FFC" w:rsidP="0015262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123359">
              <w:rPr>
                <w:rFonts w:ascii="Arial Narrow" w:hAnsi="Arial Narrow" w:cs="Arial"/>
                <w:b/>
                <w:bCs/>
                <w:sz w:val="20"/>
                <w:szCs w:val="20"/>
              </w:rPr>
              <w:t>Terumo</w:t>
            </w:r>
            <w:proofErr w:type="spellEnd"/>
            <w:r w:rsidRPr="0012335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5E1C2179" w14:textId="77777777" w:rsidR="00942FFC" w:rsidRPr="00123359" w:rsidRDefault="00942FFC" w:rsidP="0015262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1 Sierpnia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>6</w:t>
            </w:r>
          </w:p>
          <w:p w14:paraId="783D15F1" w14:textId="77777777" w:rsidR="00942FFC" w:rsidRPr="00123359" w:rsidRDefault="00942FFC" w:rsidP="0015262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02-134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FA979" w14:textId="77777777" w:rsidR="00942FFC" w:rsidRPr="00123359" w:rsidRDefault="00942FFC" w:rsidP="0015262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E956896" w14:textId="77777777" w:rsidR="00942FFC" w:rsidRPr="00123359" w:rsidRDefault="00942FFC" w:rsidP="0015262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74DA3654" w14:textId="77777777" w:rsidR="00942FFC" w:rsidRPr="00123359" w:rsidRDefault="00942FFC" w:rsidP="001526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32DD2" w14:textId="77777777" w:rsidR="00942FFC" w:rsidRPr="00123359" w:rsidRDefault="00942FFC" w:rsidP="001526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942FFC" w:rsidRPr="00123359" w14:paraId="6D6627E2" w14:textId="77777777" w:rsidTr="001526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19B59" w14:textId="77777777" w:rsidR="00942FFC" w:rsidRPr="00123359" w:rsidRDefault="00942FFC" w:rsidP="001526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>Zadanie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17A4C" w14:textId="77777777" w:rsidR="00942FFC" w:rsidRPr="00123359" w:rsidRDefault="00942FFC" w:rsidP="0015262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123359">
              <w:rPr>
                <w:rFonts w:ascii="Arial Narrow" w:hAnsi="Arial Narrow" w:cs="Arial"/>
                <w:b/>
                <w:bCs/>
                <w:sz w:val="20"/>
                <w:szCs w:val="20"/>
              </w:rPr>
              <w:t>Arcus</w:t>
            </w:r>
            <w:proofErr w:type="spellEnd"/>
            <w:r w:rsidRPr="0012335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Medical Justyna Dziedzic-Wińska</w:t>
            </w:r>
          </w:p>
          <w:p w14:paraId="304DB510" w14:textId="77777777" w:rsidR="00942FFC" w:rsidRPr="00123359" w:rsidRDefault="00942FFC" w:rsidP="0015262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Jaśminowa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>7/4</w:t>
            </w:r>
          </w:p>
          <w:p w14:paraId="3027FF87" w14:textId="77777777" w:rsidR="00942FFC" w:rsidRPr="00123359" w:rsidRDefault="00942FFC" w:rsidP="0015262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83-050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>Bąkowo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2BA49" w14:textId="77777777" w:rsidR="00942FFC" w:rsidRPr="00123359" w:rsidRDefault="00942FFC" w:rsidP="0015262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73126A2" w14:textId="77777777" w:rsidR="00942FFC" w:rsidRPr="00123359" w:rsidRDefault="00942FFC" w:rsidP="0015262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33A403D2" w14:textId="77777777" w:rsidR="00942FFC" w:rsidRPr="00123359" w:rsidRDefault="00942FFC" w:rsidP="001526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36994" w14:textId="77777777" w:rsidR="00942FFC" w:rsidRPr="00123359" w:rsidRDefault="00942FFC" w:rsidP="001526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942FFC" w:rsidRPr="00123359" w14:paraId="7001BB9B" w14:textId="77777777" w:rsidTr="001526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4F022" w14:textId="77777777" w:rsidR="00942FFC" w:rsidRPr="00123359" w:rsidRDefault="00942FFC" w:rsidP="001526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>Zadanie 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CF289" w14:textId="77777777" w:rsidR="00942FFC" w:rsidRPr="00123359" w:rsidRDefault="00942FFC" w:rsidP="0015262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123359">
              <w:rPr>
                <w:rFonts w:ascii="Arial Narrow" w:hAnsi="Arial Narrow" w:cs="Arial"/>
                <w:b/>
                <w:bCs/>
                <w:sz w:val="20"/>
                <w:szCs w:val="20"/>
              </w:rPr>
              <w:t>Polimed</w:t>
            </w:r>
            <w:proofErr w:type="spellEnd"/>
            <w:r w:rsidRPr="0012335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23359">
              <w:rPr>
                <w:rFonts w:ascii="Arial Narrow" w:hAnsi="Arial Narrow" w:cs="Arial"/>
                <w:b/>
                <w:bCs/>
                <w:sz w:val="20"/>
                <w:szCs w:val="20"/>
              </w:rPr>
              <w:t>Research</w:t>
            </w:r>
            <w:proofErr w:type="spellEnd"/>
            <w:r w:rsidRPr="0012335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040155BB" w14:textId="77777777" w:rsidR="00942FFC" w:rsidRPr="00123359" w:rsidRDefault="00942FFC" w:rsidP="0015262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Poleczki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>12</w:t>
            </w:r>
          </w:p>
          <w:p w14:paraId="424296E3" w14:textId="77777777" w:rsidR="00942FFC" w:rsidRPr="00123359" w:rsidRDefault="00942FFC" w:rsidP="0015262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02-822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365E6" w14:textId="77777777" w:rsidR="00942FFC" w:rsidRPr="00123359" w:rsidRDefault="00942FFC" w:rsidP="0015262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A88DD75" w14:textId="77777777" w:rsidR="00942FFC" w:rsidRPr="00123359" w:rsidRDefault="00942FFC" w:rsidP="0015262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3FA48E1F" w14:textId="77777777" w:rsidR="00942FFC" w:rsidRPr="00123359" w:rsidRDefault="00942FFC" w:rsidP="001526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D1314" w14:textId="77777777" w:rsidR="00942FFC" w:rsidRPr="00123359" w:rsidRDefault="00942FFC" w:rsidP="001526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942FFC" w:rsidRPr="00123359" w14:paraId="700D9741" w14:textId="77777777" w:rsidTr="001526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7253E" w14:textId="77777777" w:rsidR="00942FFC" w:rsidRPr="00123359" w:rsidRDefault="00942FFC" w:rsidP="001526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>Zadanie 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C7FC9" w14:textId="77777777" w:rsidR="00942FFC" w:rsidRPr="00123359" w:rsidRDefault="00942FFC" w:rsidP="0015262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123359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12335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38AF07B4" w14:textId="77777777" w:rsidR="00942FFC" w:rsidRPr="00123359" w:rsidRDefault="00942FFC" w:rsidP="0015262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Polna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>11</w:t>
            </w:r>
          </w:p>
          <w:p w14:paraId="2DC75B62" w14:textId="77777777" w:rsidR="00942FFC" w:rsidRPr="00123359" w:rsidRDefault="00942FFC" w:rsidP="0015262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00-633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23359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99405" w14:textId="77777777" w:rsidR="00942FFC" w:rsidRPr="00123359" w:rsidRDefault="00942FFC" w:rsidP="0015262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E80605B" w14:textId="77777777" w:rsidR="00942FFC" w:rsidRPr="00123359" w:rsidRDefault="00942FFC" w:rsidP="0015262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6DFD430B" w14:textId="77777777" w:rsidR="00942FFC" w:rsidRPr="00123359" w:rsidRDefault="00942FFC" w:rsidP="001526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201D9" w14:textId="77777777" w:rsidR="00942FFC" w:rsidRPr="00123359" w:rsidRDefault="00942FFC" w:rsidP="001526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359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54708602" w14:textId="294BD273" w:rsidR="00B464D3" w:rsidRPr="00123359" w:rsidRDefault="00123359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23359">
        <w:rPr>
          <w:rFonts w:ascii="Arial Narrow" w:hAnsi="Arial Narrow" w:cs="Arial"/>
          <w:i/>
          <w:sz w:val="22"/>
          <w:szCs w:val="22"/>
        </w:rPr>
        <w:t>ZAMAWIAJĄCY</w:t>
      </w:r>
    </w:p>
    <w:p w14:paraId="519A19F4" w14:textId="77777777" w:rsidR="00123359" w:rsidRDefault="00123359" w:rsidP="00123359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</w:p>
    <w:p w14:paraId="50CB31A3" w14:textId="77777777" w:rsidR="00123359" w:rsidRDefault="00123359" w:rsidP="00123359">
      <w:pPr>
        <w:rPr>
          <w:rFonts w:ascii="Arial Narrow" w:hAnsi="Arial Narrow"/>
          <w:i/>
          <w:iCs/>
          <w:sz w:val="18"/>
          <w:szCs w:val="20"/>
        </w:rPr>
      </w:pPr>
    </w:p>
    <w:p w14:paraId="0369BCC9" w14:textId="77777777" w:rsidR="00123359" w:rsidRDefault="00123359" w:rsidP="00123359">
      <w:pPr>
        <w:rPr>
          <w:rFonts w:ascii="Arial Narrow" w:hAnsi="Arial Narrow"/>
          <w:i/>
          <w:iCs/>
          <w:sz w:val="18"/>
          <w:szCs w:val="20"/>
        </w:rPr>
      </w:pPr>
    </w:p>
    <w:p w14:paraId="56FE1C0F" w14:textId="77777777" w:rsidR="00123359" w:rsidRDefault="00123359" w:rsidP="00123359">
      <w:pPr>
        <w:rPr>
          <w:rFonts w:ascii="Arial Narrow" w:hAnsi="Arial Narrow"/>
          <w:i/>
          <w:iCs/>
          <w:sz w:val="18"/>
          <w:szCs w:val="20"/>
        </w:rPr>
      </w:pPr>
    </w:p>
    <w:p w14:paraId="695EE0C2" w14:textId="77777777" w:rsidR="00123359" w:rsidRDefault="00123359" w:rsidP="00123359">
      <w:pPr>
        <w:rPr>
          <w:rFonts w:ascii="Arial Narrow" w:hAnsi="Arial Narrow"/>
          <w:i/>
          <w:iCs/>
          <w:sz w:val="18"/>
          <w:szCs w:val="20"/>
        </w:rPr>
      </w:pPr>
    </w:p>
    <w:p w14:paraId="1D867F91" w14:textId="77777777" w:rsidR="00123359" w:rsidRDefault="00123359" w:rsidP="00123359">
      <w:pPr>
        <w:rPr>
          <w:rFonts w:ascii="Arial Narrow" w:hAnsi="Arial Narrow"/>
          <w:i/>
          <w:iCs/>
          <w:sz w:val="18"/>
          <w:szCs w:val="20"/>
        </w:rPr>
      </w:pPr>
    </w:p>
    <w:p w14:paraId="306F2399" w14:textId="77E16903" w:rsidR="00123359" w:rsidRPr="00681E50" w:rsidRDefault="00123359" w:rsidP="00123359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32B573DB" w14:textId="77777777" w:rsidR="00123359" w:rsidRPr="00681E50" w:rsidRDefault="00123359" w:rsidP="00123359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123359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>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762A7923" w14:textId="77777777" w:rsidR="00123359" w:rsidRPr="00681E50" w:rsidRDefault="00123359" w:rsidP="00123359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7BD1DC0E" w14:textId="4317A37C" w:rsidR="008642B3" w:rsidRPr="00123359" w:rsidRDefault="00123359" w:rsidP="00123359">
      <w:pPr>
        <w:rPr>
          <w:rFonts w:ascii="Arial Narrow" w:hAnsi="Arial Narrow" w:cs="Arial"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1"/>
      <w:r>
        <w:rPr>
          <w:rFonts w:ascii="Arial Narrow" w:hAnsi="Arial Narrow"/>
          <w:i/>
          <w:iCs/>
          <w:sz w:val="18"/>
          <w:szCs w:val="20"/>
        </w:rPr>
        <w:t>: 25.06.2024 r.</w:t>
      </w:r>
      <w:r w:rsidR="00942FFC" w:rsidRPr="00123359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8642B3" w:rsidRPr="00123359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6B8B02" w14:textId="77777777" w:rsidR="00013ECB" w:rsidRDefault="00013ECB">
      <w:r>
        <w:separator/>
      </w:r>
    </w:p>
  </w:endnote>
  <w:endnote w:type="continuationSeparator" w:id="0">
    <w:p w14:paraId="3527252E" w14:textId="77777777" w:rsidR="00013ECB" w:rsidRDefault="0001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7974FC" w14:textId="77777777" w:rsidR="00942FFC" w:rsidRDefault="00942F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06420C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720C092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E885E67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1772C" w14:textId="77777777" w:rsidR="00942FFC" w:rsidRDefault="00942F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BA1D2C" w14:textId="77777777" w:rsidR="00013ECB" w:rsidRDefault="00013ECB">
      <w:r>
        <w:separator/>
      </w:r>
    </w:p>
  </w:footnote>
  <w:footnote w:type="continuationSeparator" w:id="0">
    <w:p w14:paraId="790C6C02" w14:textId="77777777" w:rsidR="00013ECB" w:rsidRDefault="00013E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FC40FC" w14:textId="77777777" w:rsidR="00942FFC" w:rsidRDefault="00942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1390F" w14:textId="77777777" w:rsidR="00942FFC" w:rsidRDefault="00942F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EF615" w14:textId="77777777" w:rsidR="00942FFC" w:rsidRDefault="00942F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3ECB"/>
    <w:rsid w:val="00013ECB"/>
    <w:rsid w:val="00022322"/>
    <w:rsid w:val="00042497"/>
    <w:rsid w:val="000C1E6F"/>
    <w:rsid w:val="000E4E56"/>
    <w:rsid w:val="00123359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2FFC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DF67E2"/>
  <w15:chartTrackingRefBased/>
  <w15:docId w15:val="{9D0CEC7C-58C0-4E6C-A4B2-C190A17AF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uiPriority w:val="99"/>
    <w:unhideWhenUsed/>
    <w:rsid w:val="001233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511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2024-06-25T06:31:00Z</cp:lastPrinted>
  <dcterms:created xsi:type="dcterms:W3CDTF">2024-06-25T06:26:00Z</dcterms:created>
  <dcterms:modified xsi:type="dcterms:W3CDTF">2024-06-25T06:34:00Z</dcterms:modified>
</cp:coreProperties>
</file>