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4F36C2D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9B7010">
        <w:rPr>
          <w:rFonts w:ascii="Times New Roman" w:eastAsia="Times New Roman" w:hAnsi="Times New Roman"/>
          <w:b/>
          <w:sz w:val="24"/>
          <w:szCs w:val="20"/>
          <w:lang w:eastAsia="pl-PL"/>
        </w:rPr>
        <w:t>41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F007A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74E7C2F" w14:textId="02DD75C5" w:rsidR="00C1636E" w:rsidRDefault="00E255D6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55D6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produktów antyseptycznych i dezynfekujących do skóry i błon śluzowych I</w:t>
      </w:r>
      <w:r w:rsidR="009B7010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03E6EF32" w14:textId="77777777" w:rsidR="00E255D6" w:rsidRPr="00A56A6F" w:rsidRDefault="00E255D6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1540B"/>
    <w:rsid w:val="001948F1"/>
    <w:rsid w:val="001C2314"/>
    <w:rsid w:val="00236677"/>
    <w:rsid w:val="003D1DA9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B7010"/>
    <w:rsid w:val="009F1221"/>
    <w:rsid w:val="00A56A6F"/>
    <w:rsid w:val="00AD38B5"/>
    <w:rsid w:val="00C1636E"/>
    <w:rsid w:val="00C2318B"/>
    <w:rsid w:val="00C46B48"/>
    <w:rsid w:val="00CD101A"/>
    <w:rsid w:val="00CF007A"/>
    <w:rsid w:val="00D55FC4"/>
    <w:rsid w:val="00E255D6"/>
    <w:rsid w:val="00EC3037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16</cp:revision>
  <cp:lastPrinted>2021-02-26T09:32:00Z</cp:lastPrinted>
  <dcterms:created xsi:type="dcterms:W3CDTF">2021-03-10T10:03:00Z</dcterms:created>
  <dcterms:modified xsi:type="dcterms:W3CDTF">2024-06-21T06:43:00Z</dcterms:modified>
</cp:coreProperties>
</file>