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2C6D7211" w:rsidR="00281DC6" w:rsidRPr="00D052E3" w:rsidRDefault="00176904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176904">
        <w:rPr>
          <w:b/>
          <w:bCs/>
          <w:sz w:val="22"/>
          <w:szCs w:val="22"/>
        </w:rPr>
        <w:t>Wykonanie wielobranżowej dokumentacji projektowo-kosztorysowej dla inwestycji pn. "Modernizacja pomieszczeń po byłym Oddziale Dermatologii w filii nr 1 Szpitala Wojewódzkiego w Poznaniu</w:t>
      </w:r>
      <w:r w:rsidR="0038671F">
        <w:rPr>
          <w:b/>
          <w:bCs/>
          <w:sz w:val="22"/>
          <w:szCs w:val="22"/>
        </w:rPr>
        <w:t xml:space="preserve"> - powtórka</w:t>
      </w:r>
      <w:r w:rsidRPr="00176904">
        <w:rPr>
          <w:b/>
          <w:bCs/>
          <w:sz w:val="22"/>
          <w:szCs w:val="22"/>
        </w:rPr>
        <w:t>"</w:t>
      </w:r>
    </w:p>
    <w:p w14:paraId="70B63090" w14:textId="77777777" w:rsidR="007D6DD2" w:rsidRDefault="007D6DD2" w:rsidP="007D6DD2">
      <w:pPr>
        <w:spacing w:after="120" w:line="276" w:lineRule="auto"/>
        <w:jc w:val="both"/>
        <w:rPr>
          <w:sz w:val="22"/>
          <w:szCs w:val="22"/>
        </w:rPr>
      </w:pP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CF3AA7">
      <w:pPr>
        <w:suppressAutoHyphens/>
        <w:autoSpaceDE w:val="0"/>
        <w:autoSpaceDN w:val="0"/>
        <w:adjustRightInd w:val="0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C246BE" w:rsidR="00957208" w:rsidRPr="00957208" w:rsidRDefault="00957208" w:rsidP="00CF3AA7">
      <w:pPr>
        <w:numPr>
          <w:ilvl w:val="0"/>
          <w:numId w:val="41"/>
        </w:numPr>
        <w:suppressAutoHyphens/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 xml:space="preserve">za </w:t>
      </w:r>
      <w:r w:rsidRPr="00006A6D">
        <w:rPr>
          <w:rFonts w:eastAsiaTheme="minorHAnsi"/>
          <w:sz w:val="22"/>
          <w:szCs w:val="22"/>
          <w:lang w:eastAsia="en-US"/>
        </w:rPr>
        <w:t>wykonanie Dokumentacji 90% wynagrodzenia</w:t>
      </w:r>
      <w:r w:rsidRPr="00957208">
        <w:rPr>
          <w:rFonts w:eastAsiaTheme="minorHAnsi"/>
          <w:sz w:val="22"/>
          <w:szCs w:val="22"/>
          <w:lang w:eastAsia="en-US"/>
        </w:rPr>
        <w:t xml:space="preserve"> określonego powyżej tj.:</w:t>
      </w:r>
    </w:p>
    <w:p w14:paraId="577CBDD7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1CE7277E" w:rsidR="00957208" w:rsidRPr="00957208" w:rsidRDefault="00957208" w:rsidP="00CF3AA7">
      <w:pPr>
        <w:numPr>
          <w:ilvl w:val="0"/>
          <w:numId w:val="41"/>
        </w:numPr>
        <w:suppressAutoHyphens/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 xml:space="preserve">za pełnienie </w:t>
      </w:r>
      <w:r w:rsidRPr="00006A6D">
        <w:rPr>
          <w:rFonts w:eastAsiaTheme="minorHAnsi"/>
          <w:sz w:val="22"/>
          <w:szCs w:val="22"/>
          <w:lang w:eastAsia="en-US"/>
        </w:rPr>
        <w:t>nadzoru autorskie 10%</w:t>
      </w:r>
      <w:r w:rsidRPr="00957208">
        <w:rPr>
          <w:rFonts w:eastAsiaTheme="minorHAnsi"/>
          <w:sz w:val="22"/>
          <w:szCs w:val="22"/>
          <w:lang w:eastAsia="en-US"/>
        </w:rPr>
        <w:t xml:space="preserve">  określonego powyżej tj</w:t>
      </w:r>
      <w:r w:rsidR="001E750E">
        <w:rPr>
          <w:rFonts w:eastAsiaTheme="minorHAnsi"/>
          <w:sz w:val="22"/>
          <w:szCs w:val="22"/>
          <w:lang w:eastAsia="en-US"/>
        </w:rPr>
        <w:t>.</w:t>
      </w:r>
      <w:r w:rsidRPr="00957208">
        <w:rPr>
          <w:rFonts w:eastAsiaTheme="minorHAnsi"/>
          <w:sz w:val="22"/>
          <w:szCs w:val="22"/>
          <w:lang w:eastAsia="en-US"/>
        </w:rPr>
        <w:t xml:space="preserve"> łącznie:</w:t>
      </w:r>
    </w:p>
    <w:p w14:paraId="40FB9620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lastRenderedPageBreak/>
        <w:t>podatek VAT – ([__%] [________] zł (słownie: [________])</w:t>
      </w:r>
    </w:p>
    <w:p w14:paraId="3D2F73B0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73BB20E8" w14:textId="77777777" w:rsidR="007D6DD2" w:rsidRDefault="007D6DD2" w:rsidP="00B26097">
      <w:pPr>
        <w:jc w:val="both"/>
        <w:outlineLvl w:val="1"/>
        <w:rPr>
          <w:b/>
          <w:sz w:val="22"/>
          <w:szCs w:val="22"/>
        </w:rPr>
      </w:pPr>
    </w:p>
    <w:p w14:paraId="1E15AFCF" w14:textId="1F62C680" w:rsidR="00B26097" w:rsidRPr="007D6DD2" w:rsidRDefault="003A60C7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7D6DD2">
        <w:rPr>
          <w:b/>
          <w:sz w:val="22"/>
          <w:szCs w:val="22"/>
        </w:rPr>
        <w:t>Termin wykonania umowy</w:t>
      </w:r>
      <w:r w:rsidR="00442BE0">
        <w:rPr>
          <w:b/>
          <w:sz w:val="22"/>
          <w:szCs w:val="22"/>
        </w:rPr>
        <w:t xml:space="preserve"> - skrócenie</w:t>
      </w:r>
      <w:r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>podać ile dokładnie</w:t>
      </w:r>
      <w:r w:rsidR="00442BE0">
        <w:rPr>
          <w:sz w:val="22"/>
          <w:szCs w:val="22"/>
        </w:rPr>
        <w:t>: brak skrócenia, skrócenie o 1 tydzień, skrócenie o 2 tygodnie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  <w:r w:rsidR="001E750E" w:rsidRPr="007D6DD2">
        <w:rPr>
          <w:bCs/>
          <w:sz w:val="22"/>
          <w:szCs w:val="22"/>
        </w:rPr>
        <w:t>M</w:t>
      </w:r>
      <w:r w:rsidR="004E2626" w:rsidRPr="007D6DD2">
        <w:rPr>
          <w:bCs/>
          <w:sz w:val="22"/>
          <w:szCs w:val="22"/>
        </w:rPr>
        <w:t xml:space="preserve">ax. </w:t>
      </w:r>
      <w:r w:rsidR="00180027" w:rsidRPr="007D6DD2">
        <w:rPr>
          <w:bCs/>
          <w:sz w:val="22"/>
          <w:szCs w:val="22"/>
        </w:rPr>
        <w:t xml:space="preserve">do </w:t>
      </w:r>
      <w:r w:rsidR="00180027" w:rsidRPr="007D6DD2">
        <w:rPr>
          <w:bCs/>
          <w:iCs/>
          <w:sz w:val="22"/>
          <w:szCs w:val="22"/>
        </w:rPr>
        <w:t xml:space="preserve">6 </w:t>
      </w:r>
      <w:r w:rsidR="005E2A2E" w:rsidRPr="007D6DD2">
        <w:rPr>
          <w:bCs/>
          <w:iCs/>
          <w:sz w:val="22"/>
          <w:szCs w:val="22"/>
        </w:rPr>
        <w:t>tygodni</w:t>
      </w:r>
      <w:r w:rsidR="00180027" w:rsidRPr="007D6DD2">
        <w:rPr>
          <w:bCs/>
          <w:iCs/>
          <w:sz w:val="22"/>
          <w:szCs w:val="22"/>
        </w:rPr>
        <w:t xml:space="preserve"> </w:t>
      </w:r>
      <w:r w:rsidR="004E2626" w:rsidRPr="007D6DD2">
        <w:rPr>
          <w:bCs/>
          <w:iCs/>
          <w:sz w:val="22"/>
          <w:szCs w:val="22"/>
        </w:rPr>
        <w:t xml:space="preserve">(42 dni) </w:t>
      </w:r>
      <w:r w:rsidR="00180027" w:rsidRPr="007D6DD2">
        <w:rPr>
          <w:bCs/>
          <w:iCs/>
          <w:sz w:val="22"/>
          <w:szCs w:val="22"/>
        </w:rPr>
        <w:t>od daty zawarcia umowy</w:t>
      </w:r>
      <w:r w:rsidR="005E2A2E" w:rsidRPr="007D6DD2">
        <w:rPr>
          <w:bCs/>
          <w:iCs/>
          <w:sz w:val="22"/>
          <w:szCs w:val="22"/>
        </w:rPr>
        <w:t>.</w:t>
      </w:r>
      <w:r w:rsidR="00B26097" w:rsidRPr="007D6DD2">
        <w:rPr>
          <w:bCs/>
          <w:iCs/>
          <w:color w:val="000000"/>
          <w:sz w:val="22"/>
          <w:szCs w:val="22"/>
        </w:rPr>
        <w:t xml:space="preserve"> Maksymalny termin wykonania wynosi </w:t>
      </w:r>
      <w:r w:rsidR="007D6DD2" w:rsidRPr="007D6DD2">
        <w:rPr>
          <w:bCs/>
          <w:iCs/>
          <w:color w:val="000000"/>
          <w:sz w:val="22"/>
          <w:szCs w:val="22"/>
        </w:rPr>
        <w:t>42</w:t>
      </w:r>
      <w:r w:rsidR="00B26097" w:rsidRPr="007D6DD2">
        <w:rPr>
          <w:bCs/>
          <w:iCs/>
          <w:color w:val="000000"/>
          <w:sz w:val="22"/>
          <w:szCs w:val="22"/>
        </w:rPr>
        <w:t xml:space="preserve"> dni. Podanie terminu dłuższego niż </w:t>
      </w:r>
      <w:r w:rsidR="007D6DD2">
        <w:rPr>
          <w:bCs/>
          <w:iCs/>
          <w:color w:val="000000"/>
          <w:sz w:val="22"/>
          <w:szCs w:val="22"/>
        </w:rPr>
        <w:t xml:space="preserve">42 </w:t>
      </w:r>
      <w:r w:rsidR="00B26097" w:rsidRPr="007D6DD2">
        <w:rPr>
          <w:bCs/>
          <w:iCs/>
          <w:color w:val="000000"/>
          <w:sz w:val="22"/>
          <w:szCs w:val="22"/>
        </w:rPr>
        <w:t>dni spowoduje odrzucenie oferty jako niezgodnej z SWZ.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6183B41E" w14:textId="17D8D4EE" w:rsidR="00CF3AA7" w:rsidRPr="009C5AF5" w:rsidRDefault="00CF3AA7" w:rsidP="007D6DD2">
      <w:pPr>
        <w:spacing w:after="120" w:line="276" w:lineRule="auto"/>
        <w:contextualSpacing/>
        <w:jc w:val="both"/>
        <w:rPr>
          <w:bCs/>
          <w:iCs/>
          <w:sz w:val="22"/>
          <w:lang w:val="x-none"/>
        </w:rPr>
      </w:pPr>
      <w:r>
        <w:rPr>
          <w:b/>
          <w:iCs/>
          <w:sz w:val="22"/>
          <w:lang w:val="x-none"/>
        </w:rPr>
        <w:t>Doświadczenie zawodowe</w:t>
      </w:r>
      <w:r w:rsidR="009C5AF5">
        <w:rPr>
          <w:b/>
          <w:iCs/>
          <w:sz w:val="22"/>
          <w:lang w:val="x-none"/>
        </w:rPr>
        <w:t xml:space="preserve"> projektanta </w:t>
      </w:r>
      <w:r w:rsidR="009C5AF5">
        <w:rPr>
          <w:bCs/>
          <w:iCs/>
          <w:sz w:val="22"/>
          <w:lang w:val="x-none"/>
        </w:rPr>
        <w:t xml:space="preserve">przy </w:t>
      </w:r>
      <w:r w:rsidR="009E7BB1">
        <w:rPr>
          <w:bCs/>
          <w:iCs/>
          <w:sz w:val="22"/>
          <w:lang w:val="x-none"/>
        </w:rPr>
        <w:t xml:space="preserve">realizacji podobnych projektów: ……. (podać ile: 1 realizacja, 2 realizacje, 3 i więcej realizacji). </w:t>
      </w:r>
      <w:r w:rsidR="00BB7F3F">
        <w:rPr>
          <w:bCs/>
          <w:iCs/>
          <w:sz w:val="22"/>
          <w:lang w:val="x-none"/>
        </w:rPr>
        <w:t>Minimalne doświadczenie wynosi 1 realizacja. Podanie mniejszej ilości spowoduje odrzucenie oferty jako niezgodnej z SWZ.</w:t>
      </w:r>
    </w:p>
    <w:p w14:paraId="69CDCE7B" w14:textId="77777777" w:rsidR="007D6DD2" w:rsidRPr="001C009E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7D6DD2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7D6DD2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9F3705">
        <w:rPr>
          <w:sz w:val="22"/>
          <w:szCs w:val="22"/>
        </w:rPr>
        <w:t>Pzp</w:t>
      </w:r>
      <w:proofErr w:type="spellEnd"/>
      <w:r w:rsidRPr="009F3705">
        <w:rPr>
          <w:sz w:val="22"/>
          <w:szCs w:val="22"/>
        </w:rPr>
        <w:t>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9F3705">
        <w:rPr>
          <w:sz w:val="22"/>
          <w:szCs w:val="22"/>
        </w:rPr>
        <w:t>Pzp</w:t>
      </w:r>
      <w:proofErr w:type="spellEnd"/>
    </w:p>
    <w:p w14:paraId="6FCD7C7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781F1367" w14:textId="77777777" w:rsidR="009902F3" w:rsidRPr="009F3705" w:rsidRDefault="009902F3" w:rsidP="009902F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przedsiębiorstwem?</w:t>
      </w:r>
    </w:p>
    <w:p w14:paraId="5B38495B" w14:textId="77777777" w:rsidR="009902F3" w:rsidRPr="009F3705" w:rsidRDefault="009902F3" w:rsidP="009902F3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9631A7A" w14:textId="77777777" w:rsidR="009902F3" w:rsidRPr="009F3705" w:rsidRDefault="009902F3" w:rsidP="009902F3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 xml:space="preserve">Wykonawca jest: </w:t>
      </w:r>
      <w:r w:rsidRPr="009F3705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9FB7BD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mikroprzedsiębiorstwem</w:t>
      </w:r>
    </w:p>
    <w:p w14:paraId="0FC984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małym przedsiębiorstwem</w:t>
      </w:r>
    </w:p>
    <w:p w14:paraId="40F0B7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średnim przedsiębiorstwem</w:t>
      </w:r>
    </w:p>
    <w:p w14:paraId="6DC0568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inny ………………….</w:t>
      </w:r>
    </w:p>
    <w:p w14:paraId="193E1E0F" w14:textId="77777777" w:rsidR="005E2A2E" w:rsidRDefault="005E2A2E" w:rsidP="009902F3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06C35840" w14:textId="60DCFF61" w:rsidR="009902F3" w:rsidRPr="00281DC6" w:rsidRDefault="009902F3" w:rsidP="009902F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F1D4A86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1C09DCA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572478C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4EE42B18" w14:textId="7777777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5FE91627" w:rsidR="00D74BC1" w:rsidRDefault="00281DC6">
    <w:pPr>
      <w:pStyle w:val="Nagwek"/>
    </w:pPr>
    <w:r>
      <w:t>Znak sprawy: SZW/DZP/</w:t>
    </w:r>
    <w:r w:rsidR="0038671F">
      <w:t>58</w:t>
    </w:r>
    <w:r>
      <w:t>/202</w:t>
    </w:r>
    <w:r w:rsidR="0018002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540D7"/>
    <w:rsid w:val="00071FE3"/>
    <w:rsid w:val="0011274B"/>
    <w:rsid w:val="00176904"/>
    <w:rsid w:val="00180027"/>
    <w:rsid w:val="00180314"/>
    <w:rsid w:val="0018410E"/>
    <w:rsid w:val="001C009E"/>
    <w:rsid w:val="001E750E"/>
    <w:rsid w:val="002235C4"/>
    <w:rsid w:val="00281DC6"/>
    <w:rsid w:val="0029656A"/>
    <w:rsid w:val="002C3230"/>
    <w:rsid w:val="0030391A"/>
    <w:rsid w:val="0038671F"/>
    <w:rsid w:val="003A60C7"/>
    <w:rsid w:val="003A652F"/>
    <w:rsid w:val="00442BE0"/>
    <w:rsid w:val="00443C09"/>
    <w:rsid w:val="00460383"/>
    <w:rsid w:val="004A1487"/>
    <w:rsid w:val="004A2566"/>
    <w:rsid w:val="004D43D5"/>
    <w:rsid w:val="004E2626"/>
    <w:rsid w:val="00535E57"/>
    <w:rsid w:val="005A70C7"/>
    <w:rsid w:val="005E2A2E"/>
    <w:rsid w:val="00613B65"/>
    <w:rsid w:val="0064110C"/>
    <w:rsid w:val="006A0EFD"/>
    <w:rsid w:val="00740C0B"/>
    <w:rsid w:val="007717C3"/>
    <w:rsid w:val="007B7258"/>
    <w:rsid w:val="007D6DD2"/>
    <w:rsid w:val="00804388"/>
    <w:rsid w:val="00812E90"/>
    <w:rsid w:val="008D03BF"/>
    <w:rsid w:val="00916B87"/>
    <w:rsid w:val="00957208"/>
    <w:rsid w:val="00977DCC"/>
    <w:rsid w:val="009902F3"/>
    <w:rsid w:val="009C5AF5"/>
    <w:rsid w:val="009E7BB1"/>
    <w:rsid w:val="00A62688"/>
    <w:rsid w:val="00B22D6B"/>
    <w:rsid w:val="00B26097"/>
    <w:rsid w:val="00B679F6"/>
    <w:rsid w:val="00B94231"/>
    <w:rsid w:val="00BB7F3F"/>
    <w:rsid w:val="00C15918"/>
    <w:rsid w:val="00C434DC"/>
    <w:rsid w:val="00C97A18"/>
    <w:rsid w:val="00CA0475"/>
    <w:rsid w:val="00CA7C6C"/>
    <w:rsid w:val="00CB2BE7"/>
    <w:rsid w:val="00CF3AA7"/>
    <w:rsid w:val="00D052E3"/>
    <w:rsid w:val="00D17CCA"/>
    <w:rsid w:val="00D52747"/>
    <w:rsid w:val="00D74BC1"/>
    <w:rsid w:val="00D80BE8"/>
    <w:rsid w:val="00E340C6"/>
    <w:rsid w:val="00E73494"/>
    <w:rsid w:val="00E86ED6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127</TotalTime>
  <Pages>3</Pages>
  <Words>759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28</cp:revision>
  <cp:lastPrinted>2007-10-05T06:59:00Z</cp:lastPrinted>
  <dcterms:created xsi:type="dcterms:W3CDTF">2021-03-05T08:11:00Z</dcterms:created>
  <dcterms:modified xsi:type="dcterms:W3CDTF">2024-06-24T09:43:00Z</dcterms:modified>
</cp:coreProperties>
</file>