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48B75" w14:textId="4A1BDF0B" w:rsidR="00843A88" w:rsidRPr="00091F87" w:rsidRDefault="00B7055B" w:rsidP="00FD4AEC">
      <w:pPr>
        <w:spacing w:after="480"/>
        <w:jc w:val="right"/>
        <w:rPr>
          <w:rFonts w:ascii="Arial Narrow" w:hAnsi="Arial Narrow" w:cs="Arial"/>
        </w:rPr>
      </w:pPr>
      <w:r w:rsidRPr="00091F87">
        <w:rPr>
          <w:rFonts w:ascii="Arial Narrow" w:hAnsi="Arial Narrow" w:cs="Arial"/>
        </w:rPr>
        <w:t>Bydgoszcz</w:t>
      </w:r>
      <w:r w:rsidR="00843A88" w:rsidRPr="00091F87">
        <w:rPr>
          <w:rFonts w:ascii="Arial Narrow" w:hAnsi="Arial Narrow" w:cs="Arial"/>
        </w:rPr>
        <w:t xml:space="preserve"> dnia: </w:t>
      </w:r>
      <w:r w:rsidRPr="00091F87">
        <w:rPr>
          <w:rFonts w:ascii="Arial Narrow" w:hAnsi="Arial Narrow" w:cs="Arial"/>
        </w:rPr>
        <w:t>2024-06-2</w:t>
      </w:r>
      <w:r w:rsidR="00F079D0">
        <w:rPr>
          <w:rFonts w:ascii="Arial Narrow" w:hAnsi="Arial Narrow" w:cs="Arial"/>
        </w:rPr>
        <w:t>6</w:t>
      </w:r>
    </w:p>
    <w:p w14:paraId="7D56FDBD" w14:textId="77777777" w:rsidR="00843A88" w:rsidRPr="00091F87" w:rsidRDefault="00B7055B" w:rsidP="00843A88">
      <w:pPr>
        <w:spacing w:line="360" w:lineRule="auto"/>
        <w:rPr>
          <w:rFonts w:ascii="Arial Narrow" w:hAnsi="Arial Narrow" w:cs="Arial"/>
          <w:b/>
          <w:bCs/>
        </w:rPr>
      </w:pPr>
      <w:r w:rsidRPr="00091F87">
        <w:rPr>
          <w:rFonts w:ascii="Arial Narrow" w:hAnsi="Arial Narrow" w:cs="Arial"/>
          <w:b/>
          <w:bCs/>
        </w:rPr>
        <w:t>10WSzKzP SPZOZ</w:t>
      </w:r>
    </w:p>
    <w:p w14:paraId="0D512DA1" w14:textId="77777777" w:rsidR="00843A88" w:rsidRPr="00091F87" w:rsidRDefault="00B7055B" w:rsidP="00843A88">
      <w:pPr>
        <w:spacing w:line="360" w:lineRule="auto"/>
        <w:rPr>
          <w:rFonts w:ascii="Arial Narrow" w:hAnsi="Arial Narrow" w:cs="Arial"/>
        </w:rPr>
      </w:pPr>
      <w:r w:rsidRPr="00091F87">
        <w:rPr>
          <w:rFonts w:ascii="Arial Narrow" w:hAnsi="Arial Narrow" w:cs="Arial"/>
        </w:rPr>
        <w:t>Powstańców Warszawy</w:t>
      </w:r>
      <w:r w:rsidR="00843A88" w:rsidRPr="00091F87">
        <w:rPr>
          <w:rFonts w:ascii="Arial Narrow" w:hAnsi="Arial Narrow" w:cs="Arial"/>
        </w:rPr>
        <w:t xml:space="preserve"> </w:t>
      </w:r>
      <w:r w:rsidRPr="00091F87">
        <w:rPr>
          <w:rFonts w:ascii="Arial Narrow" w:hAnsi="Arial Narrow" w:cs="Arial"/>
        </w:rPr>
        <w:t>5</w:t>
      </w:r>
    </w:p>
    <w:p w14:paraId="7E50379A" w14:textId="77777777" w:rsidR="00843A88" w:rsidRPr="00091F87" w:rsidRDefault="00B7055B" w:rsidP="00843A88">
      <w:pPr>
        <w:rPr>
          <w:rFonts w:ascii="Arial Narrow" w:hAnsi="Arial Narrow" w:cs="Arial"/>
        </w:rPr>
      </w:pPr>
      <w:r w:rsidRPr="00091F87">
        <w:rPr>
          <w:rFonts w:ascii="Arial Narrow" w:hAnsi="Arial Narrow" w:cs="Arial"/>
        </w:rPr>
        <w:t>85-681</w:t>
      </w:r>
      <w:r w:rsidR="00843A88" w:rsidRPr="00091F87">
        <w:rPr>
          <w:rFonts w:ascii="Arial Narrow" w:hAnsi="Arial Narrow" w:cs="Arial"/>
        </w:rPr>
        <w:t xml:space="preserve"> </w:t>
      </w:r>
      <w:r w:rsidRPr="00091F87">
        <w:rPr>
          <w:rFonts w:ascii="Arial Narrow" w:hAnsi="Arial Narrow" w:cs="Arial"/>
        </w:rPr>
        <w:t>Bydgoszcz</w:t>
      </w:r>
    </w:p>
    <w:p w14:paraId="6671FF09" w14:textId="77777777" w:rsidR="00843A88" w:rsidRPr="00091F87" w:rsidRDefault="00843A88" w:rsidP="00843A88">
      <w:pPr>
        <w:jc w:val="both"/>
        <w:rPr>
          <w:rFonts w:ascii="Arial Narrow" w:hAnsi="Arial Narrow" w:cs="Arial"/>
          <w:bCs/>
        </w:rPr>
      </w:pPr>
      <w:r w:rsidRPr="00091F87">
        <w:rPr>
          <w:rFonts w:ascii="Arial Narrow" w:hAnsi="Arial Narrow" w:cs="Arial"/>
          <w:bCs/>
        </w:rPr>
        <w:t>……………………………………</w:t>
      </w:r>
    </w:p>
    <w:p w14:paraId="3E51F248" w14:textId="77777777" w:rsidR="00843A88" w:rsidRPr="00091F87" w:rsidRDefault="00843A88" w:rsidP="00FD4AEC">
      <w:pPr>
        <w:spacing w:after="480"/>
        <w:jc w:val="both"/>
        <w:rPr>
          <w:rFonts w:ascii="Arial Narrow" w:hAnsi="Arial Narrow" w:cs="Arial"/>
          <w:bCs/>
        </w:rPr>
      </w:pPr>
      <w:r w:rsidRPr="00091F87">
        <w:rPr>
          <w:rFonts w:ascii="Arial Narrow" w:hAnsi="Arial Narrow" w:cs="Arial"/>
          <w:bCs/>
        </w:rPr>
        <w:t>[nazwa zamawiającego, adres]</w:t>
      </w:r>
    </w:p>
    <w:p w14:paraId="1DD8A1FA" w14:textId="22F7D74A" w:rsidR="00C06953" w:rsidRPr="00091F87" w:rsidRDefault="00C06953" w:rsidP="00FD4AEC">
      <w:pPr>
        <w:spacing w:after="480"/>
        <w:jc w:val="both"/>
        <w:rPr>
          <w:rFonts w:ascii="Arial Narrow" w:hAnsi="Arial Narrow"/>
          <w:b/>
        </w:rPr>
      </w:pPr>
      <w:r w:rsidRPr="00091F87">
        <w:rPr>
          <w:rFonts w:ascii="Arial Narrow" w:hAnsi="Arial Narrow" w:cs="Arial"/>
          <w:b/>
        </w:rPr>
        <w:t xml:space="preserve">Pismo nr </w:t>
      </w:r>
      <w:r w:rsidR="00E862C0" w:rsidRPr="00091F87">
        <w:rPr>
          <w:rFonts w:ascii="Arial Narrow" w:hAnsi="Arial Narrow" w:cs="Arial"/>
          <w:b/>
        </w:rPr>
        <w:t>5077</w:t>
      </w:r>
      <w:r w:rsidRPr="00091F87">
        <w:rPr>
          <w:rFonts w:ascii="Arial Narrow" w:hAnsi="Arial Narrow" w:cs="Arial"/>
          <w:b/>
        </w:rPr>
        <w:t>/24</w:t>
      </w:r>
    </w:p>
    <w:p w14:paraId="68C89137" w14:textId="77777777" w:rsidR="00843A88" w:rsidRPr="00091F87" w:rsidRDefault="00843A88" w:rsidP="004E4B64">
      <w:pPr>
        <w:tabs>
          <w:tab w:val="left" w:pos="708"/>
          <w:tab w:val="center" w:pos="4536"/>
          <w:tab w:val="right" w:pos="9072"/>
        </w:tabs>
        <w:spacing w:after="20" w:line="360" w:lineRule="auto"/>
        <w:ind w:left="5103"/>
        <w:rPr>
          <w:rFonts w:ascii="Arial Narrow" w:hAnsi="Arial Narrow" w:cs="Arial"/>
          <w:b/>
        </w:rPr>
      </w:pPr>
      <w:r w:rsidRPr="00091F87">
        <w:rPr>
          <w:rFonts w:ascii="Arial Narrow" w:hAnsi="Arial Narrow" w:cs="Arial"/>
          <w:b/>
        </w:rPr>
        <w:t>WYKONAWCY</w:t>
      </w:r>
    </w:p>
    <w:p w14:paraId="7177DBBF" w14:textId="77777777" w:rsidR="00843A88" w:rsidRPr="00091F87" w:rsidRDefault="00843A88" w:rsidP="004E4B64">
      <w:pPr>
        <w:tabs>
          <w:tab w:val="left" w:pos="708"/>
          <w:tab w:val="center" w:pos="4536"/>
          <w:tab w:val="right" w:pos="9072"/>
        </w:tabs>
        <w:spacing w:after="480" w:line="360" w:lineRule="auto"/>
        <w:ind w:left="5103"/>
        <w:rPr>
          <w:rFonts w:ascii="Arial Narrow" w:hAnsi="Arial Narrow" w:cs="Arial"/>
        </w:rPr>
      </w:pPr>
      <w:r w:rsidRPr="00091F87">
        <w:rPr>
          <w:rFonts w:ascii="Arial Narrow" w:hAnsi="Arial Narrow" w:cs="Arial"/>
        </w:rPr>
        <w:t>ubiegający się o zamówienie</w:t>
      </w:r>
    </w:p>
    <w:p w14:paraId="1E361664" w14:textId="77777777" w:rsidR="004E4B64" w:rsidRPr="00091F87" w:rsidRDefault="004E4B64" w:rsidP="004E4B64">
      <w:pPr>
        <w:spacing w:after="120" w:line="360" w:lineRule="auto"/>
        <w:jc w:val="both"/>
        <w:rPr>
          <w:rFonts w:ascii="Arial Narrow" w:eastAsia="Calibri" w:hAnsi="Arial Narrow" w:cs="Arial"/>
          <w:lang w:eastAsia="en-US"/>
        </w:rPr>
      </w:pPr>
      <w:r w:rsidRPr="00091F87">
        <w:rPr>
          <w:rFonts w:ascii="Arial Narrow" w:eastAsia="Calibri" w:hAnsi="Arial Narrow" w:cs="Arial"/>
          <w:lang w:eastAsia="en-US"/>
        </w:rPr>
        <w:t xml:space="preserve">Dotyczy: </w:t>
      </w:r>
      <w:r w:rsidRPr="00091F87">
        <w:rPr>
          <w:rFonts w:ascii="Arial Narrow" w:hAnsi="Arial Narrow" w:cs="Arial"/>
        </w:rPr>
        <w:t>postępowania o udzielenie zamówienia publicznego</w:t>
      </w:r>
      <w:r w:rsidRPr="00091F87">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4E4B64" w:rsidRPr="00091F87" w14:paraId="12CDEB0F" w14:textId="77777777" w:rsidTr="00FD4AEC">
        <w:tc>
          <w:tcPr>
            <w:tcW w:w="2269" w:type="dxa"/>
            <w:shd w:val="clear" w:color="auto" w:fill="auto"/>
          </w:tcPr>
          <w:p w14:paraId="1C05B24D" w14:textId="77777777" w:rsidR="004E4B64" w:rsidRPr="00091F87" w:rsidRDefault="004E4B64" w:rsidP="00C46732">
            <w:pPr>
              <w:tabs>
                <w:tab w:val="center" w:pos="4536"/>
                <w:tab w:val="right" w:pos="9072"/>
              </w:tabs>
              <w:spacing w:line="360" w:lineRule="auto"/>
              <w:ind w:left="-105"/>
              <w:jc w:val="both"/>
              <w:rPr>
                <w:rFonts w:ascii="Arial Narrow" w:hAnsi="Arial Narrow" w:cs="Arial"/>
              </w:rPr>
            </w:pPr>
            <w:r w:rsidRPr="00091F87">
              <w:rPr>
                <w:rFonts w:ascii="Arial Narrow" w:hAnsi="Arial Narrow" w:cs="Arial"/>
              </w:rPr>
              <w:t>Nazwa zamówienia:</w:t>
            </w:r>
          </w:p>
        </w:tc>
        <w:tc>
          <w:tcPr>
            <w:tcW w:w="6803" w:type="dxa"/>
            <w:shd w:val="clear" w:color="auto" w:fill="auto"/>
          </w:tcPr>
          <w:p w14:paraId="219601C0" w14:textId="77777777" w:rsidR="004E4B64" w:rsidRPr="00091F87" w:rsidRDefault="00B7055B" w:rsidP="00C46732">
            <w:pPr>
              <w:tabs>
                <w:tab w:val="center" w:pos="4536"/>
                <w:tab w:val="right" w:pos="9072"/>
              </w:tabs>
              <w:spacing w:line="360" w:lineRule="auto"/>
              <w:jc w:val="both"/>
              <w:rPr>
                <w:rFonts w:ascii="Arial Narrow" w:hAnsi="Arial Narrow" w:cs="Arial"/>
                <w:bCs/>
              </w:rPr>
            </w:pPr>
            <w:r w:rsidRPr="00091F87">
              <w:rPr>
                <w:rFonts w:ascii="Arial Narrow" w:hAnsi="Arial Narrow" w:cs="Arial"/>
                <w:bCs/>
              </w:rPr>
              <w:t>Dostawy sukcesywne odczynników chemicznych, substancji recepturowych i utensyliów aptecznych na okres 12 miesięcy</w:t>
            </w:r>
            <w:r w:rsidR="004E4B64" w:rsidRPr="00091F87">
              <w:rPr>
                <w:rFonts w:ascii="Arial Narrow" w:hAnsi="Arial Narrow" w:cs="Arial"/>
                <w:bCs/>
              </w:rPr>
              <w:t>.</w:t>
            </w:r>
          </w:p>
        </w:tc>
      </w:tr>
      <w:tr w:rsidR="00B7055B" w:rsidRPr="00091F87" w14:paraId="623CD31A" w14:textId="77777777" w:rsidTr="00012A2E">
        <w:tc>
          <w:tcPr>
            <w:tcW w:w="2269" w:type="dxa"/>
            <w:shd w:val="clear" w:color="auto" w:fill="auto"/>
          </w:tcPr>
          <w:p w14:paraId="00BF5CCB" w14:textId="77777777" w:rsidR="00B7055B" w:rsidRPr="00091F87" w:rsidRDefault="00B7055B" w:rsidP="00012A2E">
            <w:pPr>
              <w:tabs>
                <w:tab w:val="center" w:pos="4536"/>
                <w:tab w:val="right" w:pos="9072"/>
              </w:tabs>
              <w:spacing w:line="360" w:lineRule="auto"/>
              <w:ind w:left="-105" w:right="-115"/>
              <w:jc w:val="both"/>
              <w:rPr>
                <w:rFonts w:ascii="Arial Narrow" w:hAnsi="Arial Narrow" w:cs="Arial"/>
              </w:rPr>
            </w:pPr>
            <w:r w:rsidRPr="00091F87">
              <w:rPr>
                <w:rFonts w:ascii="Arial Narrow" w:hAnsi="Arial Narrow" w:cs="Arial"/>
              </w:rPr>
              <w:t>Numer referencyjny:</w:t>
            </w:r>
          </w:p>
        </w:tc>
        <w:tc>
          <w:tcPr>
            <w:tcW w:w="6803" w:type="dxa"/>
            <w:shd w:val="clear" w:color="auto" w:fill="auto"/>
          </w:tcPr>
          <w:p w14:paraId="48579004" w14:textId="77777777" w:rsidR="00B7055B" w:rsidRPr="00091F87" w:rsidRDefault="00B7055B" w:rsidP="00012A2E">
            <w:pPr>
              <w:tabs>
                <w:tab w:val="center" w:pos="4536"/>
                <w:tab w:val="right" w:pos="9072"/>
              </w:tabs>
              <w:spacing w:line="360" w:lineRule="auto"/>
              <w:jc w:val="both"/>
              <w:rPr>
                <w:rFonts w:ascii="Arial Narrow" w:hAnsi="Arial Narrow" w:cs="Arial"/>
                <w:bCs/>
              </w:rPr>
            </w:pPr>
            <w:r w:rsidRPr="00091F87">
              <w:rPr>
                <w:rFonts w:ascii="Arial Narrow" w:hAnsi="Arial Narrow" w:cs="Arial"/>
                <w:bCs/>
              </w:rPr>
              <w:t>72/2024</w:t>
            </w:r>
          </w:p>
        </w:tc>
      </w:tr>
    </w:tbl>
    <w:p w14:paraId="527B7618" w14:textId="77777777" w:rsidR="004E4B64" w:rsidRPr="00091F87" w:rsidRDefault="004E4B64" w:rsidP="00FD4A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091F87" w14:paraId="54BC081F" w14:textId="77777777" w:rsidTr="00C46732">
        <w:tc>
          <w:tcPr>
            <w:tcW w:w="9330" w:type="dxa"/>
            <w:shd w:val="clear" w:color="auto" w:fill="F2F2F2"/>
            <w:hideMark/>
          </w:tcPr>
          <w:p w14:paraId="656E54E7" w14:textId="77777777" w:rsidR="00843A88" w:rsidRPr="00091F87" w:rsidRDefault="00843A88" w:rsidP="00843A88">
            <w:pPr>
              <w:keepNext/>
              <w:spacing w:before="240" w:after="240"/>
              <w:jc w:val="center"/>
              <w:outlineLvl w:val="0"/>
              <w:rPr>
                <w:rFonts w:ascii="Arial Narrow" w:hAnsi="Arial Narrow" w:cs="Arial"/>
                <w:b/>
                <w:spacing w:val="50"/>
                <w:kern w:val="28"/>
              </w:rPr>
            </w:pPr>
            <w:r w:rsidRPr="00091F87">
              <w:rPr>
                <w:rFonts w:ascii="Arial Narrow" w:hAnsi="Arial Narrow" w:cs="Arial"/>
                <w:b/>
                <w:spacing w:val="50"/>
                <w:kern w:val="28"/>
              </w:rPr>
              <w:t>WYJAŚNIENIA TREŚCI SWZ</w:t>
            </w:r>
          </w:p>
        </w:tc>
      </w:tr>
    </w:tbl>
    <w:p w14:paraId="4C905DCF" w14:textId="62DD9F9D" w:rsidR="0012774F" w:rsidRPr="00091F87" w:rsidRDefault="00520165" w:rsidP="004E4B64">
      <w:pPr>
        <w:spacing w:before="600" w:after="240" w:line="360" w:lineRule="auto"/>
        <w:jc w:val="both"/>
        <w:rPr>
          <w:rFonts w:ascii="Arial Narrow" w:hAnsi="Arial Narrow" w:cs="Arial"/>
        </w:rPr>
      </w:pPr>
      <w:r w:rsidRPr="00091F87">
        <w:rPr>
          <w:rFonts w:ascii="Arial Narrow" w:hAnsi="Arial Narrow" w:cs="Arial"/>
        </w:rPr>
        <w:t xml:space="preserve">Zamawiający, </w:t>
      </w:r>
      <w:r w:rsidR="00B7055B" w:rsidRPr="00091F87">
        <w:rPr>
          <w:rFonts w:ascii="Arial Narrow" w:hAnsi="Arial Narrow" w:cs="Arial"/>
          <w:b/>
        </w:rPr>
        <w:t>10WSzKzP SPZOZ</w:t>
      </w:r>
      <w:r w:rsidRPr="00091F87">
        <w:rPr>
          <w:rFonts w:ascii="Arial Narrow" w:hAnsi="Arial Narrow" w:cs="Arial"/>
        </w:rPr>
        <w:t xml:space="preserve">, działając na podstawie art. </w:t>
      </w:r>
      <w:r w:rsidR="00E74BC3" w:rsidRPr="00091F87">
        <w:rPr>
          <w:rFonts w:ascii="Arial Narrow" w:hAnsi="Arial Narrow" w:cs="Arial"/>
        </w:rPr>
        <w:t>284</w:t>
      </w:r>
      <w:r w:rsidRPr="00091F87">
        <w:rPr>
          <w:rFonts w:ascii="Arial Narrow" w:hAnsi="Arial Narrow" w:cs="Arial"/>
        </w:rPr>
        <w:t xml:space="preserve"> ust. </w:t>
      </w:r>
      <w:r w:rsidR="0029606A" w:rsidRPr="00091F87">
        <w:rPr>
          <w:rFonts w:ascii="Arial Narrow" w:hAnsi="Arial Narrow" w:cs="Arial"/>
        </w:rPr>
        <w:t>6</w:t>
      </w:r>
      <w:r w:rsidRPr="00091F87">
        <w:rPr>
          <w:rFonts w:ascii="Arial Narrow" w:hAnsi="Arial Narrow" w:cs="Arial"/>
        </w:rPr>
        <w:t xml:space="preserve"> ustawy z dnia </w:t>
      </w:r>
      <w:r w:rsidR="0029606A" w:rsidRPr="00091F87">
        <w:rPr>
          <w:rFonts w:ascii="Arial Narrow" w:hAnsi="Arial Narrow" w:cs="Arial"/>
        </w:rPr>
        <w:t>11</w:t>
      </w:r>
      <w:r w:rsidRPr="00091F87">
        <w:rPr>
          <w:rFonts w:ascii="Arial Narrow" w:hAnsi="Arial Narrow" w:cs="Arial"/>
        </w:rPr>
        <w:t xml:space="preserve"> </w:t>
      </w:r>
      <w:r w:rsidR="0029606A" w:rsidRPr="00091F87">
        <w:rPr>
          <w:rFonts w:ascii="Arial Narrow" w:hAnsi="Arial Narrow" w:cs="Arial"/>
        </w:rPr>
        <w:t xml:space="preserve">września </w:t>
      </w:r>
      <w:r w:rsidRPr="00091F87">
        <w:rPr>
          <w:rFonts w:ascii="Arial Narrow" w:hAnsi="Arial Narrow" w:cs="Arial"/>
        </w:rPr>
        <w:t>20</w:t>
      </w:r>
      <w:r w:rsidR="0029606A" w:rsidRPr="00091F87">
        <w:rPr>
          <w:rFonts w:ascii="Arial Narrow" w:hAnsi="Arial Narrow" w:cs="Arial"/>
        </w:rPr>
        <w:t>19</w:t>
      </w:r>
      <w:r w:rsidRPr="00091F87">
        <w:rPr>
          <w:rFonts w:ascii="Arial Narrow" w:hAnsi="Arial Narrow" w:cs="Arial"/>
        </w:rPr>
        <w:t xml:space="preserve"> r</w:t>
      </w:r>
      <w:r w:rsidR="0029606A" w:rsidRPr="00091F87">
        <w:rPr>
          <w:rFonts w:ascii="Arial Narrow" w:hAnsi="Arial Narrow" w:cs="Arial"/>
        </w:rPr>
        <w:t>.</w:t>
      </w:r>
      <w:r w:rsidRPr="00091F87">
        <w:rPr>
          <w:rFonts w:ascii="Arial Narrow" w:hAnsi="Arial Narrow" w:cs="Arial"/>
        </w:rPr>
        <w:t xml:space="preserve"> Prawo </w:t>
      </w:r>
      <w:r w:rsidR="0029606A" w:rsidRPr="00091F87">
        <w:rPr>
          <w:rFonts w:ascii="Arial Narrow" w:hAnsi="Arial Narrow" w:cs="Arial"/>
        </w:rPr>
        <w:t>z</w:t>
      </w:r>
      <w:r w:rsidRPr="00091F87">
        <w:rPr>
          <w:rFonts w:ascii="Arial Narrow" w:hAnsi="Arial Narrow" w:cs="Arial"/>
        </w:rPr>
        <w:t xml:space="preserve">amówień </w:t>
      </w:r>
      <w:r w:rsidR="0029606A" w:rsidRPr="00091F87">
        <w:rPr>
          <w:rFonts w:ascii="Arial Narrow" w:hAnsi="Arial Narrow" w:cs="Arial"/>
        </w:rPr>
        <w:t>p</w:t>
      </w:r>
      <w:r w:rsidRPr="00091F87">
        <w:rPr>
          <w:rFonts w:ascii="Arial Narrow" w:hAnsi="Arial Narrow" w:cs="Arial"/>
        </w:rPr>
        <w:t xml:space="preserve">ublicznych </w:t>
      </w:r>
      <w:r w:rsidR="00B7055B" w:rsidRPr="00091F87">
        <w:rPr>
          <w:rFonts w:ascii="Arial Narrow" w:hAnsi="Arial Narrow" w:cs="Arial"/>
        </w:rPr>
        <w:t>(</w:t>
      </w:r>
      <w:proofErr w:type="spellStart"/>
      <w:r w:rsidR="00B7055B" w:rsidRPr="00091F87">
        <w:rPr>
          <w:rFonts w:ascii="Arial Narrow" w:hAnsi="Arial Narrow" w:cs="Arial"/>
        </w:rPr>
        <w:t>t.j</w:t>
      </w:r>
      <w:proofErr w:type="spellEnd"/>
      <w:r w:rsidR="00B7055B" w:rsidRPr="00091F87">
        <w:rPr>
          <w:rFonts w:ascii="Arial Narrow" w:hAnsi="Arial Narrow" w:cs="Arial"/>
        </w:rPr>
        <w:t>. Dz. U. z 2023r. poz. 1605)</w:t>
      </w:r>
      <w:r w:rsidR="00BE7BFD" w:rsidRPr="00091F87">
        <w:rPr>
          <w:rFonts w:ascii="Arial Narrow" w:hAnsi="Arial Narrow" w:cs="Arial"/>
        </w:rPr>
        <w:t xml:space="preserve">, </w:t>
      </w:r>
      <w:r w:rsidR="00E74BC3" w:rsidRPr="00091F87">
        <w:rPr>
          <w:rFonts w:ascii="Arial Narrow" w:hAnsi="Arial Narrow" w:cs="Arial"/>
        </w:rPr>
        <w:t>udostępnia</w:t>
      </w:r>
      <w:r w:rsidR="00BE7BFD" w:rsidRPr="00091F87">
        <w:rPr>
          <w:rFonts w:ascii="Arial Narrow" w:hAnsi="Arial Narrow" w:cs="Arial"/>
        </w:rPr>
        <w:t xml:space="preserve"> poniżej treść zapytań do S</w:t>
      </w:r>
      <w:r w:rsidR="0012774F" w:rsidRPr="00091F87">
        <w:rPr>
          <w:rFonts w:ascii="Arial Narrow" w:hAnsi="Arial Narrow" w:cs="Arial"/>
        </w:rPr>
        <w:t>pecyfikacji Warunków Zamówienia (</w:t>
      </w:r>
      <w:r w:rsidR="0012774F" w:rsidRPr="00091F87">
        <w:rPr>
          <w:rFonts w:ascii="Arial Narrow" w:hAnsi="Arial Narrow" w:cs="Arial"/>
          <w:lang w:eastAsia="ar-SA"/>
        </w:rPr>
        <w:t xml:space="preserve">zwanej </w:t>
      </w:r>
      <w:r w:rsidR="00C06953" w:rsidRPr="00091F87">
        <w:rPr>
          <w:rFonts w:ascii="Arial Narrow" w:hAnsi="Arial Narrow" w:cs="Arial"/>
          <w:lang w:eastAsia="ar-SA"/>
        </w:rPr>
        <w:t>dalej</w:t>
      </w:r>
      <w:r w:rsidR="00C06953" w:rsidRPr="00091F87">
        <w:rPr>
          <w:rFonts w:ascii="Arial Narrow" w:hAnsi="Arial Narrow" w:cs="Arial"/>
          <w:b/>
          <w:lang w:eastAsia="ar-SA"/>
        </w:rPr>
        <w:t>” SWZ</w:t>
      </w:r>
      <w:r w:rsidR="0012774F" w:rsidRPr="00091F87">
        <w:rPr>
          <w:rFonts w:ascii="Arial Narrow" w:hAnsi="Arial Narrow" w:cs="Arial"/>
          <w:bCs/>
          <w:lang w:eastAsia="ar-SA"/>
        </w:rPr>
        <w:t>”)</w:t>
      </w:r>
      <w:r w:rsidR="00E74BC3" w:rsidRPr="00091F87">
        <w:rPr>
          <w:rFonts w:ascii="Arial Narrow" w:hAnsi="Arial Narrow" w:cs="Arial"/>
          <w:bCs/>
          <w:lang w:eastAsia="ar-SA"/>
        </w:rPr>
        <w:t xml:space="preserve"> </w:t>
      </w:r>
      <w:r w:rsidR="00E74BC3" w:rsidRPr="00091F87">
        <w:rPr>
          <w:rFonts w:ascii="Arial Narrow" w:hAnsi="Arial Narrow" w:cs="Arial"/>
        </w:rPr>
        <w:t>wraz z wyjaśnieniami</w:t>
      </w:r>
      <w:r w:rsidR="0012774F" w:rsidRPr="00091F87">
        <w:rPr>
          <w:rFonts w:ascii="Arial Narrow" w:hAnsi="Arial Narrow" w:cs="Arial"/>
          <w:bCs/>
          <w:lang w:eastAsia="ar-SA"/>
        </w:rPr>
        <w:t>:</w:t>
      </w:r>
    </w:p>
    <w:tbl>
      <w:tblPr>
        <w:tblW w:w="9356" w:type="dxa"/>
        <w:tblInd w:w="-34" w:type="dxa"/>
        <w:tblLook w:val="04A0" w:firstRow="1" w:lastRow="0" w:firstColumn="1" w:lastColumn="0" w:noHBand="0" w:noVBand="1"/>
      </w:tblPr>
      <w:tblGrid>
        <w:gridCol w:w="9356"/>
      </w:tblGrid>
      <w:tr w:rsidR="00B7055B" w:rsidRPr="00091F87" w14:paraId="1CE43CD9" w14:textId="77777777" w:rsidTr="00012A2E">
        <w:tc>
          <w:tcPr>
            <w:tcW w:w="9356" w:type="dxa"/>
            <w:shd w:val="clear" w:color="auto" w:fill="auto"/>
          </w:tcPr>
          <w:p w14:paraId="429B7BB7" w14:textId="77777777" w:rsidR="00091F87" w:rsidRDefault="00091F87" w:rsidP="00012A2E">
            <w:pPr>
              <w:spacing w:before="60" w:after="60" w:line="276" w:lineRule="auto"/>
              <w:ind w:left="30" w:right="-72"/>
              <w:rPr>
                <w:rFonts w:ascii="Arial Narrow" w:hAnsi="Arial Narrow" w:cs="Arial"/>
                <w:b/>
                <w:bCs/>
              </w:rPr>
            </w:pPr>
          </w:p>
          <w:p w14:paraId="596BB227" w14:textId="0EC8A62B" w:rsidR="00B7055B" w:rsidRPr="00091F87" w:rsidRDefault="00B7055B" w:rsidP="00012A2E">
            <w:pPr>
              <w:spacing w:before="60" w:after="60" w:line="276" w:lineRule="auto"/>
              <w:ind w:left="30" w:right="-72"/>
              <w:rPr>
                <w:rFonts w:ascii="Arial Narrow" w:hAnsi="Arial Narrow" w:cs="Arial"/>
                <w:b/>
                <w:bCs/>
              </w:rPr>
            </w:pPr>
            <w:r w:rsidRPr="00091F87">
              <w:rPr>
                <w:rFonts w:ascii="Arial Narrow" w:hAnsi="Arial Narrow" w:cs="Arial"/>
                <w:b/>
                <w:bCs/>
              </w:rPr>
              <w:t>Pytanie nr 1</w:t>
            </w:r>
          </w:p>
          <w:p w14:paraId="139E67D9"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1.Dotyczy § 10 wzoru umowy ust. 2:</w:t>
            </w:r>
          </w:p>
          <w:p w14:paraId="3F02B5F7"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o potwierdzenie, że przedłużenie terminu obowiązywania umowy, o którym mowa w § 8 wzoru umowy stanowi jedynie możliwość dokonania takiej zmiany i Wykonawca może nie wyrazić na to zgody (np. w przypadku, gdy kontynuacja umowy będzie groziła poniesieniem straty w wyniku wzrostu cen towaru, który nie znajdzie pokrycia w klauzulach waloryzacyjnych).</w:t>
            </w:r>
          </w:p>
          <w:p w14:paraId="415148C6" w14:textId="185249D5" w:rsidR="00C06953" w:rsidRPr="00091F87" w:rsidRDefault="00C06953" w:rsidP="00012A2E">
            <w:pPr>
              <w:spacing w:after="120" w:line="360" w:lineRule="auto"/>
              <w:ind w:left="30" w:right="-72"/>
              <w:jc w:val="both"/>
              <w:rPr>
                <w:rFonts w:ascii="Arial Narrow" w:hAnsi="Arial Narrow" w:cs="Arial"/>
                <w:b/>
                <w:bCs/>
              </w:rPr>
            </w:pPr>
            <w:r w:rsidRPr="00091F87">
              <w:rPr>
                <w:rFonts w:ascii="Arial Narrow" w:hAnsi="Arial Narrow" w:cs="Arial"/>
                <w:b/>
                <w:bCs/>
              </w:rPr>
              <w:t>Odpowiedź Zamawiającego:</w:t>
            </w:r>
          </w:p>
          <w:p w14:paraId="5D5B3F79" w14:textId="798C5C46" w:rsidR="00323F89" w:rsidRPr="00091F87" w:rsidRDefault="00323F89" w:rsidP="00012A2E">
            <w:pPr>
              <w:spacing w:after="120" w:line="360" w:lineRule="auto"/>
              <w:ind w:left="30" w:right="-72"/>
              <w:jc w:val="both"/>
              <w:rPr>
                <w:rFonts w:ascii="Arial Narrow" w:hAnsi="Arial Narrow" w:cs="Arial"/>
                <w:b/>
                <w:bCs/>
              </w:rPr>
            </w:pPr>
            <w:r w:rsidRPr="00091F87">
              <w:rPr>
                <w:rFonts w:ascii="Arial Narrow" w:hAnsi="Arial Narrow" w:cs="Arial"/>
                <w:b/>
                <w:bCs/>
              </w:rPr>
              <w:t>Zamawiający potwierdza, że Wykonawca może nie wyrazić zgody na przedłużenie terminu obowiązywania umowy.</w:t>
            </w:r>
          </w:p>
          <w:p w14:paraId="637C7856" w14:textId="77777777" w:rsidR="00C06953" w:rsidRPr="00091F87" w:rsidRDefault="00C06953" w:rsidP="00012A2E">
            <w:pPr>
              <w:spacing w:after="120" w:line="360" w:lineRule="auto"/>
              <w:ind w:left="30" w:right="-72"/>
              <w:jc w:val="both"/>
              <w:rPr>
                <w:rFonts w:ascii="Arial Narrow" w:hAnsi="Arial Narrow" w:cs="Arial"/>
                <w:b/>
                <w:bCs/>
              </w:rPr>
            </w:pPr>
          </w:p>
          <w:p w14:paraId="2D738147" w14:textId="77777777" w:rsidR="00091F87" w:rsidRDefault="00091F87" w:rsidP="00012A2E">
            <w:pPr>
              <w:spacing w:after="120" w:line="360" w:lineRule="auto"/>
              <w:ind w:left="30" w:right="-72"/>
              <w:jc w:val="both"/>
              <w:rPr>
                <w:rFonts w:ascii="Arial Narrow" w:hAnsi="Arial Narrow" w:cs="Arial"/>
              </w:rPr>
            </w:pPr>
          </w:p>
          <w:p w14:paraId="24C4038B" w14:textId="77777777" w:rsidR="00091F87" w:rsidRDefault="00091F87" w:rsidP="00012A2E">
            <w:pPr>
              <w:spacing w:after="120" w:line="360" w:lineRule="auto"/>
              <w:ind w:left="30" w:right="-72"/>
              <w:jc w:val="both"/>
              <w:rPr>
                <w:rFonts w:ascii="Arial Narrow" w:hAnsi="Arial Narrow" w:cs="Arial"/>
              </w:rPr>
            </w:pPr>
          </w:p>
          <w:p w14:paraId="660B9F2B" w14:textId="43335EAE"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2.Dotyczy Zadania nr 26 poz. 15:</w:t>
            </w:r>
          </w:p>
          <w:p w14:paraId="66E617A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o dopuszczenie torebek bez nadruku - torebki z nadrukiem, w rozmiarze wskazanym przez Zamawiającego, nie występują na rynku.</w:t>
            </w:r>
          </w:p>
          <w:p w14:paraId="242726A2" w14:textId="7C4FB2AE" w:rsidR="00B7055B" w:rsidRPr="00091F87" w:rsidRDefault="00C06953" w:rsidP="00012A2E">
            <w:pPr>
              <w:spacing w:after="40" w:line="276" w:lineRule="auto"/>
              <w:ind w:left="30" w:right="-72"/>
              <w:rPr>
                <w:rFonts w:ascii="Arial Narrow" w:hAnsi="Arial Narrow" w:cs="Arial"/>
                <w:b/>
                <w:bCs/>
              </w:rPr>
            </w:pPr>
            <w:r w:rsidRPr="00091F87">
              <w:rPr>
                <w:rFonts w:ascii="Arial Narrow" w:hAnsi="Arial Narrow" w:cs="Arial"/>
                <w:b/>
                <w:bCs/>
              </w:rPr>
              <w:t>Odpowiedź</w:t>
            </w:r>
            <w:r w:rsidR="00B7055B" w:rsidRPr="00091F87">
              <w:rPr>
                <w:rFonts w:ascii="Arial Narrow" w:hAnsi="Arial Narrow" w:cs="Arial"/>
                <w:b/>
                <w:bCs/>
              </w:rPr>
              <w:t xml:space="preserve"> Zamawiającego:</w:t>
            </w:r>
          </w:p>
          <w:p w14:paraId="375AB422" w14:textId="7A1F4F0C" w:rsidR="00323F89" w:rsidRPr="00091F87" w:rsidRDefault="00323F89" w:rsidP="00012A2E">
            <w:pPr>
              <w:spacing w:after="40" w:line="276" w:lineRule="auto"/>
              <w:ind w:left="30" w:right="-72"/>
              <w:rPr>
                <w:rFonts w:ascii="Arial Narrow" w:hAnsi="Arial Narrow" w:cs="Arial"/>
                <w:b/>
                <w:bCs/>
              </w:rPr>
            </w:pPr>
            <w:r w:rsidRPr="00091F87">
              <w:rPr>
                <w:rFonts w:ascii="Arial Narrow" w:hAnsi="Arial Narrow" w:cs="Arial"/>
                <w:b/>
                <w:bCs/>
              </w:rPr>
              <w:t>Zamawiający dopuszcza.</w:t>
            </w:r>
          </w:p>
          <w:p w14:paraId="0D01E614" w14:textId="1886A9C9" w:rsidR="00B7055B" w:rsidRPr="00091F87" w:rsidRDefault="00B7055B" w:rsidP="00012A2E">
            <w:pPr>
              <w:spacing w:after="60" w:line="360" w:lineRule="auto"/>
              <w:ind w:left="30" w:right="-72"/>
              <w:jc w:val="both"/>
              <w:rPr>
                <w:rFonts w:ascii="Arial Narrow" w:hAnsi="Arial Narrow" w:cs="Arial"/>
                <w:highlight w:val="darkGray"/>
              </w:rPr>
            </w:pPr>
          </w:p>
        </w:tc>
      </w:tr>
      <w:tr w:rsidR="00B7055B" w:rsidRPr="00091F87" w14:paraId="500C5E9A" w14:textId="77777777" w:rsidTr="00012A2E">
        <w:tc>
          <w:tcPr>
            <w:tcW w:w="9356" w:type="dxa"/>
            <w:shd w:val="clear" w:color="auto" w:fill="auto"/>
          </w:tcPr>
          <w:p w14:paraId="7AFF116B" w14:textId="77777777" w:rsidR="00B7055B" w:rsidRPr="00091F87" w:rsidRDefault="00B7055B" w:rsidP="00012A2E">
            <w:pPr>
              <w:spacing w:before="60" w:after="60" w:line="276" w:lineRule="auto"/>
              <w:ind w:left="30" w:right="-72"/>
              <w:rPr>
                <w:rFonts w:ascii="Arial Narrow" w:hAnsi="Arial Narrow" w:cs="Arial"/>
                <w:b/>
                <w:bCs/>
              </w:rPr>
            </w:pPr>
            <w:r w:rsidRPr="00091F87">
              <w:rPr>
                <w:rFonts w:ascii="Arial Narrow" w:hAnsi="Arial Narrow" w:cs="Arial"/>
                <w:b/>
                <w:bCs/>
              </w:rPr>
              <w:lastRenderedPageBreak/>
              <w:t>Pytanie nr 2</w:t>
            </w:r>
          </w:p>
          <w:p w14:paraId="264C25BE"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1</w:t>
            </w:r>
          </w:p>
          <w:p w14:paraId="5250A4D7" w14:textId="1CF0C222"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Zamawiający w SWZ wskazuję, iż </w:t>
            </w:r>
            <w:r w:rsidR="00C06953" w:rsidRPr="00091F87">
              <w:rPr>
                <w:rFonts w:ascii="Arial Narrow" w:hAnsi="Arial Narrow" w:cs="Arial"/>
              </w:rPr>
              <w:t>wymaga,</w:t>
            </w:r>
            <w:r w:rsidRPr="00091F87">
              <w:rPr>
                <w:rFonts w:ascii="Arial Narrow" w:hAnsi="Arial Narrow" w:cs="Arial"/>
              </w:rPr>
              <w:t xml:space="preserve"> aby do oferty złożyć Kartę charakterystyki substancji niebezpiecznej, jednocześnie w umowie wskazuję i wymaga niniejszego dokumentu dopiero przy pierwszej dostawie, prosimy o ujednolicenie zapisów i </w:t>
            </w:r>
            <w:r w:rsidR="00C06953" w:rsidRPr="00091F87">
              <w:rPr>
                <w:rFonts w:ascii="Arial Narrow" w:hAnsi="Arial Narrow" w:cs="Arial"/>
              </w:rPr>
              <w:t>wskazanie</w:t>
            </w:r>
            <w:r w:rsidRPr="00091F87">
              <w:rPr>
                <w:rFonts w:ascii="Arial Narrow" w:hAnsi="Arial Narrow" w:cs="Arial"/>
              </w:rPr>
              <w:t xml:space="preserve"> czy Kata charakterystyki substancji niebezpiecznej, ma być załączona do oferty, czy dopiero przy dostawie.</w:t>
            </w:r>
          </w:p>
          <w:p w14:paraId="0A1F5377" w14:textId="158ED211"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13BAFD2A" w14:textId="54499847" w:rsidR="00323F89" w:rsidRPr="00091F87" w:rsidRDefault="00323F89" w:rsidP="00C06953">
            <w:pPr>
              <w:spacing w:after="40" w:line="276" w:lineRule="auto"/>
              <w:ind w:left="30" w:right="-72"/>
              <w:rPr>
                <w:rFonts w:ascii="Arial Narrow" w:hAnsi="Arial Narrow" w:cs="Arial"/>
                <w:b/>
                <w:bCs/>
              </w:rPr>
            </w:pPr>
            <w:r w:rsidRPr="00091F87">
              <w:rPr>
                <w:rFonts w:ascii="Arial Narrow" w:hAnsi="Arial Narrow" w:cs="Arial"/>
                <w:b/>
                <w:bCs/>
              </w:rPr>
              <w:t>Zamawiający wymaga załączenia Karty Charakterystyki Substancji Niebezpiecznej do oferty oraz zgodnie z zapisem umowy przy pierwszej dostawie.</w:t>
            </w:r>
          </w:p>
          <w:p w14:paraId="4C9A1595" w14:textId="77777777" w:rsidR="00C06953" w:rsidRPr="00091F87" w:rsidRDefault="00C06953" w:rsidP="00012A2E">
            <w:pPr>
              <w:spacing w:after="120" w:line="360" w:lineRule="auto"/>
              <w:ind w:left="30" w:right="-72"/>
              <w:jc w:val="both"/>
              <w:rPr>
                <w:rFonts w:ascii="Arial Narrow" w:hAnsi="Arial Narrow" w:cs="Arial"/>
              </w:rPr>
            </w:pPr>
          </w:p>
          <w:p w14:paraId="7AD0BC7F"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2</w:t>
            </w:r>
          </w:p>
          <w:p w14:paraId="34DC3FA9"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39256202"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598F6148" w14:textId="133286ED" w:rsidR="00323F89" w:rsidRPr="00091F87" w:rsidRDefault="00323F89" w:rsidP="00C06953">
            <w:pPr>
              <w:spacing w:after="40" w:line="276" w:lineRule="auto"/>
              <w:ind w:left="30" w:right="-72"/>
              <w:rPr>
                <w:rFonts w:ascii="Arial Narrow" w:hAnsi="Arial Narrow" w:cs="Arial"/>
                <w:b/>
                <w:bCs/>
              </w:rPr>
            </w:pPr>
            <w:r w:rsidRPr="00091F87">
              <w:rPr>
                <w:rFonts w:ascii="Arial Narrow" w:hAnsi="Arial Narrow" w:cs="Arial"/>
                <w:b/>
                <w:bCs/>
              </w:rPr>
              <w:t xml:space="preserve">Zamawiający wymaga dostaw sukcesywnych w trakcie realizacji umowy i nie przewiduje możliwości przekazania harmonogramu zamówień, gdyż są one uzależnione od zlecanych badań, również dla jednostek zewnętrznych. Zamówienia mogą być okresowo powtarzane, ale Zamawiający nie może tego zagwarantować </w:t>
            </w:r>
          </w:p>
          <w:p w14:paraId="5099D8F7" w14:textId="77777777" w:rsidR="00C06953" w:rsidRPr="00091F87" w:rsidRDefault="00C06953" w:rsidP="00012A2E">
            <w:pPr>
              <w:spacing w:after="120" w:line="360" w:lineRule="auto"/>
              <w:ind w:left="30" w:right="-72"/>
              <w:jc w:val="both"/>
              <w:rPr>
                <w:rFonts w:ascii="Arial Narrow" w:hAnsi="Arial Narrow" w:cs="Arial"/>
              </w:rPr>
            </w:pPr>
          </w:p>
          <w:p w14:paraId="0083030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3</w:t>
            </w:r>
          </w:p>
          <w:p w14:paraId="3D18B63B"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14:paraId="2193F91D"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CA972BC" w14:textId="30E51554" w:rsidR="00323F89" w:rsidRPr="00091F87" w:rsidRDefault="00F92EE4" w:rsidP="00C06953">
            <w:pPr>
              <w:spacing w:after="40" w:line="276" w:lineRule="auto"/>
              <w:ind w:left="30" w:right="-72"/>
              <w:rPr>
                <w:rFonts w:ascii="Arial Narrow" w:hAnsi="Arial Narrow" w:cs="Arial"/>
                <w:b/>
                <w:bCs/>
              </w:rPr>
            </w:pPr>
            <w:r>
              <w:rPr>
                <w:rFonts w:ascii="Arial Narrow" w:hAnsi="Arial Narrow" w:cs="Arial"/>
                <w:b/>
                <w:bCs/>
              </w:rPr>
              <w:t xml:space="preserve">Zamawiający uwzględnił ten aspekt w projekcie umowy w </w:t>
            </w:r>
            <w:r w:rsidR="00F44318">
              <w:rPr>
                <w:rFonts w:ascii="Arial Narrow" w:hAnsi="Arial Narrow" w:cs="Arial"/>
                <w:b/>
                <w:bCs/>
              </w:rPr>
              <w:t>§10 pkt. 5</w:t>
            </w:r>
          </w:p>
          <w:p w14:paraId="77E8305B" w14:textId="77777777" w:rsidR="00C06953" w:rsidRPr="00091F87" w:rsidRDefault="00C06953" w:rsidP="00012A2E">
            <w:pPr>
              <w:spacing w:after="120" w:line="360" w:lineRule="auto"/>
              <w:ind w:left="30" w:right="-72"/>
              <w:jc w:val="both"/>
              <w:rPr>
                <w:rFonts w:ascii="Arial Narrow" w:hAnsi="Arial Narrow" w:cs="Arial"/>
              </w:rPr>
            </w:pPr>
          </w:p>
          <w:p w14:paraId="7813CB39"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lastRenderedPageBreak/>
              <w:t>Pytanie nr 4</w:t>
            </w:r>
          </w:p>
          <w:p w14:paraId="2A68548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0EDA70EE"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1EE2920A" w14:textId="7FD99158" w:rsidR="00323F89" w:rsidRPr="00091F87" w:rsidRDefault="00323F89" w:rsidP="00C06953">
            <w:pPr>
              <w:spacing w:after="40" w:line="276" w:lineRule="auto"/>
              <w:ind w:left="30" w:right="-72"/>
              <w:rPr>
                <w:rFonts w:ascii="Arial Narrow" w:hAnsi="Arial Narrow" w:cs="Arial"/>
                <w:b/>
                <w:bCs/>
              </w:rPr>
            </w:pPr>
            <w:r w:rsidRPr="00091F87">
              <w:rPr>
                <w:rFonts w:ascii="Arial Narrow" w:hAnsi="Arial Narrow" w:cs="Arial"/>
                <w:b/>
                <w:bCs/>
              </w:rPr>
              <w:t>Zamawiający nie wyraża zgody i pozostawia zapisy</w:t>
            </w:r>
            <w:r w:rsidR="009F03EF">
              <w:rPr>
                <w:rFonts w:ascii="Arial Narrow" w:hAnsi="Arial Narrow" w:cs="Arial"/>
                <w:b/>
                <w:bCs/>
              </w:rPr>
              <w:t xml:space="preserve"> projektu</w:t>
            </w:r>
            <w:r w:rsidRPr="00091F87">
              <w:rPr>
                <w:rFonts w:ascii="Arial Narrow" w:hAnsi="Arial Narrow" w:cs="Arial"/>
                <w:b/>
                <w:bCs/>
              </w:rPr>
              <w:t xml:space="preserve"> umowy bez zmian.</w:t>
            </w:r>
          </w:p>
          <w:p w14:paraId="5D548761" w14:textId="77777777" w:rsidR="00C06953" w:rsidRPr="00091F87" w:rsidRDefault="00C06953" w:rsidP="00012A2E">
            <w:pPr>
              <w:spacing w:after="120" w:line="360" w:lineRule="auto"/>
              <w:ind w:left="30" w:right="-72"/>
              <w:jc w:val="both"/>
              <w:rPr>
                <w:rFonts w:ascii="Arial Narrow" w:hAnsi="Arial Narrow" w:cs="Arial"/>
              </w:rPr>
            </w:pPr>
          </w:p>
          <w:p w14:paraId="7F806F06"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5</w:t>
            </w:r>
          </w:p>
          <w:p w14:paraId="7D303628" w14:textId="3F54B746"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 związku z </w:t>
            </w:r>
            <w:r w:rsidR="00C06953" w:rsidRPr="00091F87">
              <w:rPr>
                <w:rFonts w:ascii="Arial Narrow" w:hAnsi="Arial Narrow" w:cs="Arial"/>
              </w:rPr>
              <w:t>tym,</w:t>
            </w:r>
            <w:r w:rsidRPr="00091F87">
              <w:rPr>
                <w:rFonts w:ascii="Arial Narrow" w:hAnsi="Arial Narrow" w:cs="Arial"/>
              </w:rPr>
              <w:t xml:space="preserve"> </w:t>
            </w:r>
            <w:r w:rsidR="00C06953" w:rsidRPr="00091F87">
              <w:rPr>
                <w:rFonts w:ascii="Arial Narrow" w:hAnsi="Arial Narrow" w:cs="Arial"/>
              </w:rPr>
              <w:t>iż zgodnie</w:t>
            </w:r>
            <w:r w:rsidRPr="00091F87">
              <w:rPr>
                <w:rFonts w:ascii="Arial Narrow" w:hAnsi="Arial Narrow" w:cs="Arial"/>
              </w:rPr>
              <w:t xml:space="preserve"> art. 431 ustawy PZP zarówno wykonawca jak i Zamawiający obowiązani są współdziałać przy wykonywaniu umowy w celu należytej </w:t>
            </w:r>
            <w:r w:rsidR="00C06953" w:rsidRPr="00091F87">
              <w:rPr>
                <w:rFonts w:ascii="Arial Narrow" w:hAnsi="Arial Narrow" w:cs="Arial"/>
              </w:rPr>
              <w:t>realizacji zamówienia</w:t>
            </w:r>
            <w:r w:rsidRPr="00091F87">
              <w:rPr>
                <w:rFonts w:ascii="Arial Narrow" w:hAnsi="Arial Narrow" w:cs="Arial"/>
              </w:rPr>
              <w:t xml:space="preserve"> Wykonawca zwraca się z wnioskiem do Zamawiającego o dodanie zapisów projektu umowy w § 9, mając na względzie zgodną z prawem i równorzędną relację łączącą Zamawiającego z Wykonawcą o poniższej treści: </w:t>
            </w:r>
          </w:p>
          <w:p w14:paraId="3D9A9BD6"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Zamawiający zapłaci Wykonawcy kary umowne za: odstąpienie od umowy lub jej rozwiązanie z powodu okoliczności, za które odpowiada Zamawiający, w wysokości 10 % niezrealizowanej wartości netto umowy.</w:t>
            </w:r>
          </w:p>
          <w:p w14:paraId="6F592B98" w14:textId="38F4C8DD"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Wskazany zapis jest istotny dla należytej realizacji zamówienia publicznego </w:t>
            </w:r>
            <w:r w:rsidR="00C06953" w:rsidRPr="00091F87">
              <w:rPr>
                <w:rFonts w:ascii="Arial Narrow" w:hAnsi="Arial Narrow" w:cs="Arial"/>
              </w:rPr>
              <w:t>oraz współpracy</w:t>
            </w:r>
            <w:r w:rsidRPr="00091F87">
              <w:rPr>
                <w:rFonts w:ascii="Arial Narrow" w:hAnsi="Arial Narrow" w:cs="Arial"/>
              </w:rPr>
              <w:t xml:space="preserve">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1DB77AF1"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851FFCF" w14:textId="2CB708A7" w:rsidR="00323F89" w:rsidRPr="00091F87" w:rsidRDefault="00323F89" w:rsidP="00323F89">
            <w:pPr>
              <w:spacing w:after="40" w:line="276" w:lineRule="auto"/>
              <w:ind w:left="30" w:right="-72"/>
              <w:rPr>
                <w:rFonts w:ascii="Arial Narrow" w:hAnsi="Arial Narrow" w:cs="Arial"/>
                <w:b/>
                <w:bCs/>
              </w:rPr>
            </w:pPr>
            <w:r w:rsidRPr="00091F87">
              <w:rPr>
                <w:rFonts w:ascii="Arial Narrow" w:hAnsi="Arial Narrow" w:cs="Arial"/>
                <w:b/>
                <w:bCs/>
              </w:rPr>
              <w:t>Zamawiający nie wyraża zgody i pozostawia zapisy</w:t>
            </w:r>
            <w:r w:rsidR="009F03EF">
              <w:rPr>
                <w:rFonts w:ascii="Arial Narrow" w:hAnsi="Arial Narrow" w:cs="Arial"/>
                <w:b/>
                <w:bCs/>
              </w:rPr>
              <w:t xml:space="preserve"> projektu</w:t>
            </w:r>
            <w:r w:rsidRPr="00091F87">
              <w:rPr>
                <w:rFonts w:ascii="Arial Narrow" w:hAnsi="Arial Narrow" w:cs="Arial"/>
                <w:b/>
                <w:bCs/>
              </w:rPr>
              <w:t xml:space="preserve"> umowy bez zmian.</w:t>
            </w:r>
          </w:p>
          <w:p w14:paraId="75BE39AC" w14:textId="77777777" w:rsidR="00C06953" w:rsidRPr="00091F87" w:rsidRDefault="00C06953" w:rsidP="00012A2E">
            <w:pPr>
              <w:spacing w:after="120" w:line="360" w:lineRule="auto"/>
              <w:ind w:left="30" w:right="-72"/>
              <w:jc w:val="both"/>
              <w:rPr>
                <w:rFonts w:ascii="Arial Narrow" w:hAnsi="Arial Narrow" w:cs="Arial"/>
              </w:rPr>
            </w:pPr>
          </w:p>
          <w:p w14:paraId="4AEA51AA"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6</w:t>
            </w:r>
          </w:p>
          <w:p w14:paraId="1A4BD2E2"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Czy Zamawiający wyrazi zgodę, aby łączna suma kar umownych nie przekroczyła poziomu 20% wartości netto umowy?</w:t>
            </w:r>
          </w:p>
          <w:p w14:paraId="69E5DFB2"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32C3A753" w14:textId="0AC8570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Wykonawca nadmienia, iż klauzula przewidująca kary umowne o wygórowanym została uznana przez Urząd Zamówień Publicznych za klauzulę kontrowersyjną, naruszająca równowagę stron w sposób </w:t>
            </w:r>
            <w:r w:rsidR="00C06953" w:rsidRPr="00091F87">
              <w:rPr>
                <w:rFonts w:ascii="Arial Narrow" w:hAnsi="Arial Narrow" w:cs="Arial"/>
              </w:rPr>
              <w:t>nadmierny, a</w:t>
            </w:r>
            <w:r w:rsidRPr="00091F87">
              <w:rPr>
                <w:rFonts w:ascii="Arial Narrow" w:hAnsi="Arial Narrow" w:cs="Arial"/>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14:paraId="16F6F811"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t>
            </w:r>
            <w:r w:rsidRPr="00091F87">
              <w:rPr>
                <w:rFonts w:ascii="Arial Narrow" w:hAnsi="Arial Narrow" w:cs="Arial"/>
              </w:rPr>
              <w:lastRenderedPageBreak/>
              <w:t xml:space="preserve">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35A81ACE"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12F60922" w14:textId="5CE10480" w:rsidR="00323F89" w:rsidRPr="00091F87" w:rsidRDefault="00323F89" w:rsidP="00323F89">
            <w:pPr>
              <w:spacing w:after="40" w:line="276" w:lineRule="auto"/>
              <w:ind w:left="30" w:right="-72"/>
              <w:rPr>
                <w:rFonts w:ascii="Arial Narrow" w:hAnsi="Arial Narrow" w:cs="Arial"/>
                <w:b/>
                <w:bCs/>
              </w:rPr>
            </w:pPr>
            <w:r w:rsidRPr="00091F87">
              <w:rPr>
                <w:rFonts w:ascii="Arial Narrow" w:hAnsi="Arial Narrow" w:cs="Arial"/>
                <w:b/>
                <w:bCs/>
              </w:rPr>
              <w:t>Zamawiający nie wyraża zgody i pozostawia zapisy</w:t>
            </w:r>
            <w:r w:rsidR="009F03EF">
              <w:rPr>
                <w:rFonts w:ascii="Arial Narrow" w:hAnsi="Arial Narrow" w:cs="Arial"/>
                <w:b/>
                <w:bCs/>
              </w:rPr>
              <w:t xml:space="preserve"> projektu</w:t>
            </w:r>
            <w:r w:rsidRPr="00091F87">
              <w:rPr>
                <w:rFonts w:ascii="Arial Narrow" w:hAnsi="Arial Narrow" w:cs="Arial"/>
                <w:b/>
                <w:bCs/>
              </w:rPr>
              <w:t xml:space="preserve"> umowy bez zmian.</w:t>
            </w:r>
          </w:p>
          <w:p w14:paraId="44E7FFE6" w14:textId="77777777" w:rsidR="00C06953" w:rsidRPr="00091F87" w:rsidRDefault="00C06953" w:rsidP="00012A2E">
            <w:pPr>
              <w:spacing w:after="120" w:line="360" w:lineRule="auto"/>
              <w:ind w:left="30" w:right="-72"/>
              <w:jc w:val="both"/>
              <w:rPr>
                <w:rFonts w:ascii="Arial Narrow" w:hAnsi="Arial Narrow" w:cs="Arial"/>
              </w:rPr>
            </w:pPr>
          </w:p>
          <w:p w14:paraId="1B9760A5"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Pytania handlowe:</w:t>
            </w:r>
          </w:p>
          <w:p w14:paraId="196363D3"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Zadanie 1 poz. 2</w:t>
            </w:r>
          </w:p>
          <w:p w14:paraId="14F94CE1"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W związku z przedstawionym przez Zamawiającego opisem, prosimy o potwierdzenie czy oferowany ksylen ma być wyrobem medycznym do diagnostyki in Vitro?</w:t>
            </w:r>
          </w:p>
          <w:p w14:paraId="3A0B07B8"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2DE546FB" w14:textId="5D638ABC" w:rsidR="00323F89" w:rsidRPr="00091F87" w:rsidRDefault="00323F89" w:rsidP="00C06953">
            <w:pPr>
              <w:spacing w:after="40" w:line="276" w:lineRule="auto"/>
              <w:ind w:left="30" w:right="-72"/>
              <w:rPr>
                <w:rFonts w:ascii="Arial Narrow" w:hAnsi="Arial Narrow" w:cs="Arial"/>
                <w:b/>
                <w:bCs/>
              </w:rPr>
            </w:pPr>
            <w:r w:rsidRPr="00091F87">
              <w:rPr>
                <w:rFonts w:ascii="Arial Narrow" w:hAnsi="Arial Narrow" w:cs="Arial"/>
                <w:b/>
                <w:bCs/>
              </w:rPr>
              <w:t>Zamawiający nie wymaga, ale dopuszcza zaoferowanie ksylenu zarejestrowanego jako wyrób medyczny do diagnostyki in vitro.</w:t>
            </w:r>
          </w:p>
          <w:p w14:paraId="18E8E7A3" w14:textId="77777777" w:rsidR="00C06953" w:rsidRPr="00091F87" w:rsidRDefault="00C06953" w:rsidP="00012A2E">
            <w:pPr>
              <w:spacing w:after="120" w:line="360" w:lineRule="auto"/>
              <w:ind w:left="30" w:right="-72"/>
              <w:jc w:val="both"/>
              <w:rPr>
                <w:rFonts w:ascii="Arial Narrow" w:hAnsi="Arial Narrow" w:cs="Arial"/>
              </w:rPr>
            </w:pPr>
          </w:p>
          <w:p w14:paraId="3B070232"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Zadanie 2 </w:t>
            </w:r>
          </w:p>
          <w:p w14:paraId="16EC0352"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o potwierdzenie, że przez gruboziarnistą parafinę, Zamawiający rozumie paletki wielkości około 5mm</w:t>
            </w:r>
          </w:p>
          <w:p w14:paraId="599D234F"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56DDCD43" w14:textId="04320262" w:rsidR="00323F89" w:rsidRPr="00091F87" w:rsidRDefault="00323F89" w:rsidP="00C06953">
            <w:pPr>
              <w:spacing w:after="40" w:line="276" w:lineRule="auto"/>
              <w:ind w:left="30" w:right="-72"/>
              <w:rPr>
                <w:rFonts w:ascii="Arial Narrow" w:hAnsi="Arial Narrow" w:cs="Arial"/>
                <w:b/>
                <w:bCs/>
              </w:rPr>
            </w:pPr>
            <w:r w:rsidRPr="00091F87">
              <w:rPr>
                <w:rFonts w:ascii="Arial Narrow" w:hAnsi="Arial Narrow" w:cs="Arial"/>
                <w:b/>
                <w:bCs/>
              </w:rPr>
              <w:t>Zamawiający wymaga parafiny gruboziarnistej i dopuszcza wielkość ok. 5 mm.</w:t>
            </w:r>
          </w:p>
          <w:p w14:paraId="699D7BA4" w14:textId="77777777" w:rsidR="00C06953" w:rsidRPr="00091F87" w:rsidRDefault="00C06953" w:rsidP="00012A2E">
            <w:pPr>
              <w:spacing w:after="120" w:line="360" w:lineRule="auto"/>
              <w:ind w:left="30" w:right="-72"/>
              <w:jc w:val="both"/>
              <w:rPr>
                <w:rFonts w:ascii="Arial Narrow" w:hAnsi="Arial Narrow" w:cs="Arial"/>
              </w:rPr>
            </w:pPr>
          </w:p>
          <w:p w14:paraId="77481B61"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Zadanie 3 poz. 1 i 2</w:t>
            </w:r>
          </w:p>
          <w:p w14:paraId="244F5A17" w14:textId="7410346B"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 związku z </w:t>
            </w:r>
            <w:r w:rsidR="00C06953" w:rsidRPr="00091F87">
              <w:rPr>
                <w:rFonts w:ascii="Arial Narrow" w:hAnsi="Arial Narrow" w:cs="Arial"/>
              </w:rPr>
              <w:t>faktem,</w:t>
            </w:r>
            <w:r w:rsidRPr="00091F87">
              <w:rPr>
                <w:rFonts w:ascii="Arial Narrow" w:hAnsi="Arial Narrow" w:cs="Arial"/>
              </w:rPr>
              <w:t xml:space="preserve"> iż 4% formaldehyd jest roztworem a nie substancją stałą, prosimy o poprawę oczywistej omyłki pisarskiej z kg na L</w:t>
            </w:r>
          </w:p>
          <w:p w14:paraId="6ECEA035"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236E4D59" w14:textId="0A759B41" w:rsidR="00C06953" w:rsidRPr="00091F87" w:rsidRDefault="00A74074" w:rsidP="00012A2E">
            <w:pPr>
              <w:spacing w:after="120" w:line="360" w:lineRule="auto"/>
              <w:ind w:left="30" w:right="-72"/>
              <w:jc w:val="both"/>
              <w:rPr>
                <w:rFonts w:ascii="Arial Narrow" w:hAnsi="Arial Narrow" w:cs="Arial"/>
                <w:b/>
                <w:bCs/>
              </w:rPr>
            </w:pPr>
            <w:r w:rsidRPr="00091F87">
              <w:rPr>
                <w:rFonts w:ascii="Arial Narrow" w:hAnsi="Arial Narrow" w:cs="Arial"/>
                <w:b/>
                <w:bCs/>
              </w:rPr>
              <w:t>Zamawiający poprawi oczywistą omyłkę pisarską zastępując w zadaniu 3 w pozycji 1, 2 i 3</w:t>
            </w:r>
            <w:r w:rsidR="002E7FFE" w:rsidRPr="00091F87">
              <w:rPr>
                <w:rFonts w:ascii="Arial Narrow" w:hAnsi="Arial Narrow" w:cs="Arial"/>
                <w:b/>
                <w:bCs/>
              </w:rPr>
              <w:t xml:space="preserve"> </w:t>
            </w:r>
            <w:r w:rsidRPr="00091F87">
              <w:rPr>
                <w:rFonts w:ascii="Arial Narrow" w:hAnsi="Arial Narrow" w:cs="Arial"/>
                <w:b/>
                <w:bCs/>
              </w:rPr>
              <w:t>jednostkę opakowań z kg na l.</w:t>
            </w:r>
          </w:p>
          <w:p w14:paraId="0D39843B" w14:textId="34AC6EF4" w:rsidR="00A74074" w:rsidRPr="00091F87" w:rsidRDefault="00A74074" w:rsidP="00012A2E">
            <w:pPr>
              <w:spacing w:after="120" w:line="360" w:lineRule="auto"/>
              <w:ind w:left="30" w:right="-72"/>
              <w:jc w:val="both"/>
              <w:rPr>
                <w:rFonts w:ascii="Arial Narrow" w:hAnsi="Arial Narrow" w:cs="Arial"/>
                <w:b/>
                <w:bCs/>
              </w:rPr>
            </w:pPr>
            <w:r w:rsidRPr="00091F87">
              <w:rPr>
                <w:rFonts w:ascii="Arial Narrow" w:hAnsi="Arial Narrow" w:cs="Arial"/>
                <w:b/>
                <w:bCs/>
              </w:rPr>
              <w:t>Aktualny formularz cenowy Zamawiający w dniu dzisiejszym prześle na platformę e-propublico.pl oraz na stronę Zamawiającego.</w:t>
            </w:r>
          </w:p>
          <w:p w14:paraId="095F0347" w14:textId="77777777" w:rsidR="00A74074" w:rsidRPr="00091F87" w:rsidRDefault="00A74074" w:rsidP="00012A2E">
            <w:pPr>
              <w:spacing w:after="120" w:line="360" w:lineRule="auto"/>
              <w:ind w:left="30" w:right="-72"/>
              <w:jc w:val="both"/>
              <w:rPr>
                <w:rFonts w:ascii="Arial Narrow" w:hAnsi="Arial Narrow" w:cs="Arial"/>
                <w:b/>
                <w:bCs/>
              </w:rPr>
            </w:pPr>
          </w:p>
          <w:p w14:paraId="133FF5F5"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Zadanie 7 poz. 4</w:t>
            </w:r>
          </w:p>
          <w:p w14:paraId="17CB6411"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Czy Zamawiający dopuszcza zestaw odczynników do wykonywania </w:t>
            </w:r>
            <w:proofErr w:type="spellStart"/>
            <w:r w:rsidRPr="00091F87">
              <w:rPr>
                <w:rFonts w:ascii="Arial Narrow" w:hAnsi="Arial Narrow" w:cs="Arial"/>
              </w:rPr>
              <w:t>cytobloków</w:t>
            </w:r>
            <w:proofErr w:type="spellEnd"/>
            <w:r w:rsidRPr="00091F87">
              <w:rPr>
                <w:rFonts w:ascii="Arial Narrow" w:hAnsi="Arial Narrow" w:cs="Arial"/>
              </w:rPr>
              <w:t xml:space="preserve">, umożliwiającego przygotowanie bloczka parafinowego z materiału cytologicznego wystarczającego na ok. 50 próbek. </w:t>
            </w:r>
          </w:p>
          <w:p w14:paraId="70CA8C28"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Opakowanie zawiera: Dwa odczynniki z kolorowym i przeźroczystym płynem - po 15 ml każdy</w:t>
            </w:r>
          </w:p>
          <w:p w14:paraId="56B792F2"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4981179" w14:textId="1D100B0F"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dopuszcza.</w:t>
            </w:r>
          </w:p>
          <w:p w14:paraId="77C4DF4D" w14:textId="77777777" w:rsidR="00C06953" w:rsidRPr="00091F87" w:rsidRDefault="00C06953" w:rsidP="00012A2E">
            <w:pPr>
              <w:spacing w:after="120" w:line="360" w:lineRule="auto"/>
              <w:ind w:left="30" w:right="-72"/>
              <w:jc w:val="both"/>
              <w:rPr>
                <w:rFonts w:ascii="Arial Narrow" w:hAnsi="Arial Narrow" w:cs="Arial"/>
              </w:rPr>
            </w:pPr>
          </w:p>
          <w:p w14:paraId="256FCC46"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lastRenderedPageBreak/>
              <w:t>Poz. 5</w:t>
            </w:r>
          </w:p>
          <w:p w14:paraId="4CFC6914"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Prosimy Zamawiającego o dopuszczenie </w:t>
            </w:r>
            <w:proofErr w:type="spellStart"/>
            <w:r w:rsidRPr="00091F87">
              <w:rPr>
                <w:rFonts w:ascii="Arial Narrow" w:hAnsi="Arial Narrow" w:cs="Arial"/>
              </w:rPr>
              <w:t>Mucykarminy</w:t>
            </w:r>
            <w:proofErr w:type="spellEnd"/>
            <w:r w:rsidRPr="00091F87">
              <w:rPr>
                <w:rFonts w:ascii="Arial Narrow" w:hAnsi="Arial Narrow" w:cs="Arial"/>
              </w:rPr>
              <w:t xml:space="preserve"> wg opisu w opakowaniu 100 ml, zgodnie z przeliczeniem wymaganej ilości.</w:t>
            </w:r>
          </w:p>
          <w:p w14:paraId="64194517"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0878179D" w14:textId="32F21C45"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dopuszcza.</w:t>
            </w:r>
          </w:p>
          <w:p w14:paraId="4FED77C9" w14:textId="77777777" w:rsidR="00C06953" w:rsidRPr="00091F87" w:rsidRDefault="00C06953" w:rsidP="00012A2E">
            <w:pPr>
              <w:spacing w:after="120" w:line="360" w:lineRule="auto"/>
              <w:ind w:left="30" w:right="-72"/>
              <w:jc w:val="both"/>
              <w:rPr>
                <w:rFonts w:ascii="Arial Narrow" w:hAnsi="Arial Narrow" w:cs="Arial"/>
              </w:rPr>
            </w:pPr>
          </w:p>
          <w:p w14:paraId="0A580155"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Poz. 6</w:t>
            </w:r>
          </w:p>
          <w:p w14:paraId="6D37BDEB"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Zamawiającego o dopuszczenie odczynnika o pojemności 118 ml</w:t>
            </w:r>
          </w:p>
          <w:p w14:paraId="00132D8A"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04D3B53A" w14:textId="4409D560"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dopuszcza powyższe z odpowiednim przeliczeniem i zaokrągleniem do pełnych opakowań w górę.</w:t>
            </w:r>
          </w:p>
          <w:p w14:paraId="194ED377" w14:textId="77777777" w:rsidR="00C06953" w:rsidRPr="00091F87" w:rsidRDefault="00C06953" w:rsidP="00012A2E">
            <w:pPr>
              <w:spacing w:after="120" w:line="360" w:lineRule="auto"/>
              <w:ind w:left="30" w:right="-72"/>
              <w:jc w:val="both"/>
              <w:rPr>
                <w:rFonts w:ascii="Arial Narrow" w:hAnsi="Arial Narrow" w:cs="Arial"/>
              </w:rPr>
            </w:pPr>
          </w:p>
          <w:p w14:paraId="0E7DC860"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Poz. 7</w:t>
            </w:r>
          </w:p>
          <w:p w14:paraId="0A7CC2DA"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 Prosimy Zamawiającego o poprawę omyłki pisarskiej, Zamawiający wymaga jednocześnie żelu i aerozolu. </w:t>
            </w:r>
          </w:p>
          <w:p w14:paraId="425C8A0B"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17B1E9DF" w14:textId="39431AF9"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 xml:space="preserve">Zamawiający poprawia oczywistą omyłkę pisarską zastępując w zadaniu 7 w pozycji 7 postać wymaganego preparatu z żelu na </w:t>
            </w:r>
            <w:proofErr w:type="spellStart"/>
            <w:r w:rsidRPr="00091F87">
              <w:rPr>
                <w:rFonts w:ascii="Arial Narrow" w:hAnsi="Arial Narrow" w:cs="Arial"/>
                <w:b/>
                <w:bCs/>
              </w:rPr>
              <w:t>areozol</w:t>
            </w:r>
            <w:proofErr w:type="spellEnd"/>
            <w:r w:rsidRPr="00091F87">
              <w:rPr>
                <w:rFonts w:ascii="Arial Narrow" w:hAnsi="Arial Narrow" w:cs="Arial"/>
                <w:b/>
                <w:bCs/>
              </w:rPr>
              <w:t>.</w:t>
            </w:r>
          </w:p>
          <w:p w14:paraId="48D18579" w14:textId="77777777" w:rsidR="002E7FFE" w:rsidRPr="00091F87" w:rsidRDefault="002E7FFE" w:rsidP="002E7FFE">
            <w:pPr>
              <w:spacing w:after="120" w:line="360" w:lineRule="auto"/>
              <w:ind w:left="30" w:right="-72"/>
              <w:jc w:val="both"/>
              <w:rPr>
                <w:rFonts w:ascii="Arial Narrow" w:hAnsi="Arial Narrow" w:cs="Arial"/>
                <w:b/>
                <w:bCs/>
              </w:rPr>
            </w:pPr>
            <w:r w:rsidRPr="00091F87">
              <w:rPr>
                <w:rFonts w:ascii="Arial Narrow" w:hAnsi="Arial Narrow" w:cs="Arial"/>
                <w:b/>
                <w:bCs/>
              </w:rPr>
              <w:t>Aktualny formularz cenowy Zamawiający w dniu dzisiejszym prześle na platformę e-propublico.pl oraz na stronę Zamawiającego.</w:t>
            </w:r>
          </w:p>
          <w:p w14:paraId="6F4BCC9B"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Poz. 7 </w:t>
            </w:r>
          </w:p>
          <w:p w14:paraId="49F544FA"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Zamawiającego o dopuszczenie aerozolu o pojemności 400 ml</w:t>
            </w:r>
          </w:p>
          <w:p w14:paraId="61640F99" w14:textId="7A64064F" w:rsidR="00B7055B" w:rsidRPr="00091F87" w:rsidRDefault="00C06953" w:rsidP="00012A2E">
            <w:pPr>
              <w:spacing w:after="40" w:line="276" w:lineRule="auto"/>
              <w:ind w:left="30" w:right="-72"/>
              <w:rPr>
                <w:rFonts w:ascii="Arial Narrow" w:hAnsi="Arial Narrow" w:cs="Arial"/>
                <w:b/>
                <w:bCs/>
              </w:rPr>
            </w:pPr>
            <w:r w:rsidRPr="00091F87">
              <w:rPr>
                <w:rFonts w:ascii="Arial Narrow" w:hAnsi="Arial Narrow" w:cs="Arial"/>
                <w:b/>
                <w:bCs/>
              </w:rPr>
              <w:t>Odpowiedź</w:t>
            </w:r>
            <w:r w:rsidR="00B7055B" w:rsidRPr="00091F87">
              <w:rPr>
                <w:rFonts w:ascii="Arial Narrow" w:hAnsi="Arial Narrow" w:cs="Arial"/>
                <w:b/>
                <w:bCs/>
              </w:rPr>
              <w:t xml:space="preserve"> Zamawiającego:</w:t>
            </w:r>
          </w:p>
          <w:p w14:paraId="241F0E45" w14:textId="3F7D6996" w:rsidR="002E7FFE" w:rsidRPr="00091F87" w:rsidRDefault="002E7FFE" w:rsidP="00012A2E">
            <w:pPr>
              <w:spacing w:after="40" w:line="276" w:lineRule="auto"/>
              <w:ind w:left="30" w:right="-72"/>
              <w:rPr>
                <w:rFonts w:ascii="Arial Narrow" w:hAnsi="Arial Narrow" w:cs="Arial"/>
                <w:b/>
                <w:bCs/>
              </w:rPr>
            </w:pPr>
            <w:r w:rsidRPr="00091F87">
              <w:rPr>
                <w:rFonts w:ascii="Arial Narrow" w:hAnsi="Arial Narrow" w:cs="Arial"/>
                <w:b/>
                <w:bCs/>
              </w:rPr>
              <w:t>Zamawiający dopuszcza powyższe z odpowiednim przeliczeniem ilości.</w:t>
            </w:r>
          </w:p>
          <w:p w14:paraId="56B7462F" w14:textId="6A52F670" w:rsidR="00B7055B" w:rsidRPr="00091F87" w:rsidRDefault="00B7055B" w:rsidP="00012A2E">
            <w:pPr>
              <w:spacing w:after="60" w:line="360" w:lineRule="auto"/>
              <w:ind w:left="30" w:right="-72"/>
              <w:jc w:val="both"/>
              <w:rPr>
                <w:rFonts w:ascii="Arial Narrow" w:hAnsi="Arial Narrow" w:cs="Arial"/>
                <w:highlight w:val="darkGray"/>
              </w:rPr>
            </w:pPr>
          </w:p>
        </w:tc>
      </w:tr>
      <w:tr w:rsidR="00B7055B" w:rsidRPr="00091F87" w14:paraId="182DD66E" w14:textId="77777777" w:rsidTr="00012A2E">
        <w:tc>
          <w:tcPr>
            <w:tcW w:w="9356" w:type="dxa"/>
            <w:shd w:val="clear" w:color="auto" w:fill="auto"/>
          </w:tcPr>
          <w:p w14:paraId="05961882" w14:textId="77777777" w:rsidR="00B7055B" w:rsidRPr="00091F87" w:rsidRDefault="00B7055B" w:rsidP="00012A2E">
            <w:pPr>
              <w:spacing w:before="60" w:after="60" w:line="276" w:lineRule="auto"/>
              <w:ind w:left="30" w:right="-72"/>
              <w:rPr>
                <w:rFonts w:ascii="Arial Narrow" w:hAnsi="Arial Narrow" w:cs="Arial"/>
                <w:b/>
                <w:bCs/>
              </w:rPr>
            </w:pPr>
            <w:r w:rsidRPr="00091F87">
              <w:rPr>
                <w:rFonts w:ascii="Arial Narrow" w:hAnsi="Arial Narrow" w:cs="Arial"/>
                <w:b/>
                <w:bCs/>
              </w:rPr>
              <w:lastRenderedPageBreak/>
              <w:t>Pytanie nr 3</w:t>
            </w:r>
          </w:p>
          <w:p w14:paraId="6A36EF8B"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1 -Załącznik nr 6 do SWZ, Zadanie 7, pozycja 2</w:t>
            </w:r>
          </w:p>
          <w:p w14:paraId="3C03634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Zwracamy się do Zamawiającego z uprzejmą prośbą o wyrażenie zgody na zaproponowanie żelu do </w:t>
            </w:r>
            <w:proofErr w:type="spellStart"/>
            <w:r w:rsidRPr="00091F87">
              <w:rPr>
                <w:rFonts w:ascii="Arial Narrow" w:hAnsi="Arial Narrow" w:cs="Arial"/>
              </w:rPr>
              <w:t>przymrażania</w:t>
            </w:r>
            <w:proofErr w:type="spellEnd"/>
            <w:r w:rsidRPr="00091F87">
              <w:rPr>
                <w:rFonts w:ascii="Arial Narrow" w:hAnsi="Arial Narrow" w:cs="Arial"/>
              </w:rPr>
              <w:t xml:space="preserve"> materiału w kriostacie, konfekcjonowanego w opakowaniach 100 ml. -ze stosownym przeliczeniem ilościowym (6 opak x 100 ml.)</w:t>
            </w:r>
          </w:p>
          <w:p w14:paraId="040A28C3"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DDC129B" w14:textId="786B7AB5"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wyraża zgodę.</w:t>
            </w:r>
          </w:p>
          <w:p w14:paraId="6516909A" w14:textId="77777777" w:rsidR="00B7055B" w:rsidRPr="00091F87" w:rsidRDefault="00B7055B" w:rsidP="00012A2E">
            <w:pPr>
              <w:spacing w:after="120" w:line="360" w:lineRule="auto"/>
              <w:ind w:left="30" w:right="-72"/>
              <w:jc w:val="both"/>
              <w:rPr>
                <w:rFonts w:ascii="Arial Narrow" w:hAnsi="Arial Narrow" w:cs="Arial"/>
              </w:rPr>
            </w:pPr>
          </w:p>
          <w:p w14:paraId="2DB6620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Pytanie nr 2 -Załącznik nr 6 do SWZ, Zadanie 7, pozycja 4</w:t>
            </w:r>
          </w:p>
          <w:p w14:paraId="489FA7C5"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Zwracamy się do Zamawiającego z uprzejmą prośbą o wyrażenie zgody na zaproponowanie rozwiązania równoważnego. Gotowego zestawu pozwalającego na wykonanie 20 </w:t>
            </w:r>
            <w:proofErr w:type="spellStart"/>
            <w:r w:rsidRPr="00091F87">
              <w:rPr>
                <w:rFonts w:ascii="Arial Narrow" w:hAnsi="Arial Narrow" w:cs="Arial"/>
              </w:rPr>
              <w:t>cytobloków</w:t>
            </w:r>
            <w:proofErr w:type="spellEnd"/>
            <w:r w:rsidRPr="00091F87">
              <w:rPr>
                <w:rFonts w:ascii="Arial Narrow" w:hAnsi="Arial Narrow" w:cs="Arial"/>
              </w:rPr>
              <w:t>.</w:t>
            </w:r>
          </w:p>
          <w:p w14:paraId="2FF41AAB" w14:textId="44526BD5"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Zestaw składa się z </w:t>
            </w:r>
            <w:r w:rsidR="00C06953" w:rsidRPr="00091F87">
              <w:rPr>
                <w:rFonts w:ascii="Arial Narrow" w:hAnsi="Arial Narrow" w:cs="Arial"/>
              </w:rPr>
              <w:t>probówki,</w:t>
            </w:r>
            <w:r w:rsidRPr="00091F87">
              <w:rPr>
                <w:rFonts w:ascii="Arial Narrow" w:hAnsi="Arial Narrow" w:cs="Arial"/>
              </w:rPr>
              <w:t xml:space="preserve"> na dnie której znajduje się 6 zagłębień z żelem zagęszczającym, do sedymentacji materiału tkankowego podczas wirowania.</w:t>
            </w:r>
          </w:p>
          <w:p w14:paraId="42AFCD64" w14:textId="77777777" w:rsidR="00B7055B" w:rsidRPr="00091F87" w:rsidRDefault="00B7055B" w:rsidP="00012A2E">
            <w:pPr>
              <w:spacing w:after="120" w:line="360" w:lineRule="auto"/>
              <w:ind w:left="30" w:right="-72"/>
              <w:jc w:val="both"/>
              <w:rPr>
                <w:rFonts w:ascii="Arial Narrow" w:hAnsi="Arial Narrow" w:cs="Arial"/>
              </w:rPr>
            </w:pPr>
          </w:p>
          <w:p w14:paraId="2D7AABA2" w14:textId="486BCB4F" w:rsidR="00B7055B" w:rsidRPr="00091F87" w:rsidRDefault="009215DC" w:rsidP="009215DC">
            <w:pPr>
              <w:tabs>
                <w:tab w:val="left" w:pos="1440"/>
                <w:tab w:val="left" w:pos="3630"/>
              </w:tabs>
              <w:spacing w:after="120" w:line="360" w:lineRule="auto"/>
              <w:ind w:left="30" w:right="-72"/>
              <w:jc w:val="both"/>
              <w:rPr>
                <w:rFonts w:ascii="Arial Narrow" w:hAnsi="Arial Narrow" w:cs="Arial"/>
              </w:rPr>
            </w:pPr>
            <w:r w:rsidRPr="00091F87">
              <w:rPr>
                <w:rFonts w:ascii="Arial Narrow" w:hAnsi="Arial Narrow" w:cs="Arial"/>
              </w:rPr>
              <w:tab/>
            </w:r>
            <w:r w:rsidRPr="00091F87">
              <w:rPr>
                <w:rFonts w:ascii="Arial Narrow" w:hAnsi="Arial Narrow" w:cs="Arial"/>
              </w:rPr>
              <w:tab/>
            </w:r>
            <w:r w:rsidR="00F079D0">
              <w:rPr>
                <w:noProof/>
              </w:rPr>
              <w:pict w14:anchorId="1F2E25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2pt;height:103.7pt;visibility:visible;mso-wrap-style:square">
                  <v:imagedata r:id="rId7" o:title=""/>
                </v:shape>
              </w:pict>
            </w:r>
          </w:p>
          <w:p w14:paraId="68F779FA" w14:textId="77777777" w:rsidR="00B7055B" w:rsidRPr="00091F87" w:rsidRDefault="00B7055B" w:rsidP="009215DC">
            <w:pPr>
              <w:spacing w:after="120" w:line="360" w:lineRule="auto"/>
              <w:ind w:left="30" w:right="-72"/>
              <w:jc w:val="center"/>
              <w:rPr>
                <w:rFonts w:ascii="Arial Narrow" w:hAnsi="Arial Narrow" w:cs="Arial"/>
              </w:rPr>
            </w:pPr>
            <w:r w:rsidRPr="00091F87">
              <w:rPr>
                <w:rFonts w:ascii="Arial Narrow" w:hAnsi="Arial Narrow" w:cs="Arial"/>
              </w:rPr>
              <w:t>zdjęcie poglądowe</w:t>
            </w:r>
          </w:p>
          <w:p w14:paraId="790F6726" w14:textId="77777777" w:rsidR="00B7055B" w:rsidRPr="00091F87" w:rsidRDefault="00B7055B" w:rsidP="00012A2E">
            <w:pPr>
              <w:spacing w:after="120" w:line="360" w:lineRule="auto"/>
              <w:ind w:left="30" w:right="-72"/>
              <w:jc w:val="both"/>
              <w:rPr>
                <w:rFonts w:ascii="Arial Narrow" w:hAnsi="Arial Narrow" w:cs="Arial"/>
              </w:rPr>
            </w:pPr>
          </w:p>
          <w:p w14:paraId="28FFA259"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584F5BB3" w14:textId="6CD5D0A0"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nie wyraża zgody.</w:t>
            </w:r>
          </w:p>
          <w:p w14:paraId="3A738A69" w14:textId="77777777" w:rsidR="00B7055B" w:rsidRPr="00091F87" w:rsidRDefault="00B7055B" w:rsidP="00012A2E">
            <w:pPr>
              <w:spacing w:after="120" w:line="360" w:lineRule="auto"/>
              <w:ind w:left="30" w:right="-72"/>
              <w:jc w:val="both"/>
              <w:rPr>
                <w:rFonts w:ascii="Arial Narrow" w:hAnsi="Arial Narrow" w:cs="Arial"/>
              </w:rPr>
            </w:pPr>
          </w:p>
          <w:p w14:paraId="4D8BEEE2" w14:textId="45ADEF14" w:rsidR="00B7055B" w:rsidRPr="00091F87" w:rsidRDefault="009215DC" w:rsidP="00012A2E">
            <w:pPr>
              <w:spacing w:after="120" w:line="360" w:lineRule="auto"/>
              <w:ind w:left="30" w:right="-72"/>
              <w:jc w:val="both"/>
              <w:rPr>
                <w:rFonts w:ascii="Arial Narrow" w:hAnsi="Arial Narrow" w:cs="Arial"/>
              </w:rPr>
            </w:pPr>
            <w:r w:rsidRPr="00091F87">
              <w:rPr>
                <w:rFonts w:ascii="Arial Narrow" w:hAnsi="Arial Narrow" w:cs="Arial"/>
              </w:rPr>
              <w:t>P</w:t>
            </w:r>
            <w:r w:rsidR="00B7055B" w:rsidRPr="00091F87">
              <w:rPr>
                <w:rFonts w:ascii="Arial Narrow" w:hAnsi="Arial Narrow" w:cs="Arial"/>
              </w:rPr>
              <w:t>ytanie nr 3 -Załącznik nr 6 do SWZ, Zadanie 7, pozycja 5</w:t>
            </w:r>
          </w:p>
          <w:p w14:paraId="713F5B31" w14:textId="3B81EAF9" w:rsidR="00B7055B"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 xml:space="preserve">Zwracamy się do Zamawiającego z uprzejmą prośbą o wyrażenie zgody na zaproponowanie odczynnika konfekcjonowanego w opakowaniach 100 </w:t>
            </w:r>
            <w:r w:rsidR="009215DC" w:rsidRPr="00091F87">
              <w:rPr>
                <w:rFonts w:ascii="Arial Narrow" w:hAnsi="Arial Narrow" w:cs="Arial"/>
              </w:rPr>
              <w:t>ml. -</w:t>
            </w:r>
            <w:r w:rsidRPr="00091F87">
              <w:rPr>
                <w:rFonts w:ascii="Arial Narrow" w:hAnsi="Arial Narrow" w:cs="Arial"/>
              </w:rPr>
              <w:t>ze stosownym przeliczeniem ilościowym (40 opak x 100 ml.)</w:t>
            </w:r>
          </w:p>
          <w:p w14:paraId="47A3566C"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165A75DA" w14:textId="1DFA3BDF"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wyraża zgodę.</w:t>
            </w:r>
          </w:p>
          <w:p w14:paraId="712060C3" w14:textId="77777777" w:rsidR="002E7FFE" w:rsidRPr="00091F87" w:rsidRDefault="002E7FFE" w:rsidP="00C06953">
            <w:pPr>
              <w:spacing w:after="40" w:line="276" w:lineRule="auto"/>
              <w:ind w:left="30" w:right="-72"/>
              <w:rPr>
                <w:rFonts w:ascii="Arial Narrow" w:hAnsi="Arial Narrow" w:cs="Arial"/>
                <w:b/>
                <w:bCs/>
              </w:rPr>
            </w:pPr>
          </w:p>
          <w:p w14:paraId="0815BACB" w14:textId="211A9A90" w:rsidR="00B7055B"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Pytanie nr 4 -Załącznik nr 6 do SWZ, Zadanie 7, pozycja 6</w:t>
            </w:r>
          </w:p>
          <w:p w14:paraId="3FABA143" w14:textId="5F44A3B3" w:rsidR="00B7055B"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 xml:space="preserve">Zwracamy się do Zamawiającego z uprzejmą prośbą o wyrażenie zgody na zaproponowanie rozwiązania równoważnego - medium w </w:t>
            </w:r>
            <w:proofErr w:type="spellStart"/>
            <w:r w:rsidRPr="00091F87">
              <w:rPr>
                <w:rFonts w:ascii="Arial Narrow" w:hAnsi="Arial Narrow" w:cs="Arial"/>
              </w:rPr>
              <w:t>spray'u</w:t>
            </w:r>
            <w:proofErr w:type="spellEnd"/>
            <w:r w:rsidRPr="00091F87">
              <w:rPr>
                <w:rFonts w:ascii="Arial Narrow" w:hAnsi="Arial Narrow" w:cs="Arial"/>
              </w:rPr>
              <w:t xml:space="preserve"> do </w:t>
            </w:r>
            <w:r w:rsidR="00D44E26" w:rsidRPr="00091F87">
              <w:rPr>
                <w:rFonts w:ascii="Arial Narrow" w:hAnsi="Arial Narrow" w:cs="Arial"/>
              </w:rPr>
              <w:t>szybkiego i</w:t>
            </w:r>
            <w:r w:rsidRPr="00091F87">
              <w:rPr>
                <w:rFonts w:ascii="Arial Narrow" w:hAnsi="Arial Narrow" w:cs="Arial"/>
              </w:rPr>
              <w:t xml:space="preserve"> efektywnego usuwania resztek parafinowych z urządzeń oraz powierzchni roboczych, konfekcjonowanego w opakowaniach 100 </w:t>
            </w:r>
            <w:r w:rsidR="002E7FFE" w:rsidRPr="00091F87">
              <w:rPr>
                <w:rFonts w:ascii="Arial Narrow" w:hAnsi="Arial Narrow" w:cs="Arial"/>
              </w:rPr>
              <w:t>ml. -</w:t>
            </w:r>
            <w:r w:rsidRPr="00091F87">
              <w:rPr>
                <w:rFonts w:ascii="Arial Narrow" w:hAnsi="Arial Narrow" w:cs="Arial"/>
              </w:rPr>
              <w:t>ze stosownym przeliczeniem ilościowym (30 opak x 100 ml.</w:t>
            </w:r>
          </w:p>
          <w:p w14:paraId="36566CB8" w14:textId="1E47B724" w:rsidR="00B7055B"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21C2EA69" w14:textId="407CE48B" w:rsidR="002E7FFE" w:rsidRPr="00091F87" w:rsidRDefault="002E7FFE" w:rsidP="00C06953">
            <w:pPr>
              <w:spacing w:after="40" w:line="276" w:lineRule="auto"/>
              <w:ind w:left="30" w:right="-72"/>
              <w:rPr>
                <w:rFonts w:ascii="Arial Narrow" w:hAnsi="Arial Narrow" w:cs="Arial"/>
                <w:b/>
                <w:bCs/>
              </w:rPr>
            </w:pPr>
            <w:r w:rsidRPr="00091F87">
              <w:rPr>
                <w:rFonts w:ascii="Arial Narrow" w:hAnsi="Arial Narrow" w:cs="Arial"/>
                <w:b/>
                <w:bCs/>
              </w:rPr>
              <w:t>Zamawiający dopuszcza powyższe z odpowiednim przeliczeniem ilości.</w:t>
            </w:r>
          </w:p>
          <w:p w14:paraId="2C959F78" w14:textId="77777777" w:rsidR="00B7055B" w:rsidRPr="00091F87" w:rsidRDefault="00B7055B" w:rsidP="00012A2E">
            <w:pPr>
              <w:spacing w:after="120" w:line="360" w:lineRule="auto"/>
              <w:ind w:left="30" w:right="-72"/>
              <w:jc w:val="both"/>
              <w:rPr>
                <w:rFonts w:ascii="Arial Narrow" w:hAnsi="Arial Narrow" w:cs="Arial"/>
              </w:rPr>
            </w:pPr>
          </w:p>
          <w:p w14:paraId="1E9B50BA" w14:textId="4049A8FC" w:rsidR="00B7055B"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Pytanie nr 5 -Załącznik nr 6 do SWZ, Zadanie 7, pozycja 7</w:t>
            </w:r>
          </w:p>
          <w:p w14:paraId="637A0B2F" w14:textId="64E49B45" w:rsidR="00B7055B"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 xml:space="preserve">Zwracamy się z uprzejmą prośbą do Zamawiającego o doprecyzowanie, czy wymaga preparatu w postaci żelu czy aerozolu? </w:t>
            </w:r>
          </w:p>
          <w:p w14:paraId="27348329"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2C208A9" w14:textId="47D27D8B" w:rsidR="00D44E26" w:rsidRPr="00091F87" w:rsidRDefault="00D44E26" w:rsidP="00C06953">
            <w:pPr>
              <w:spacing w:after="40" w:line="276" w:lineRule="auto"/>
              <w:ind w:left="30" w:right="-72"/>
              <w:rPr>
                <w:rFonts w:ascii="Arial Narrow" w:hAnsi="Arial Narrow" w:cs="Arial"/>
                <w:b/>
                <w:bCs/>
              </w:rPr>
            </w:pPr>
            <w:r w:rsidRPr="00091F87">
              <w:rPr>
                <w:rFonts w:ascii="Arial Narrow" w:hAnsi="Arial Narrow" w:cs="Arial"/>
                <w:b/>
                <w:bCs/>
              </w:rPr>
              <w:t>Zamawiający poprawi oczywistą omyłkę pisarską zastępując w zadaniu 7 w poz. 7 postać wymaganego preparatu z żelu na aerozol.</w:t>
            </w:r>
          </w:p>
          <w:p w14:paraId="667429D2" w14:textId="77777777" w:rsidR="00177B21" w:rsidRPr="00091F87" w:rsidRDefault="00177B21" w:rsidP="00177B21">
            <w:pPr>
              <w:spacing w:after="120" w:line="360" w:lineRule="auto"/>
              <w:ind w:left="30" w:right="-72"/>
              <w:jc w:val="both"/>
              <w:rPr>
                <w:rFonts w:ascii="Arial Narrow" w:hAnsi="Arial Narrow" w:cs="Arial"/>
                <w:b/>
                <w:bCs/>
              </w:rPr>
            </w:pPr>
            <w:r w:rsidRPr="00091F87">
              <w:rPr>
                <w:rFonts w:ascii="Arial Narrow" w:hAnsi="Arial Narrow" w:cs="Arial"/>
                <w:b/>
                <w:bCs/>
              </w:rPr>
              <w:t>Aktualny formularz cenowy Zamawiający w dniu dzisiejszym prześle na platformę e-propublico.pl oraz na stronę Zamawiającego.</w:t>
            </w:r>
          </w:p>
          <w:p w14:paraId="5C0BF5D2" w14:textId="77777777" w:rsidR="00B7055B" w:rsidRPr="00091F87" w:rsidRDefault="00B7055B" w:rsidP="00C06953">
            <w:pPr>
              <w:spacing w:after="120" w:line="360" w:lineRule="auto"/>
              <w:ind w:right="-72"/>
              <w:jc w:val="both"/>
              <w:rPr>
                <w:rFonts w:ascii="Arial Narrow" w:hAnsi="Arial Narrow" w:cs="Arial"/>
              </w:rPr>
            </w:pPr>
          </w:p>
          <w:p w14:paraId="0CDA7D4A" w14:textId="35054A10" w:rsidR="00C06953"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Pytanie nr 6 - Projekt umowy</w:t>
            </w:r>
          </w:p>
          <w:p w14:paraId="52945FA1"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o wyjaśnienie czy Zamawiający wyrazi zgodę na dodanie do umowy zdania "Zamawiający będzie składał zamówienia według bieżących potrzeb, przy czym wartość zamówienia jednostkowego nie powinna być mniejsza niż 400 zł netto"</w:t>
            </w:r>
          </w:p>
          <w:p w14:paraId="21259801"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lastRenderedPageBreak/>
              <w:t>W związku z kosztami wysyłki/ sposobem pakowania w opakowania zbiorcze prosimy o ustanowienie minimalnej wartości zamówienia w kwocie 400 zł.</w:t>
            </w:r>
          </w:p>
          <w:p w14:paraId="3A452326" w14:textId="776716FE" w:rsidR="00B7055B" w:rsidRPr="00091F87" w:rsidRDefault="00C06953" w:rsidP="00012A2E">
            <w:pPr>
              <w:spacing w:after="40" w:line="276" w:lineRule="auto"/>
              <w:ind w:left="30" w:right="-72"/>
              <w:rPr>
                <w:rFonts w:ascii="Arial Narrow" w:hAnsi="Arial Narrow" w:cs="Arial"/>
                <w:b/>
                <w:bCs/>
              </w:rPr>
            </w:pPr>
            <w:r w:rsidRPr="00091F87">
              <w:rPr>
                <w:rFonts w:ascii="Arial Narrow" w:hAnsi="Arial Narrow" w:cs="Arial"/>
                <w:b/>
                <w:bCs/>
              </w:rPr>
              <w:t>Odpowiedź</w:t>
            </w:r>
            <w:r w:rsidR="00B7055B" w:rsidRPr="00091F87">
              <w:rPr>
                <w:rFonts w:ascii="Arial Narrow" w:hAnsi="Arial Narrow" w:cs="Arial"/>
                <w:b/>
                <w:bCs/>
              </w:rPr>
              <w:t xml:space="preserve"> Zamawiającego:</w:t>
            </w:r>
          </w:p>
          <w:p w14:paraId="5926FAC7" w14:textId="0A70F328" w:rsidR="00177B21" w:rsidRPr="00091F87" w:rsidRDefault="00177B21" w:rsidP="00012A2E">
            <w:pPr>
              <w:spacing w:after="40" w:line="276" w:lineRule="auto"/>
              <w:ind w:left="30" w:right="-72"/>
              <w:rPr>
                <w:rFonts w:ascii="Arial Narrow" w:hAnsi="Arial Narrow" w:cs="Arial"/>
                <w:b/>
                <w:bCs/>
              </w:rPr>
            </w:pPr>
            <w:r w:rsidRPr="00091F87">
              <w:rPr>
                <w:rFonts w:ascii="Arial Narrow" w:hAnsi="Arial Narrow" w:cs="Arial"/>
                <w:b/>
                <w:bCs/>
              </w:rPr>
              <w:t>Zamawiający nie wyraża zgody i pozostawia zapisy projektu umowy bez zmian.</w:t>
            </w:r>
          </w:p>
          <w:p w14:paraId="096238E8" w14:textId="48E9FC01" w:rsidR="00B7055B" w:rsidRPr="00091F87" w:rsidRDefault="00B7055B" w:rsidP="00012A2E">
            <w:pPr>
              <w:spacing w:after="60" w:line="360" w:lineRule="auto"/>
              <w:ind w:left="30" w:right="-72"/>
              <w:jc w:val="both"/>
              <w:rPr>
                <w:rFonts w:ascii="Arial Narrow" w:hAnsi="Arial Narrow" w:cs="Arial"/>
                <w:highlight w:val="darkGray"/>
              </w:rPr>
            </w:pPr>
          </w:p>
        </w:tc>
      </w:tr>
      <w:tr w:rsidR="00B7055B" w:rsidRPr="00091F87" w14:paraId="4C1B6009" w14:textId="77777777" w:rsidTr="00012A2E">
        <w:tc>
          <w:tcPr>
            <w:tcW w:w="9356" w:type="dxa"/>
            <w:shd w:val="clear" w:color="auto" w:fill="auto"/>
          </w:tcPr>
          <w:p w14:paraId="3187EBA4" w14:textId="77777777" w:rsidR="00B7055B" w:rsidRPr="00091F87" w:rsidRDefault="00B7055B" w:rsidP="00012A2E">
            <w:pPr>
              <w:spacing w:before="60" w:after="60" w:line="276" w:lineRule="auto"/>
              <w:ind w:left="30" w:right="-72"/>
              <w:rPr>
                <w:rFonts w:ascii="Arial Narrow" w:hAnsi="Arial Narrow" w:cs="Arial"/>
                <w:b/>
                <w:bCs/>
              </w:rPr>
            </w:pPr>
            <w:r w:rsidRPr="00091F87">
              <w:rPr>
                <w:rFonts w:ascii="Arial Narrow" w:hAnsi="Arial Narrow" w:cs="Arial"/>
                <w:b/>
                <w:bCs/>
              </w:rPr>
              <w:lastRenderedPageBreak/>
              <w:t>Pytanie nr 4</w:t>
            </w:r>
          </w:p>
          <w:p w14:paraId="4667B677"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Pytania handlowe:</w:t>
            </w:r>
          </w:p>
          <w:p w14:paraId="237CD9EC"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Zadanie 1 poz. 2</w:t>
            </w:r>
          </w:p>
          <w:p w14:paraId="07C10648"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W związku z przedstawionym przez Zamawiającego opisem, prosimy o potwierdzenie czy oferowany ksylen ma być wyrobem medycznym do diagnostyki in Vitro?</w:t>
            </w:r>
          </w:p>
          <w:p w14:paraId="7442BBA8"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3B40622B"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Zamawiający nie wymaga, ale dopuszcza zaoferowanie ksylenu zarejestrowanego jako wyrób medyczny do diagnostyki in vitro.</w:t>
            </w:r>
          </w:p>
          <w:p w14:paraId="1CF1F073" w14:textId="77777777" w:rsidR="00C06953" w:rsidRPr="00091F87" w:rsidRDefault="00C06953" w:rsidP="00012A2E">
            <w:pPr>
              <w:spacing w:after="120" w:line="360" w:lineRule="auto"/>
              <w:ind w:left="30" w:right="-72"/>
              <w:jc w:val="both"/>
              <w:rPr>
                <w:rFonts w:ascii="Arial Narrow" w:hAnsi="Arial Narrow" w:cs="Arial"/>
              </w:rPr>
            </w:pPr>
          </w:p>
          <w:p w14:paraId="0442347B"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Zadanie 2 </w:t>
            </w:r>
          </w:p>
          <w:p w14:paraId="7AE40170"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o potwierdzenie, że przez gruboziarnistą parafinę, Zamawiający rozumie paletki wielkości około 5mm</w:t>
            </w:r>
          </w:p>
          <w:p w14:paraId="7D785D61"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4B58F7F5"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Zamawiający wymaga parafiny gruboziarnistej i dopuszcza wielkość ok. 5 mm.</w:t>
            </w:r>
          </w:p>
          <w:p w14:paraId="60CB974D" w14:textId="77777777" w:rsidR="00C06953" w:rsidRPr="00091F87" w:rsidRDefault="00C06953" w:rsidP="00012A2E">
            <w:pPr>
              <w:spacing w:after="120" w:line="360" w:lineRule="auto"/>
              <w:ind w:left="30" w:right="-72"/>
              <w:jc w:val="both"/>
              <w:rPr>
                <w:rFonts w:ascii="Arial Narrow" w:hAnsi="Arial Narrow" w:cs="Arial"/>
              </w:rPr>
            </w:pPr>
          </w:p>
          <w:p w14:paraId="6DAC9907"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Zadanie 3 poz. 1 i 2</w:t>
            </w:r>
          </w:p>
          <w:p w14:paraId="11778580" w14:textId="01AE8823"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 związku z </w:t>
            </w:r>
            <w:r w:rsidR="00C06953" w:rsidRPr="00091F87">
              <w:rPr>
                <w:rFonts w:ascii="Arial Narrow" w:hAnsi="Arial Narrow" w:cs="Arial"/>
              </w:rPr>
              <w:t>faktem,</w:t>
            </w:r>
            <w:r w:rsidRPr="00091F87">
              <w:rPr>
                <w:rFonts w:ascii="Arial Narrow" w:hAnsi="Arial Narrow" w:cs="Arial"/>
              </w:rPr>
              <w:t xml:space="preserve"> iż 4% formaldehyd jest roztworem a nie substancją stałą, prosimy o poprawę oczywistej omyłki pisarskiej z kg na L</w:t>
            </w:r>
          </w:p>
          <w:p w14:paraId="2701EA4E"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587CE63D" w14:textId="77777777" w:rsidR="00177B21" w:rsidRPr="00091F87" w:rsidRDefault="00177B21" w:rsidP="00177B21">
            <w:pPr>
              <w:spacing w:after="120" w:line="360" w:lineRule="auto"/>
              <w:ind w:left="30" w:right="-72"/>
              <w:jc w:val="both"/>
              <w:rPr>
                <w:rFonts w:ascii="Arial Narrow" w:hAnsi="Arial Narrow" w:cs="Arial"/>
                <w:b/>
                <w:bCs/>
              </w:rPr>
            </w:pPr>
            <w:r w:rsidRPr="00091F87">
              <w:rPr>
                <w:rFonts w:ascii="Arial Narrow" w:hAnsi="Arial Narrow" w:cs="Arial"/>
                <w:b/>
                <w:bCs/>
              </w:rPr>
              <w:t>Zamawiający poprawi oczywistą omyłkę pisarską zastępując w zadaniu 3 w pozycji 1, 2 i 3 jednostkę opakowań z kg na l.</w:t>
            </w:r>
          </w:p>
          <w:p w14:paraId="4A9990B8" w14:textId="77777777" w:rsidR="00177B21" w:rsidRPr="00091F87" w:rsidRDefault="00177B21" w:rsidP="00177B21">
            <w:pPr>
              <w:spacing w:after="120" w:line="360" w:lineRule="auto"/>
              <w:ind w:left="30" w:right="-72"/>
              <w:jc w:val="both"/>
              <w:rPr>
                <w:rFonts w:ascii="Arial Narrow" w:hAnsi="Arial Narrow" w:cs="Arial"/>
                <w:b/>
                <w:bCs/>
              </w:rPr>
            </w:pPr>
            <w:r w:rsidRPr="00091F87">
              <w:rPr>
                <w:rFonts w:ascii="Arial Narrow" w:hAnsi="Arial Narrow" w:cs="Arial"/>
                <w:b/>
                <w:bCs/>
              </w:rPr>
              <w:t>Aktualny formularz cenowy Zamawiający w dniu dzisiejszym prześle na platformę e-propublico.pl oraz na stronę Zamawiającego.</w:t>
            </w:r>
          </w:p>
          <w:p w14:paraId="31493EF7"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Poz.3 </w:t>
            </w:r>
          </w:p>
          <w:p w14:paraId="62015DCC" w14:textId="37FE2F51"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W związku z </w:t>
            </w:r>
            <w:r w:rsidR="00C06953" w:rsidRPr="00091F87">
              <w:rPr>
                <w:rFonts w:ascii="Arial Narrow" w:hAnsi="Arial Narrow" w:cs="Arial"/>
              </w:rPr>
              <w:t>faktem,</w:t>
            </w:r>
            <w:r w:rsidRPr="00091F87">
              <w:rPr>
                <w:rFonts w:ascii="Arial Narrow" w:hAnsi="Arial Narrow" w:cs="Arial"/>
              </w:rPr>
              <w:t xml:space="preserve"> iż 40% formaldehyd do badań histopatologicznych występuje w handlu w postaci roztworu, prosimy o poprawę oczywistej omyłki pisarskiej z kg na L</w:t>
            </w:r>
          </w:p>
          <w:p w14:paraId="32B1C617" w14:textId="1D8F7570"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454B45F" w14:textId="77777777" w:rsidR="00177B21" w:rsidRPr="00091F87" w:rsidRDefault="00177B21" w:rsidP="00177B21">
            <w:pPr>
              <w:spacing w:after="120" w:line="360" w:lineRule="auto"/>
              <w:ind w:left="30" w:right="-72"/>
              <w:jc w:val="both"/>
              <w:rPr>
                <w:rFonts w:ascii="Arial Narrow" w:hAnsi="Arial Narrow" w:cs="Arial"/>
                <w:b/>
                <w:bCs/>
              </w:rPr>
            </w:pPr>
            <w:r w:rsidRPr="00091F87">
              <w:rPr>
                <w:rFonts w:ascii="Arial Narrow" w:hAnsi="Arial Narrow" w:cs="Arial"/>
                <w:b/>
                <w:bCs/>
              </w:rPr>
              <w:t>Zamawiający poprawi oczywistą omyłkę pisarską zastępując w zadaniu 3 w pozycji 1, 2 i 3 jednostkę opakowań z kg na l.</w:t>
            </w:r>
          </w:p>
          <w:p w14:paraId="7098A954" w14:textId="77777777" w:rsidR="00177B21" w:rsidRPr="00091F87" w:rsidRDefault="00177B21" w:rsidP="00177B21">
            <w:pPr>
              <w:spacing w:after="120" w:line="360" w:lineRule="auto"/>
              <w:ind w:left="30" w:right="-72"/>
              <w:jc w:val="both"/>
              <w:rPr>
                <w:rFonts w:ascii="Arial Narrow" w:hAnsi="Arial Narrow" w:cs="Arial"/>
                <w:b/>
                <w:bCs/>
              </w:rPr>
            </w:pPr>
            <w:r w:rsidRPr="00091F87">
              <w:rPr>
                <w:rFonts w:ascii="Arial Narrow" w:hAnsi="Arial Narrow" w:cs="Arial"/>
                <w:b/>
                <w:bCs/>
              </w:rPr>
              <w:t>Aktualny formularz cenowy Zamawiający w dniu dzisiejszym prześle na platformę e-propublico.pl oraz na stronę Zamawiającego.</w:t>
            </w:r>
          </w:p>
          <w:p w14:paraId="697853AB" w14:textId="77777777" w:rsidR="00B7055B" w:rsidRPr="00091F87" w:rsidRDefault="00B7055B" w:rsidP="00012A2E">
            <w:pPr>
              <w:spacing w:after="120" w:line="360" w:lineRule="auto"/>
              <w:ind w:left="30" w:right="-72"/>
              <w:jc w:val="both"/>
              <w:rPr>
                <w:rFonts w:ascii="Arial Narrow" w:hAnsi="Arial Narrow" w:cs="Arial"/>
              </w:rPr>
            </w:pPr>
          </w:p>
          <w:p w14:paraId="482EAAE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Zadanie 7 poz. 4</w:t>
            </w:r>
          </w:p>
          <w:p w14:paraId="41601DD7"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Czy Zamawiający dopuszcza zestaw odczynników do wykonywania </w:t>
            </w:r>
            <w:proofErr w:type="spellStart"/>
            <w:r w:rsidRPr="00091F87">
              <w:rPr>
                <w:rFonts w:ascii="Arial Narrow" w:hAnsi="Arial Narrow" w:cs="Arial"/>
              </w:rPr>
              <w:t>cytobloków</w:t>
            </w:r>
            <w:proofErr w:type="spellEnd"/>
            <w:r w:rsidRPr="00091F87">
              <w:rPr>
                <w:rFonts w:ascii="Arial Narrow" w:hAnsi="Arial Narrow" w:cs="Arial"/>
              </w:rPr>
              <w:t xml:space="preserve">, umożliwiającego przygotowanie bloczka parafinowego z materiału cytologicznego wystarczającego na ok. 50 próbek. </w:t>
            </w:r>
          </w:p>
          <w:p w14:paraId="1F658F7C"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Opakowanie zawiera: Dwa odczynniki z kolorowym i przeźroczystym płynem - po 15 ml każdy</w:t>
            </w:r>
          </w:p>
          <w:p w14:paraId="51D7434A"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040FC206"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Zamawiający dopuszcza.</w:t>
            </w:r>
          </w:p>
          <w:p w14:paraId="01DC42EF" w14:textId="77777777" w:rsidR="00177B21" w:rsidRPr="00091F87" w:rsidRDefault="00177B21" w:rsidP="00012A2E">
            <w:pPr>
              <w:spacing w:after="120" w:line="360" w:lineRule="auto"/>
              <w:ind w:left="30" w:right="-72"/>
              <w:jc w:val="both"/>
              <w:rPr>
                <w:rFonts w:ascii="Arial Narrow" w:hAnsi="Arial Narrow" w:cs="Arial"/>
              </w:rPr>
            </w:pPr>
          </w:p>
          <w:p w14:paraId="163E3B60" w14:textId="6B9302B8"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Poz. 5</w:t>
            </w:r>
          </w:p>
          <w:p w14:paraId="6C78959C"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Prosimy Zamawiającego o dopuszczenie </w:t>
            </w:r>
            <w:proofErr w:type="spellStart"/>
            <w:r w:rsidRPr="00091F87">
              <w:rPr>
                <w:rFonts w:ascii="Arial Narrow" w:hAnsi="Arial Narrow" w:cs="Arial"/>
              </w:rPr>
              <w:t>Mucykarminy</w:t>
            </w:r>
            <w:proofErr w:type="spellEnd"/>
            <w:r w:rsidRPr="00091F87">
              <w:rPr>
                <w:rFonts w:ascii="Arial Narrow" w:hAnsi="Arial Narrow" w:cs="Arial"/>
              </w:rPr>
              <w:t xml:space="preserve"> wg opisu w opakowaniu 100 ml, zgodnie z przeliczeniem wymaganej ilości.</w:t>
            </w:r>
          </w:p>
          <w:p w14:paraId="563FBD66"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4F51E88A"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Zamawiający dopuszcza.</w:t>
            </w:r>
          </w:p>
          <w:p w14:paraId="168A648A" w14:textId="77777777" w:rsidR="00C06953" w:rsidRPr="00091F87" w:rsidRDefault="00C06953" w:rsidP="00012A2E">
            <w:pPr>
              <w:spacing w:after="120" w:line="360" w:lineRule="auto"/>
              <w:ind w:left="30" w:right="-72"/>
              <w:jc w:val="both"/>
              <w:rPr>
                <w:rFonts w:ascii="Arial Narrow" w:hAnsi="Arial Narrow" w:cs="Arial"/>
              </w:rPr>
            </w:pPr>
          </w:p>
          <w:p w14:paraId="6910634D"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Poz. 6</w:t>
            </w:r>
          </w:p>
          <w:p w14:paraId="34BE74E3"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Prosimy Zamawiającego o dopuszczenie odczynnika o pojemności 118 ml</w:t>
            </w:r>
          </w:p>
          <w:p w14:paraId="21E23CBD"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309D0037"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Zamawiający dopuszcza powyższe z odpowiednim przeliczeniem i zaokrągleniem do pełnych opakowań w górę.</w:t>
            </w:r>
          </w:p>
          <w:p w14:paraId="6EED54FC" w14:textId="77777777" w:rsidR="00C06953" w:rsidRPr="00091F87" w:rsidRDefault="00C06953" w:rsidP="00012A2E">
            <w:pPr>
              <w:spacing w:after="120" w:line="360" w:lineRule="auto"/>
              <w:ind w:left="30" w:right="-72"/>
              <w:jc w:val="both"/>
              <w:rPr>
                <w:rFonts w:ascii="Arial Narrow" w:hAnsi="Arial Narrow" w:cs="Arial"/>
              </w:rPr>
            </w:pPr>
          </w:p>
          <w:p w14:paraId="0997023C"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Poz. 7</w:t>
            </w:r>
          </w:p>
          <w:p w14:paraId="013D5C24" w14:textId="7548D4B2"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 Prosimy Zamawiającego o poprawę omyłki pisarskiej, </w:t>
            </w:r>
            <w:r w:rsidR="00C06953" w:rsidRPr="00091F87">
              <w:rPr>
                <w:rFonts w:ascii="Arial Narrow" w:hAnsi="Arial Narrow" w:cs="Arial"/>
              </w:rPr>
              <w:t>Zamawiający</w:t>
            </w:r>
            <w:r w:rsidRPr="00091F87">
              <w:rPr>
                <w:rFonts w:ascii="Arial Narrow" w:hAnsi="Arial Narrow" w:cs="Arial"/>
              </w:rPr>
              <w:t xml:space="preserve"> wymaga jednocześnie żelu i aerozolu. </w:t>
            </w:r>
          </w:p>
          <w:p w14:paraId="36E0AA29" w14:textId="77777777" w:rsidR="00C06953" w:rsidRPr="00091F87" w:rsidRDefault="00C06953" w:rsidP="00C06953">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276DB949"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 xml:space="preserve">Zamawiający poprawia oczywistą omyłkę pisarską zastępując w zadaniu 7 w pozycji 7 postać wymaganego preparatu z żelu na </w:t>
            </w:r>
            <w:proofErr w:type="spellStart"/>
            <w:r w:rsidRPr="00091F87">
              <w:rPr>
                <w:rFonts w:ascii="Arial Narrow" w:hAnsi="Arial Narrow" w:cs="Arial"/>
                <w:b/>
                <w:bCs/>
              </w:rPr>
              <w:t>areozol</w:t>
            </w:r>
            <w:proofErr w:type="spellEnd"/>
            <w:r w:rsidRPr="00091F87">
              <w:rPr>
                <w:rFonts w:ascii="Arial Narrow" w:hAnsi="Arial Narrow" w:cs="Arial"/>
                <w:b/>
                <w:bCs/>
              </w:rPr>
              <w:t>.</w:t>
            </w:r>
          </w:p>
          <w:p w14:paraId="3769E8E2" w14:textId="77777777" w:rsidR="00177B21" w:rsidRPr="00091F87" w:rsidRDefault="00177B21" w:rsidP="00177B21">
            <w:pPr>
              <w:spacing w:after="120" w:line="360" w:lineRule="auto"/>
              <w:ind w:left="30" w:right="-72"/>
              <w:jc w:val="both"/>
              <w:rPr>
                <w:rFonts w:ascii="Arial Narrow" w:hAnsi="Arial Narrow" w:cs="Arial"/>
                <w:b/>
                <w:bCs/>
              </w:rPr>
            </w:pPr>
            <w:r w:rsidRPr="00091F87">
              <w:rPr>
                <w:rFonts w:ascii="Arial Narrow" w:hAnsi="Arial Narrow" w:cs="Arial"/>
                <w:b/>
                <w:bCs/>
              </w:rPr>
              <w:t>Aktualny formularz cenowy Zamawiający w dniu dzisiejszym prześle na platformę e-propublico.pl oraz na stronę Zamawiającego.</w:t>
            </w:r>
          </w:p>
          <w:p w14:paraId="5E993705" w14:textId="77777777" w:rsidR="00C06953" w:rsidRPr="00091F87" w:rsidRDefault="00C06953" w:rsidP="00012A2E">
            <w:pPr>
              <w:spacing w:after="120" w:line="360" w:lineRule="auto"/>
              <w:ind w:left="30" w:right="-72"/>
              <w:jc w:val="both"/>
              <w:rPr>
                <w:rFonts w:ascii="Arial Narrow" w:hAnsi="Arial Narrow" w:cs="Arial"/>
              </w:rPr>
            </w:pPr>
          </w:p>
          <w:p w14:paraId="2A04883A"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Poz. 7 </w:t>
            </w:r>
          </w:p>
          <w:p w14:paraId="0C320367" w14:textId="675BE80C" w:rsidR="00C06953" w:rsidRPr="00091F87" w:rsidRDefault="00B7055B" w:rsidP="00C06953">
            <w:pPr>
              <w:spacing w:after="120" w:line="360" w:lineRule="auto"/>
              <w:ind w:left="30" w:right="-72"/>
              <w:jc w:val="both"/>
              <w:rPr>
                <w:rFonts w:ascii="Arial Narrow" w:hAnsi="Arial Narrow" w:cs="Arial"/>
              </w:rPr>
            </w:pPr>
            <w:r w:rsidRPr="00091F87">
              <w:rPr>
                <w:rFonts w:ascii="Arial Narrow" w:hAnsi="Arial Narrow" w:cs="Arial"/>
              </w:rPr>
              <w:t>Prosimy Zamawiającego o dopuszczenie aerozolu o pojemności 400 ml</w:t>
            </w:r>
          </w:p>
          <w:p w14:paraId="70A9C682" w14:textId="1FA35EF4" w:rsidR="00B7055B" w:rsidRPr="00091F87" w:rsidRDefault="00C06953" w:rsidP="00012A2E">
            <w:pPr>
              <w:spacing w:after="40" w:line="276" w:lineRule="auto"/>
              <w:ind w:left="30" w:right="-72"/>
              <w:rPr>
                <w:rFonts w:ascii="Arial Narrow" w:hAnsi="Arial Narrow" w:cs="Arial"/>
                <w:b/>
                <w:bCs/>
              </w:rPr>
            </w:pPr>
            <w:r w:rsidRPr="00091F87">
              <w:rPr>
                <w:rFonts w:ascii="Arial Narrow" w:hAnsi="Arial Narrow" w:cs="Arial"/>
                <w:b/>
                <w:bCs/>
              </w:rPr>
              <w:t>Odpowiedź Zamawiającego</w:t>
            </w:r>
            <w:r w:rsidR="00B7055B" w:rsidRPr="00091F87">
              <w:rPr>
                <w:rFonts w:ascii="Arial Narrow" w:hAnsi="Arial Narrow" w:cs="Arial"/>
                <w:b/>
                <w:bCs/>
              </w:rPr>
              <w:t>:</w:t>
            </w:r>
          </w:p>
          <w:p w14:paraId="78A249FA" w14:textId="77777777" w:rsidR="00177B21" w:rsidRPr="00091F87" w:rsidRDefault="00177B21" w:rsidP="00177B21">
            <w:pPr>
              <w:spacing w:after="40" w:line="276" w:lineRule="auto"/>
              <w:ind w:left="30" w:right="-72"/>
              <w:rPr>
                <w:rFonts w:ascii="Arial Narrow" w:hAnsi="Arial Narrow" w:cs="Arial"/>
                <w:b/>
                <w:bCs/>
              </w:rPr>
            </w:pPr>
            <w:r w:rsidRPr="00091F87">
              <w:rPr>
                <w:rFonts w:ascii="Arial Narrow" w:hAnsi="Arial Narrow" w:cs="Arial"/>
                <w:b/>
                <w:bCs/>
              </w:rPr>
              <w:t>Zamawiający dopuszcza powyższe z odpowiednim przeliczeniem ilości.</w:t>
            </w:r>
          </w:p>
          <w:p w14:paraId="3C315875" w14:textId="2F9DD683" w:rsidR="00B7055B" w:rsidRPr="00091F87" w:rsidRDefault="00B7055B" w:rsidP="00012A2E">
            <w:pPr>
              <w:spacing w:after="60" w:line="360" w:lineRule="auto"/>
              <w:ind w:left="30" w:right="-72"/>
              <w:jc w:val="both"/>
              <w:rPr>
                <w:rFonts w:ascii="Arial Narrow" w:hAnsi="Arial Narrow" w:cs="Arial"/>
                <w:highlight w:val="darkGray"/>
              </w:rPr>
            </w:pPr>
          </w:p>
        </w:tc>
      </w:tr>
      <w:tr w:rsidR="00B7055B" w:rsidRPr="00091F87" w14:paraId="6DC766BA" w14:textId="77777777" w:rsidTr="00012A2E">
        <w:tc>
          <w:tcPr>
            <w:tcW w:w="9356" w:type="dxa"/>
            <w:shd w:val="clear" w:color="auto" w:fill="auto"/>
          </w:tcPr>
          <w:p w14:paraId="514029D0" w14:textId="77777777" w:rsidR="00B7055B" w:rsidRPr="00091F87" w:rsidRDefault="00B7055B" w:rsidP="00012A2E">
            <w:pPr>
              <w:spacing w:before="60" w:after="60" w:line="276" w:lineRule="auto"/>
              <w:ind w:left="30" w:right="-72"/>
              <w:rPr>
                <w:rFonts w:ascii="Arial Narrow" w:hAnsi="Arial Narrow" w:cs="Arial"/>
                <w:b/>
                <w:bCs/>
              </w:rPr>
            </w:pPr>
            <w:r w:rsidRPr="00091F87">
              <w:rPr>
                <w:rFonts w:ascii="Arial Narrow" w:hAnsi="Arial Narrow" w:cs="Arial"/>
                <w:b/>
                <w:bCs/>
              </w:rPr>
              <w:lastRenderedPageBreak/>
              <w:t>Pytanie nr 5</w:t>
            </w:r>
          </w:p>
          <w:p w14:paraId="2590E3A9"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Dotyczy załącznika nr 6 do SWZ Pakiet 8 pozycja 9</w:t>
            </w:r>
          </w:p>
          <w:p w14:paraId="427A8EBB" w14:textId="77777777" w:rsidR="00B7055B" w:rsidRPr="00091F87" w:rsidRDefault="00B7055B" w:rsidP="00012A2E">
            <w:pPr>
              <w:spacing w:after="120" w:line="360" w:lineRule="auto"/>
              <w:ind w:left="30" w:right="-72"/>
              <w:jc w:val="both"/>
              <w:rPr>
                <w:rFonts w:ascii="Arial Narrow" w:hAnsi="Arial Narrow" w:cs="Arial"/>
              </w:rPr>
            </w:pPr>
            <w:r w:rsidRPr="00091F87">
              <w:rPr>
                <w:rFonts w:ascii="Arial Narrow" w:hAnsi="Arial Narrow" w:cs="Arial"/>
              </w:rPr>
              <w:t xml:space="preserve">Zwracamy się do zamawiającego z prośbą o dopuszczenie testu </w:t>
            </w:r>
            <w:proofErr w:type="spellStart"/>
            <w:r w:rsidRPr="00091F87">
              <w:rPr>
                <w:rFonts w:ascii="Arial Narrow" w:hAnsi="Arial Narrow" w:cs="Arial"/>
              </w:rPr>
              <w:t>Grocott</w:t>
            </w:r>
            <w:proofErr w:type="spellEnd"/>
            <w:r w:rsidRPr="00091F87">
              <w:rPr>
                <w:rFonts w:ascii="Arial Narrow" w:hAnsi="Arial Narrow" w:cs="Arial"/>
              </w:rPr>
              <w:t xml:space="preserve"> wystarczającego na wykonanie 120 testów.</w:t>
            </w:r>
          </w:p>
          <w:p w14:paraId="72C26895" w14:textId="6A2075F9" w:rsidR="00B7055B" w:rsidRPr="00091F87" w:rsidRDefault="00C06953" w:rsidP="00012A2E">
            <w:pPr>
              <w:spacing w:after="40" w:line="276" w:lineRule="auto"/>
              <w:ind w:left="30" w:right="-72"/>
              <w:rPr>
                <w:rFonts w:ascii="Arial Narrow" w:hAnsi="Arial Narrow" w:cs="Arial"/>
                <w:b/>
                <w:bCs/>
              </w:rPr>
            </w:pPr>
            <w:r w:rsidRPr="00091F87">
              <w:rPr>
                <w:rFonts w:ascii="Arial Narrow" w:hAnsi="Arial Narrow" w:cs="Arial"/>
                <w:b/>
                <w:bCs/>
              </w:rPr>
              <w:lastRenderedPageBreak/>
              <w:t>Odpowiedź</w:t>
            </w:r>
            <w:r w:rsidR="00B7055B" w:rsidRPr="00091F87">
              <w:rPr>
                <w:rFonts w:ascii="Arial Narrow" w:hAnsi="Arial Narrow" w:cs="Arial"/>
                <w:b/>
                <w:bCs/>
              </w:rPr>
              <w:t xml:space="preserve"> Zamawiającego:</w:t>
            </w:r>
          </w:p>
          <w:p w14:paraId="766EDA2B" w14:textId="1722819B" w:rsidR="00177B21" w:rsidRPr="00091F87" w:rsidRDefault="00177B21" w:rsidP="00012A2E">
            <w:pPr>
              <w:spacing w:after="40" w:line="276" w:lineRule="auto"/>
              <w:ind w:left="30" w:right="-72"/>
              <w:rPr>
                <w:rFonts w:ascii="Arial Narrow" w:hAnsi="Arial Narrow" w:cs="Arial"/>
                <w:b/>
                <w:bCs/>
              </w:rPr>
            </w:pPr>
            <w:r w:rsidRPr="00091F87">
              <w:rPr>
                <w:rFonts w:ascii="Arial Narrow" w:hAnsi="Arial Narrow" w:cs="Arial"/>
                <w:b/>
                <w:bCs/>
              </w:rPr>
              <w:t>Zamawiający dopuszcza z odpowiednim przeliczeniem ilości i zaokrągleniem w górę do pełnych opakowań.</w:t>
            </w:r>
          </w:p>
          <w:p w14:paraId="23838567" w14:textId="77777777" w:rsidR="00FE79B2" w:rsidRPr="00091F87" w:rsidRDefault="00FE79B2" w:rsidP="00012A2E">
            <w:pPr>
              <w:spacing w:after="40" w:line="276" w:lineRule="auto"/>
              <w:ind w:left="30" w:right="-72"/>
              <w:rPr>
                <w:rFonts w:ascii="Arial Narrow" w:hAnsi="Arial Narrow" w:cs="Arial"/>
                <w:b/>
                <w:bCs/>
              </w:rPr>
            </w:pPr>
          </w:p>
          <w:p w14:paraId="585DC48F" w14:textId="77777777" w:rsidR="00FE79B2" w:rsidRPr="00091F87" w:rsidRDefault="00FE79B2" w:rsidP="00012A2E">
            <w:pPr>
              <w:spacing w:after="40" w:line="276" w:lineRule="auto"/>
              <w:ind w:left="30" w:right="-72"/>
              <w:rPr>
                <w:rFonts w:ascii="Arial Narrow" w:hAnsi="Arial Narrow" w:cs="Arial"/>
                <w:b/>
                <w:bCs/>
              </w:rPr>
            </w:pPr>
          </w:p>
          <w:p w14:paraId="67D73F62" w14:textId="0ED7BE4A" w:rsidR="00FE79B2" w:rsidRPr="00091F87" w:rsidRDefault="00FE79B2" w:rsidP="00012A2E">
            <w:pPr>
              <w:spacing w:after="40" w:line="276" w:lineRule="auto"/>
              <w:ind w:left="30" w:right="-72"/>
              <w:rPr>
                <w:rFonts w:ascii="Arial Narrow" w:hAnsi="Arial Narrow" w:cs="Arial"/>
                <w:b/>
                <w:bCs/>
              </w:rPr>
            </w:pPr>
            <w:r w:rsidRPr="00091F87">
              <w:rPr>
                <w:rFonts w:ascii="Arial Narrow" w:hAnsi="Arial Narrow" w:cs="Arial"/>
                <w:b/>
                <w:bCs/>
              </w:rPr>
              <w:t>Pytanie 6</w:t>
            </w:r>
          </w:p>
          <w:p w14:paraId="33DA4E56"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Zadanie 1, poz. 2:</w:t>
            </w:r>
          </w:p>
          <w:p w14:paraId="58FC0260"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Czy Zamawiający wyrazi zgodę na kalkulację Ksylenu o wyspecyfikowanych parametrach i dla co najmniej tej samej wielkości zapotrzebowania, ale w opakowaniach 4l?</w:t>
            </w:r>
          </w:p>
          <w:p w14:paraId="7F936AE4" w14:textId="76B16245" w:rsidR="003B4F61" w:rsidRPr="00091F87" w:rsidRDefault="003B4F61" w:rsidP="003B4F61">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21314569" w14:textId="390DB55E" w:rsidR="002E68AF" w:rsidRPr="00091F87" w:rsidRDefault="002E68AF" w:rsidP="003B4F61">
            <w:pPr>
              <w:spacing w:after="40" w:line="276" w:lineRule="auto"/>
              <w:ind w:left="30" w:right="-72"/>
              <w:rPr>
                <w:rFonts w:ascii="Arial Narrow" w:hAnsi="Arial Narrow" w:cs="Arial"/>
                <w:b/>
                <w:bCs/>
              </w:rPr>
            </w:pPr>
            <w:r w:rsidRPr="00091F87">
              <w:rPr>
                <w:rFonts w:ascii="Arial Narrow" w:hAnsi="Arial Narrow" w:cs="Arial"/>
                <w:b/>
                <w:bCs/>
              </w:rPr>
              <w:t>Zamawiający nie wyraża zgody.</w:t>
            </w:r>
          </w:p>
          <w:p w14:paraId="56F3F224" w14:textId="77777777" w:rsidR="003B4F61" w:rsidRPr="00091F87" w:rsidRDefault="003B4F61" w:rsidP="003B4F61">
            <w:pPr>
              <w:spacing w:after="40" w:line="276" w:lineRule="auto"/>
              <w:ind w:left="30" w:right="-72"/>
              <w:rPr>
                <w:rFonts w:ascii="Arial Narrow" w:hAnsi="Arial Narrow" w:cs="Arial"/>
              </w:rPr>
            </w:pPr>
          </w:p>
          <w:p w14:paraId="679D440A"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Zadanie 11, poz. 2:</w:t>
            </w:r>
          </w:p>
          <w:p w14:paraId="1748223B"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 xml:space="preserve">Czy Zamawiający wyrazi zgodę na kalkulację buforu rozcieńczającego barwnik </w:t>
            </w:r>
            <w:proofErr w:type="spellStart"/>
            <w:r w:rsidRPr="00091F87">
              <w:rPr>
                <w:rFonts w:ascii="Arial Narrow" w:hAnsi="Arial Narrow" w:cs="Arial"/>
              </w:rPr>
              <w:t>Giemsy</w:t>
            </w:r>
            <w:proofErr w:type="spellEnd"/>
            <w:r w:rsidRPr="00091F87">
              <w:rPr>
                <w:rFonts w:ascii="Arial Narrow" w:hAnsi="Arial Narrow" w:cs="Arial"/>
              </w:rPr>
              <w:t xml:space="preserve"> w postaci tabletek do rozpuszczenia w wodzie w proporcji 1 tabletka na 1l wody oraz przy zachowaniu pozostałych wymaganych parametrów? 1 opakowanie proponowanego produktu zawiera 100 tabletek. Aktualnie w sprzedaży jest seria wyprodukowana 29.05.2024 r. i ważna do 31.03.2028 r.</w:t>
            </w:r>
          </w:p>
          <w:p w14:paraId="309BA36F" w14:textId="77777777" w:rsidR="003B4F61" w:rsidRPr="00091F87" w:rsidRDefault="003B4F61" w:rsidP="003B4F61">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1CBB2E5E" w14:textId="77777777" w:rsidR="002E68AF" w:rsidRPr="00091F87" w:rsidRDefault="002E68AF" w:rsidP="002E68AF">
            <w:pPr>
              <w:spacing w:after="40" w:line="276" w:lineRule="auto"/>
              <w:ind w:left="30" w:right="-72"/>
              <w:rPr>
                <w:rFonts w:ascii="Arial Narrow" w:hAnsi="Arial Narrow" w:cs="Arial"/>
                <w:b/>
                <w:bCs/>
              </w:rPr>
            </w:pPr>
            <w:r w:rsidRPr="00091F87">
              <w:rPr>
                <w:rFonts w:ascii="Arial Narrow" w:hAnsi="Arial Narrow" w:cs="Arial"/>
                <w:b/>
                <w:bCs/>
              </w:rPr>
              <w:t>Zamawiający nie wyraża zgody.</w:t>
            </w:r>
          </w:p>
          <w:p w14:paraId="4555E8CE" w14:textId="77777777" w:rsidR="003B4F61" w:rsidRPr="00091F87" w:rsidRDefault="003B4F61" w:rsidP="003B4F61">
            <w:pPr>
              <w:spacing w:after="40" w:line="276" w:lineRule="auto"/>
              <w:ind w:left="30" w:right="-72"/>
              <w:rPr>
                <w:rFonts w:ascii="Arial Narrow" w:hAnsi="Arial Narrow" w:cs="Arial"/>
              </w:rPr>
            </w:pPr>
          </w:p>
          <w:p w14:paraId="0BD10998"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Zadanie 16, poz.1:</w:t>
            </w:r>
          </w:p>
          <w:p w14:paraId="6D69CF21"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Czy Zamawiający wyrazi zgodę na kalkulację Buforu PBS o wyspecyfikowanych parametrach i dla tej samej wielkości zapotrzebowania, ale w opakowaniach 1l?</w:t>
            </w:r>
          </w:p>
          <w:p w14:paraId="66E36A94" w14:textId="77777777" w:rsidR="003B4F61" w:rsidRPr="00091F87" w:rsidRDefault="003B4F61" w:rsidP="003B4F61">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03D03EB1" w14:textId="71E12C3B" w:rsidR="002E68AF" w:rsidRPr="00091F87" w:rsidRDefault="002E68AF" w:rsidP="003B4F61">
            <w:pPr>
              <w:spacing w:after="40" w:line="276" w:lineRule="auto"/>
              <w:ind w:left="30" w:right="-72"/>
              <w:rPr>
                <w:rFonts w:ascii="Arial Narrow" w:hAnsi="Arial Narrow" w:cs="Arial"/>
                <w:b/>
                <w:bCs/>
              </w:rPr>
            </w:pPr>
            <w:r w:rsidRPr="00091F87">
              <w:rPr>
                <w:rFonts w:ascii="Arial Narrow" w:hAnsi="Arial Narrow" w:cs="Arial"/>
                <w:b/>
                <w:bCs/>
              </w:rPr>
              <w:t>Zamawiający wyraża zgodę.</w:t>
            </w:r>
          </w:p>
          <w:p w14:paraId="0F3C06B3" w14:textId="77777777" w:rsidR="003B4F61" w:rsidRPr="00091F87" w:rsidRDefault="003B4F61" w:rsidP="003B4F61">
            <w:pPr>
              <w:spacing w:after="40" w:line="276" w:lineRule="auto"/>
              <w:ind w:left="30" w:right="-72"/>
              <w:rPr>
                <w:rFonts w:ascii="Arial Narrow" w:hAnsi="Arial Narrow" w:cs="Arial"/>
              </w:rPr>
            </w:pPr>
          </w:p>
          <w:p w14:paraId="0CD9AF1D" w14:textId="77777777"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Zadanie 17, poz. 1:</w:t>
            </w:r>
          </w:p>
          <w:p w14:paraId="43A3638E" w14:textId="161F93D9" w:rsidR="003B4F61" w:rsidRPr="00091F87" w:rsidRDefault="003B4F61" w:rsidP="003B4F61">
            <w:pPr>
              <w:spacing w:after="40" w:line="276" w:lineRule="auto"/>
              <w:ind w:left="30" w:right="-72"/>
              <w:rPr>
                <w:rFonts w:ascii="Arial Narrow" w:hAnsi="Arial Narrow" w:cs="Arial"/>
              </w:rPr>
            </w:pPr>
            <w:r w:rsidRPr="00091F87">
              <w:rPr>
                <w:rFonts w:ascii="Arial Narrow" w:hAnsi="Arial Narrow" w:cs="Arial"/>
              </w:rPr>
              <w:t>Czy Zamawiający wyrazi zgodę na kalkulację Spirytusu o wyspecyfikowanych parametrach i dla tej samej wielkości zapotrzebowania, ale w opakowaniach 250ml?</w:t>
            </w:r>
          </w:p>
          <w:p w14:paraId="5FF722EF" w14:textId="2BD2BF8D" w:rsidR="003B4F61" w:rsidRPr="00091F87" w:rsidRDefault="003B4F61" w:rsidP="003B4F61">
            <w:pPr>
              <w:spacing w:after="40" w:line="276" w:lineRule="auto"/>
              <w:ind w:left="30" w:right="-72"/>
              <w:rPr>
                <w:rFonts w:ascii="Arial Narrow" w:hAnsi="Arial Narrow" w:cs="Arial"/>
                <w:b/>
                <w:bCs/>
              </w:rPr>
            </w:pPr>
            <w:r w:rsidRPr="00091F87">
              <w:rPr>
                <w:rFonts w:ascii="Arial Narrow" w:hAnsi="Arial Narrow" w:cs="Arial"/>
                <w:b/>
                <w:bCs/>
              </w:rPr>
              <w:t>Odpowiedź Zamawiającego:</w:t>
            </w:r>
          </w:p>
          <w:p w14:paraId="7796A714" w14:textId="77777777" w:rsidR="002E68AF" w:rsidRPr="00091F87" w:rsidRDefault="002E68AF" w:rsidP="002E68AF">
            <w:pPr>
              <w:spacing w:after="40" w:line="276" w:lineRule="auto"/>
              <w:ind w:left="30" w:right="-72"/>
              <w:rPr>
                <w:rFonts w:ascii="Arial Narrow" w:hAnsi="Arial Narrow" w:cs="Arial"/>
                <w:b/>
                <w:bCs/>
              </w:rPr>
            </w:pPr>
            <w:r w:rsidRPr="00091F87">
              <w:rPr>
                <w:rFonts w:ascii="Arial Narrow" w:hAnsi="Arial Narrow" w:cs="Arial"/>
                <w:b/>
                <w:bCs/>
              </w:rPr>
              <w:t>Zamawiający wyraża zgodę.</w:t>
            </w:r>
          </w:p>
          <w:p w14:paraId="7EBE54A3" w14:textId="77777777" w:rsidR="002E68AF" w:rsidRPr="00091F87" w:rsidRDefault="002E68AF" w:rsidP="003B4F61">
            <w:pPr>
              <w:spacing w:after="40" w:line="276" w:lineRule="auto"/>
              <w:ind w:left="30" w:right="-72"/>
              <w:rPr>
                <w:rFonts w:ascii="Arial Narrow" w:hAnsi="Arial Narrow" w:cs="Arial"/>
              </w:rPr>
            </w:pPr>
          </w:p>
          <w:p w14:paraId="2733155D" w14:textId="244D3E39" w:rsidR="00B7055B" w:rsidRPr="00091F87" w:rsidRDefault="00B7055B" w:rsidP="00012A2E">
            <w:pPr>
              <w:spacing w:after="60" w:line="360" w:lineRule="auto"/>
              <w:ind w:left="30" w:right="-72"/>
              <w:jc w:val="both"/>
              <w:rPr>
                <w:rFonts w:ascii="Arial Narrow" w:hAnsi="Arial Narrow" w:cs="Arial"/>
                <w:highlight w:val="darkGray"/>
              </w:rPr>
            </w:pPr>
          </w:p>
        </w:tc>
      </w:tr>
    </w:tbl>
    <w:p w14:paraId="15BCD486" w14:textId="77777777" w:rsidR="00BE7BFD" w:rsidRPr="00091F87" w:rsidRDefault="00BE7BFD" w:rsidP="00520165">
      <w:pPr>
        <w:jc w:val="both"/>
        <w:rPr>
          <w:rFonts w:ascii="Arial Narrow" w:hAnsi="Arial Narrow" w:cs="Arial"/>
        </w:rPr>
      </w:pPr>
    </w:p>
    <w:p w14:paraId="0831E257" w14:textId="77777777" w:rsidR="006D4AB3" w:rsidRPr="00091F87" w:rsidRDefault="006D4AB3" w:rsidP="006A5DF1">
      <w:pPr>
        <w:pStyle w:val="Tekstpodstawowy"/>
        <w:spacing w:before="120" w:after="480"/>
        <w:ind w:left="3119" w:firstLine="425"/>
        <w:jc w:val="right"/>
        <w:rPr>
          <w:rFonts w:ascii="Arial Narrow" w:hAnsi="Arial Narrow" w:cs="Arial"/>
          <w:sz w:val="20"/>
        </w:rPr>
      </w:pPr>
      <w:r w:rsidRPr="00091F87">
        <w:rPr>
          <w:rFonts w:ascii="Arial Narrow" w:hAnsi="Arial Narrow" w:cs="Arial"/>
          <w:sz w:val="20"/>
        </w:rPr>
        <w:t>Zamawiający</w:t>
      </w:r>
    </w:p>
    <w:p w14:paraId="1A2E797F" w14:textId="77777777" w:rsidR="00E862C0" w:rsidRPr="00091F87" w:rsidRDefault="00E862C0"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666A8934" w14:textId="77777777" w:rsidR="00E862C0" w:rsidRPr="00091F87" w:rsidRDefault="00E862C0"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20"/>
          <w:szCs w:val="20"/>
        </w:rPr>
      </w:pPr>
    </w:p>
    <w:p w14:paraId="04760E56"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8CAB704"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B39D7E9"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337415E"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68C384A"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C1F759C"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36086A9"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764B271"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42786A2" w14:textId="77777777" w:rsidR="00F44318" w:rsidRDefault="00F44318"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791695D" w14:textId="4D1E72D0" w:rsidR="00E862C0" w:rsidRPr="00F44318" w:rsidRDefault="00E862C0" w:rsidP="00E862C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F44318">
        <w:rPr>
          <w:rStyle w:val="Pogrubienie"/>
          <w:rFonts w:ascii="Arial Narrow" w:hAnsi="Arial Narrow" w:cs="Arial"/>
          <w:color w:val="1B1B1B"/>
          <w:sz w:val="18"/>
          <w:szCs w:val="18"/>
        </w:rPr>
        <w:t>Wykonano w 2 egz. na 5 ark.</w:t>
      </w:r>
    </w:p>
    <w:p w14:paraId="3083F79E" w14:textId="77777777" w:rsidR="00E862C0" w:rsidRPr="009D1E85" w:rsidRDefault="00E862C0" w:rsidP="00E862C0">
      <w:pPr>
        <w:pStyle w:val="NormalnyWeb"/>
        <w:shd w:val="clear" w:color="auto" w:fill="FFFFFF"/>
        <w:spacing w:before="0" w:beforeAutospacing="0" w:after="0" w:afterAutospacing="0"/>
        <w:textAlignment w:val="baseline"/>
        <w:rPr>
          <w:rFonts w:ascii="Arial Narrow" w:hAnsi="Arial Narrow"/>
          <w:sz w:val="18"/>
          <w:szCs w:val="18"/>
        </w:rPr>
      </w:pPr>
      <w:r w:rsidRPr="009D1E85">
        <w:rPr>
          <w:rFonts w:ascii="Arial Narrow" w:hAnsi="Arial Narrow"/>
          <w:sz w:val="18"/>
          <w:szCs w:val="18"/>
        </w:rPr>
        <w:t xml:space="preserve">Egz. 1 – a/a kancelaria  </w:t>
      </w:r>
    </w:p>
    <w:p w14:paraId="51BF3247" w14:textId="77777777" w:rsidR="00E862C0" w:rsidRPr="009D1E85" w:rsidRDefault="00E862C0" w:rsidP="00E862C0">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r w:rsidRPr="009D1E85">
        <w:rPr>
          <w:rFonts w:ascii="Arial Narrow" w:hAnsi="Arial Narrow"/>
          <w:sz w:val="18"/>
          <w:szCs w:val="18"/>
        </w:rPr>
        <w:t xml:space="preserve">Egz. 2 – Wykonawcy poprzez str. </w:t>
      </w:r>
      <w:proofErr w:type="spellStart"/>
      <w:r w:rsidRPr="009D1E85">
        <w:rPr>
          <w:rFonts w:ascii="Arial Narrow" w:hAnsi="Arial Narrow"/>
          <w:sz w:val="18"/>
          <w:szCs w:val="18"/>
        </w:rPr>
        <w:t>int</w:t>
      </w:r>
      <w:proofErr w:type="spellEnd"/>
      <w:r w:rsidRPr="009D1E85">
        <w:rPr>
          <w:rFonts w:ascii="Arial Narrow" w:hAnsi="Arial Narrow"/>
          <w:sz w:val="18"/>
          <w:szCs w:val="18"/>
        </w:rPr>
        <w:t>. 10wsk.mil.pl i e-propublico.pl; SZPubl. T2612 B5</w:t>
      </w:r>
    </w:p>
    <w:p w14:paraId="2EF8AB61" w14:textId="77777777" w:rsidR="00E862C0" w:rsidRPr="00F44318" w:rsidRDefault="00E862C0" w:rsidP="00E862C0">
      <w:pPr>
        <w:rPr>
          <w:rFonts w:ascii="Arial Narrow" w:hAnsi="Arial Narrow"/>
          <w:sz w:val="18"/>
          <w:szCs w:val="18"/>
        </w:rPr>
      </w:pPr>
      <w:r w:rsidRPr="00F44318">
        <w:rPr>
          <w:rFonts w:ascii="Arial Narrow" w:hAnsi="Arial Narrow"/>
          <w:sz w:val="18"/>
          <w:szCs w:val="18"/>
        </w:rPr>
        <w:t>Wyk. M. Sierek – tel. 261 417 449, e-mail: marta.sierek@10wsk.mil.pl</w:t>
      </w:r>
    </w:p>
    <w:p w14:paraId="14D37D0F" w14:textId="0C0B3DD7" w:rsidR="00E862C0" w:rsidRPr="00F44318" w:rsidRDefault="00E862C0" w:rsidP="00E862C0">
      <w:pPr>
        <w:rPr>
          <w:rFonts w:ascii="Arial Narrow" w:hAnsi="Arial Narrow"/>
          <w:sz w:val="18"/>
          <w:szCs w:val="18"/>
        </w:rPr>
      </w:pPr>
      <w:r w:rsidRPr="00F44318">
        <w:rPr>
          <w:rFonts w:ascii="Arial Narrow" w:hAnsi="Arial Narrow"/>
          <w:sz w:val="18"/>
          <w:szCs w:val="18"/>
        </w:rPr>
        <w:t>Data: 26.06.2024 r.</w:t>
      </w:r>
    </w:p>
    <w:sectPr w:rsidR="00E862C0" w:rsidRPr="00F44318"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ADF37" w14:textId="77777777" w:rsidR="00734C4F" w:rsidRDefault="00734C4F">
      <w:r>
        <w:separator/>
      </w:r>
    </w:p>
  </w:endnote>
  <w:endnote w:type="continuationSeparator" w:id="0">
    <w:p w14:paraId="0426533E" w14:textId="77777777" w:rsidR="00734C4F" w:rsidRDefault="00734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D987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8F3EE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B0BDD"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7DB2FC97"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1C3A7" w14:textId="77777777" w:rsidR="006D4AB3" w:rsidRDefault="006D4AB3">
    <w:pPr>
      <w:pStyle w:val="Stopka"/>
      <w:pBdr>
        <w:bottom w:val="single" w:sz="6" w:space="0" w:color="auto"/>
      </w:pBdr>
      <w:tabs>
        <w:tab w:val="clear" w:pos="4536"/>
        <w:tab w:val="left" w:pos="6237"/>
      </w:tabs>
    </w:pPr>
  </w:p>
  <w:p w14:paraId="69BBA20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E42CD03" w14:textId="77777777" w:rsidR="006D4AB3" w:rsidRDefault="006D4AB3">
    <w:pPr>
      <w:pStyle w:val="Stopka"/>
      <w:tabs>
        <w:tab w:val="clear" w:pos="4536"/>
        <w:tab w:val="left" w:pos="6237"/>
      </w:tabs>
    </w:pPr>
  </w:p>
  <w:p w14:paraId="43BFE55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66819" w14:textId="77777777" w:rsidR="00734C4F" w:rsidRDefault="00734C4F">
      <w:r>
        <w:separator/>
      </w:r>
    </w:p>
  </w:footnote>
  <w:footnote w:type="continuationSeparator" w:id="0">
    <w:p w14:paraId="6A724E92" w14:textId="77777777" w:rsidR="00734C4F" w:rsidRDefault="00734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96D34" w14:textId="77777777" w:rsidR="00B7055B" w:rsidRDefault="00B705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5F643" w14:textId="77777777" w:rsidR="00B7055B" w:rsidRDefault="00B705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F6718" w14:textId="77777777" w:rsidR="00B7055B" w:rsidRDefault="00B705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8553988">
    <w:abstractNumId w:val="3"/>
  </w:num>
  <w:num w:numId="2" w16cid:durableId="1532575538">
    <w:abstractNumId w:val="6"/>
  </w:num>
  <w:num w:numId="3" w16cid:durableId="524441194">
    <w:abstractNumId w:val="2"/>
  </w:num>
  <w:num w:numId="4" w16cid:durableId="1589075926">
    <w:abstractNumId w:val="5"/>
  </w:num>
  <w:num w:numId="5" w16cid:durableId="1616981227">
    <w:abstractNumId w:val="0"/>
  </w:num>
  <w:num w:numId="6" w16cid:durableId="1624655022">
    <w:abstractNumId w:val="1"/>
  </w:num>
  <w:num w:numId="7" w16cid:durableId="2292682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4C4F"/>
    <w:rsid w:val="00007707"/>
    <w:rsid w:val="00031374"/>
    <w:rsid w:val="00091F87"/>
    <w:rsid w:val="000A1097"/>
    <w:rsid w:val="000E2A8F"/>
    <w:rsid w:val="000F0678"/>
    <w:rsid w:val="0012774F"/>
    <w:rsid w:val="00144B7A"/>
    <w:rsid w:val="00157D8C"/>
    <w:rsid w:val="00177B21"/>
    <w:rsid w:val="00180C6E"/>
    <w:rsid w:val="001F6AF5"/>
    <w:rsid w:val="0023350E"/>
    <w:rsid w:val="0029606A"/>
    <w:rsid w:val="002E68AF"/>
    <w:rsid w:val="002E7FFE"/>
    <w:rsid w:val="00323F89"/>
    <w:rsid w:val="00377F58"/>
    <w:rsid w:val="003B4F61"/>
    <w:rsid w:val="004848F3"/>
    <w:rsid w:val="004A75F2"/>
    <w:rsid w:val="004C2B90"/>
    <w:rsid w:val="004E4B64"/>
    <w:rsid w:val="005144A9"/>
    <w:rsid w:val="00520165"/>
    <w:rsid w:val="0057655C"/>
    <w:rsid w:val="005B1B08"/>
    <w:rsid w:val="00632C3C"/>
    <w:rsid w:val="00662BDB"/>
    <w:rsid w:val="006A5DF1"/>
    <w:rsid w:val="006B7198"/>
    <w:rsid w:val="006D2C68"/>
    <w:rsid w:val="006D4AB3"/>
    <w:rsid w:val="006F3B81"/>
    <w:rsid w:val="00705867"/>
    <w:rsid w:val="00734C4F"/>
    <w:rsid w:val="007D7198"/>
    <w:rsid w:val="00843A88"/>
    <w:rsid w:val="00864A4B"/>
    <w:rsid w:val="00870F9F"/>
    <w:rsid w:val="008804B6"/>
    <w:rsid w:val="00897AB0"/>
    <w:rsid w:val="008A3553"/>
    <w:rsid w:val="009215DC"/>
    <w:rsid w:val="009D1E85"/>
    <w:rsid w:val="009D6FD5"/>
    <w:rsid w:val="009E1788"/>
    <w:rsid w:val="009F03EF"/>
    <w:rsid w:val="00A74074"/>
    <w:rsid w:val="00A905AC"/>
    <w:rsid w:val="00B153BD"/>
    <w:rsid w:val="00B7055B"/>
    <w:rsid w:val="00BA6584"/>
    <w:rsid w:val="00BE7BFD"/>
    <w:rsid w:val="00C06953"/>
    <w:rsid w:val="00C13970"/>
    <w:rsid w:val="00C370F2"/>
    <w:rsid w:val="00C44EEC"/>
    <w:rsid w:val="00C46732"/>
    <w:rsid w:val="00CA7886"/>
    <w:rsid w:val="00CB35F7"/>
    <w:rsid w:val="00D22FFA"/>
    <w:rsid w:val="00D44E26"/>
    <w:rsid w:val="00D8461B"/>
    <w:rsid w:val="00D915F2"/>
    <w:rsid w:val="00DF32E8"/>
    <w:rsid w:val="00DF53CA"/>
    <w:rsid w:val="00E21B49"/>
    <w:rsid w:val="00E2789F"/>
    <w:rsid w:val="00E72428"/>
    <w:rsid w:val="00E74BC3"/>
    <w:rsid w:val="00E862C0"/>
    <w:rsid w:val="00E935D6"/>
    <w:rsid w:val="00EA14B3"/>
    <w:rsid w:val="00EA416E"/>
    <w:rsid w:val="00F079D0"/>
    <w:rsid w:val="00F44318"/>
    <w:rsid w:val="00F92EE4"/>
    <w:rsid w:val="00FC5957"/>
    <w:rsid w:val="00FD265E"/>
    <w:rsid w:val="00FD4AEC"/>
    <w:rsid w:val="00FE79B2"/>
    <w:rsid w:val="00FF2F35"/>
    <w:rsid w:val="00FF79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0675C02"/>
  <w15:chartTrackingRefBased/>
  <w15:docId w15:val="{581B77EA-72CF-4B05-9512-B4E18C6F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E862C0"/>
    <w:pPr>
      <w:spacing w:before="100" w:beforeAutospacing="1" w:after="100" w:afterAutospacing="1"/>
    </w:pPr>
    <w:rPr>
      <w:sz w:val="24"/>
      <w:szCs w:val="24"/>
    </w:rPr>
  </w:style>
  <w:style w:type="character" w:styleId="Pogrubienie">
    <w:name w:val="Strong"/>
    <w:uiPriority w:val="22"/>
    <w:qFormat/>
    <w:rsid w:val="00E862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2157</Words>
  <Characters>13807</Characters>
  <Application>Microsoft Office Word</Application>
  <DocSecurity>0</DocSecurity>
  <Lines>115</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2024-06-26T08:46:00Z</cp:lastPrinted>
  <dcterms:created xsi:type="dcterms:W3CDTF">2024-06-26T08:46:00Z</dcterms:created>
  <dcterms:modified xsi:type="dcterms:W3CDTF">2024-06-26T08:46:00Z</dcterms:modified>
</cp:coreProperties>
</file>