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4C9B8" w14:textId="3A2BCDD8" w:rsidR="00025386" w:rsidRPr="000248F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248F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248FF" w:rsidRPr="000248FF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17A09" w:rsidRPr="000248FF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0248F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248FF" w14:paraId="04435059" w14:textId="77777777" w:rsidTr="00467CA2">
        <w:tc>
          <w:tcPr>
            <w:tcW w:w="2800" w:type="dxa"/>
            <w:shd w:val="clear" w:color="auto" w:fill="auto"/>
          </w:tcPr>
          <w:p w14:paraId="705BA156" w14:textId="77777777" w:rsidR="00D520D3" w:rsidRPr="000248F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48FF">
              <w:rPr>
                <w:rFonts w:ascii="Arial Narrow" w:hAnsi="Arial Narrow" w:cs="Arial"/>
                <w:b/>
              </w:rPr>
              <w:t>Podmiot</w:t>
            </w:r>
            <w:r w:rsidRPr="000248F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494613" w14:textId="77777777" w:rsidR="00D520D3" w:rsidRPr="000248F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11F4AF" w14:textId="77777777" w:rsidR="00D520D3" w:rsidRPr="000248F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E4B6BC" w14:textId="77777777" w:rsidR="00D520D3" w:rsidRPr="000248F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248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248F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248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248FF" w14:paraId="73272793" w14:textId="77777777" w:rsidTr="00467CA2">
        <w:tc>
          <w:tcPr>
            <w:tcW w:w="2800" w:type="dxa"/>
            <w:shd w:val="clear" w:color="auto" w:fill="auto"/>
          </w:tcPr>
          <w:p w14:paraId="256E1829" w14:textId="77777777" w:rsidR="00D520D3" w:rsidRPr="000248F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48F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A1AEB8" w14:textId="77777777" w:rsidR="00D520D3" w:rsidRPr="000248F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B889CE" w14:textId="77777777" w:rsidR="00D520D3" w:rsidRPr="000248F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8B902F" w14:textId="77777777" w:rsidR="00D520D3" w:rsidRPr="000248F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248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248FF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248F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0261DB3" w14:textId="77777777" w:rsidR="00B62AD0" w:rsidRPr="000248FF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248FF" w14:paraId="500AE80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4E3A11" w14:textId="77777777" w:rsidR="00053927" w:rsidRPr="000248F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248FF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1165015" w14:textId="77777777" w:rsidR="00053927" w:rsidRPr="000248F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248FF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248FF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248F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75444B" w14:textId="77777777" w:rsidR="0071340C" w:rsidRPr="000248F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248FF">
        <w:rPr>
          <w:rFonts w:ascii="Arial Narrow" w:eastAsia="Times New Roman" w:hAnsi="Arial Narrow" w:cs="Arial"/>
          <w:lang w:eastAsia="pl-PL"/>
        </w:rPr>
        <w:t xml:space="preserve">, </w:t>
      </w:r>
      <w:r w:rsidRPr="000248FF">
        <w:rPr>
          <w:rFonts w:ascii="Arial Narrow" w:eastAsia="Times New Roman" w:hAnsi="Arial Narrow" w:cs="Arial"/>
          <w:lang w:eastAsia="pl-PL"/>
        </w:rPr>
        <w:t>w oparciu o</w:t>
      </w:r>
      <w:r w:rsidR="00EF3368" w:rsidRPr="000248FF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248FF">
        <w:rPr>
          <w:rFonts w:ascii="Arial Narrow" w:hAnsi="Arial Narrow" w:cs="Arial"/>
        </w:rPr>
        <w:t xml:space="preserve"> ustawy </w:t>
      </w:r>
      <w:r w:rsidR="00EF3368" w:rsidRPr="000248FF">
        <w:rPr>
          <w:rFonts w:ascii="Arial Narrow" w:hAnsi="Arial Narrow" w:cs="Arial"/>
        </w:rPr>
        <w:t xml:space="preserve">z dnia 11 września 2019r. Prawo zamówień publicznych </w:t>
      </w:r>
      <w:r w:rsidR="00B17A09" w:rsidRPr="000248FF">
        <w:rPr>
          <w:rFonts w:ascii="Arial Narrow" w:hAnsi="Arial Narrow" w:cs="Arial"/>
        </w:rPr>
        <w:t>(</w:t>
      </w:r>
      <w:proofErr w:type="spellStart"/>
      <w:r w:rsidR="00B17A09" w:rsidRPr="000248FF">
        <w:rPr>
          <w:rFonts w:ascii="Arial Narrow" w:hAnsi="Arial Narrow" w:cs="Arial"/>
        </w:rPr>
        <w:t>t.j</w:t>
      </w:r>
      <w:proofErr w:type="spellEnd"/>
      <w:r w:rsidR="00B17A09" w:rsidRPr="000248FF">
        <w:rPr>
          <w:rFonts w:ascii="Arial Narrow" w:hAnsi="Arial Narrow" w:cs="Arial"/>
        </w:rPr>
        <w:t>. Dz. U. z 2023r. poz. 1605)</w:t>
      </w:r>
      <w:r w:rsidR="00E27ABB" w:rsidRPr="000248FF">
        <w:rPr>
          <w:rFonts w:ascii="Arial Narrow" w:eastAsia="Times New Roman" w:hAnsi="Arial Narrow" w:cs="Arial"/>
          <w:lang w:eastAsia="pl-PL"/>
        </w:rPr>
        <w:t xml:space="preserve">, </w:t>
      </w:r>
      <w:r w:rsidRPr="000248FF">
        <w:rPr>
          <w:rFonts w:ascii="Arial Narrow" w:eastAsia="Times New Roman" w:hAnsi="Arial Narrow" w:cs="Arial"/>
          <w:lang w:eastAsia="pl-PL"/>
        </w:rPr>
        <w:t xml:space="preserve">że </w:t>
      </w:r>
      <w:r w:rsidRPr="000248FF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248FF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248FF">
        <w:rPr>
          <w:rFonts w:ascii="Arial Narrow" w:eastAsia="Times New Roman" w:hAnsi="Arial Narrow" w:cs="Arial"/>
          <w:lang w:eastAsia="pl-PL"/>
        </w:rPr>
        <w:t xml:space="preserve">do </w:t>
      </w:r>
      <w:r w:rsidRPr="000248FF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248FF" w14:paraId="212FFCD9" w14:textId="77777777" w:rsidTr="00467CA2">
        <w:tc>
          <w:tcPr>
            <w:tcW w:w="2269" w:type="dxa"/>
            <w:shd w:val="clear" w:color="auto" w:fill="auto"/>
          </w:tcPr>
          <w:p w14:paraId="26C9C312" w14:textId="77777777" w:rsidR="00D520D3" w:rsidRPr="000248F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4D4A81" w14:textId="77777777" w:rsidR="00D520D3" w:rsidRPr="000248FF" w:rsidRDefault="00B17A0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asortymentu do zabiegów </w:t>
            </w:r>
            <w:proofErr w:type="spellStart"/>
            <w:r w:rsidRPr="000248FF">
              <w:rPr>
                <w:rFonts w:ascii="Arial Narrow" w:eastAsia="Times New Roman" w:hAnsi="Arial Narrow" w:cs="Arial"/>
                <w:bCs/>
                <w:lang w:eastAsia="pl-PL"/>
              </w:rPr>
              <w:t>krioablacji</w:t>
            </w:r>
            <w:proofErr w:type="spellEnd"/>
            <w:r w:rsidRPr="000248FF">
              <w:rPr>
                <w:rFonts w:ascii="Arial Narrow" w:eastAsia="Times New Roman" w:hAnsi="Arial Narrow" w:cs="Arial"/>
                <w:bCs/>
                <w:lang w:eastAsia="pl-PL"/>
              </w:rPr>
              <w:t xml:space="preserve"> wraz z dzierżawą na okres 12 miesięcy</w:t>
            </w:r>
            <w:r w:rsidR="00D520D3" w:rsidRPr="000248F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17A09" w:rsidRPr="000248FF" w14:paraId="53872962" w14:textId="77777777" w:rsidTr="00370A05">
        <w:tc>
          <w:tcPr>
            <w:tcW w:w="2269" w:type="dxa"/>
            <w:shd w:val="clear" w:color="auto" w:fill="auto"/>
          </w:tcPr>
          <w:p w14:paraId="4903DD55" w14:textId="77777777" w:rsidR="00B17A09" w:rsidRPr="000248FF" w:rsidRDefault="00B17A09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4EF12D" w14:textId="77777777" w:rsidR="00B17A09" w:rsidRPr="000248FF" w:rsidRDefault="00B17A09" w:rsidP="00370A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bCs/>
                <w:lang w:eastAsia="pl-PL"/>
              </w:rPr>
              <w:t>81/2024</w:t>
            </w:r>
          </w:p>
        </w:tc>
      </w:tr>
    </w:tbl>
    <w:p w14:paraId="034B6CDF" w14:textId="77777777" w:rsidR="00DC652A" w:rsidRPr="000248FF" w:rsidRDefault="00B17A0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248FF">
        <w:rPr>
          <w:rFonts w:ascii="Arial Narrow" w:eastAsia="Times New Roman" w:hAnsi="Arial Narrow" w:cs="Arial"/>
          <w:lang w:eastAsia="pl-PL"/>
        </w:rPr>
        <w:t>do dyspozycji Wykonawcy:</w:t>
      </w:r>
    </w:p>
    <w:p w14:paraId="7F9C596F" w14:textId="77777777" w:rsidR="00DC652A" w:rsidRPr="000248F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C2000E5" w14:textId="77777777" w:rsidR="0071340C" w:rsidRPr="000248F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248F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248FF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248F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2CF2EA0" w14:textId="77777777" w:rsidR="0071340C" w:rsidRPr="000248F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13C9D5F" w14:textId="77777777" w:rsidR="0071340C" w:rsidRPr="000248F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>nw. zasobów:</w:t>
      </w:r>
    </w:p>
    <w:p w14:paraId="4D6E18E8" w14:textId="77777777" w:rsidR="0071340C" w:rsidRPr="000248F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3BE5C7E" w14:textId="77777777" w:rsidR="0071340C" w:rsidRPr="000248F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248FF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248FF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248FF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8EF09F2" w14:textId="77777777" w:rsidR="0071340C" w:rsidRPr="000248F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55D36EB" w14:textId="77777777" w:rsidR="0071340C" w:rsidRPr="000248F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410C370" w14:textId="77777777" w:rsidR="00DC652A" w:rsidRPr="000248F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248FF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248FF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248FF">
        <w:rPr>
          <w:rFonts w:ascii="Arial Narrow" w:eastAsia="Times New Roman" w:hAnsi="Arial Narrow" w:cs="Arial"/>
          <w:lang w:eastAsia="pl-PL"/>
        </w:rPr>
        <w:t>:</w:t>
      </w:r>
    </w:p>
    <w:p w14:paraId="4226995F" w14:textId="77777777" w:rsidR="00DC652A" w:rsidRPr="000248F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>u</w:t>
      </w:r>
      <w:r w:rsidR="00DC652A" w:rsidRPr="000248FF">
        <w:rPr>
          <w:rFonts w:ascii="Arial Narrow" w:eastAsia="Times New Roman" w:hAnsi="Arial Narrow" w:cs="Arial"/>
          <w:lang w:eastAsia="pl-PL"/>
        </w:rPr>
        <w:t>dostę</w:t>
      </w:r>
      <w:r w:rsidRPr="000248FF">
        <w:rPr>
          <w:rFonts w:ascii="Arial Narrow" w:eastAsia="Times New Roman" w:hAnsi="Arial Narrow" w:cs="Arial"/>
          <w:lang w:eastAsia="pl-PL"/>
        </w:rPr>
        <w:t>p</w:t>
      </w:r>
      <w:r w:rsidR="00DC652A" w:rsidRPr="000248FF">
        <w:rPr>
          <w:rFonts w:ascii="Arial Narrow" w:eastAsia="Times New Roman" w:hAnsi="Arial Narrow" w:cs="Arial"/>
          <w:lang w:eastAsia="pl-PL"/>
        </w:rPr>
        <w:t>ni</w:t>
      </w:r>
      <w:r w:rsidRPr="000248FF">
        <w:rPr>
          <w:rFonts w:ascii="Arial Narrow" w:eastAsia="Times New Roman" w:hAnsi="Arial Narrow" w:cs="Arial"/>
          <w:lang w:eastAsia="pl-PL"/>
        </w:rPr>
        <w:t>ę</w:t>
      </w:r>
      <w:r w:rsidR="00DC652A" w:rsidRPr="000248FF">
        <w:rPr>
          <w:rFonts w:ascii="Arial Narrow" w:eastAsia="Times New Roman" w:hAnsi="Arial Narrow" w:cs="Arial"/>
          <w:lang w:eastAsia="pl-PL"/>
        </w:rPr>
        <w:t xml:space="preserve"> </w:t>
      </w:r>
      <w:r w:rsidRPr="000248FF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DD6AAC0" w14:textId="77777777" w:rsidR="0093388F" w:rsidRPr="000248F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F616E68" w14:textId="77777777" w:rsidR="0093388F" w:rsidRPr="000248F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7D5396A" w14:textId="77777777" w:rsidR="0093388F" w:rsidRPr="000248F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A0862BD" w14:textId="77777777" w:rsidR="00CB29AC" w:rsidRPr="000248F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EC0AE38" w14:textId="77777777" w:rsidR="00CB29AC" w:rsidRPr="000248F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0E89812" w14:textId="77777777" w:rsidR="00830970" w:rsidRPr="000248F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248FF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248FF">
        <w:rPr>
          <w:rFonts w:ascii="Arial Narrow" w:eastAsia="Times New Roman" w:hAnsi="Arial Narrow" w:cs="Arial"/>
          <w:lang w:eastAsia="pl-PL"/>
        </w:rPr>
        <w:t xml:space="preserve">mojego </w:t>
      </w:r>
      <w:r w:rsidRPr="000248FF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248FF">
        <w:rPr>
          <w:rFonts w:ascii="Arial Narrow" w:eastAsia="Times New Roman" w:hAnsi="Arial Narrow" w:cs="Arial"/>
          <w:lang w:eastAsia="pl-PL"/>
        </w:rPr>
        <w:t>będzie następujący:</w:t>
      </w:r>
    </w:p>
    <w:p w14:paraId="261EE2F3" w14:textId="77777777" w:rsidR="00E27ABB" w:rsidRPr="000248F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248F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248FF" w14:paraId="4EA09125" w14:textId="77777777" w:rsidTr="00467CA2">
        <w:tc>
          <w:tcPr>
            <w:tcW w:w="2660" w:type="dxa"/>
            <w:shd w:val="clear" w:color="auto" w:fill="auto"/>
          </w:tcPr>
          <w:p w14:paraId="09F55A39" w14:textId="77777777" w:rsidR="00D520D3" w:rsidRPr="000248F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492FD4C" w14:textId="77777777" w:rsidR="00D520D3" w:rsidRPr="000248F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60C161D" w14:textId="77777777" w:rsidR="00D520D3" w:rsidRPr="000248F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8B937A5" w14:textId="77777777" w:rsidR="00D520D3" w:rsidRPr="000248F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987801" w14:textId="77777777" w:rsidR="00D520D3" w:rsidRPr="000248F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4087A5" w14:textId="77777777" w:rsidR="00D520D3" w:rsidRPr="000248F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17A09"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248F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0ED07DF" w14:textId="77777777" w:rsidR="00E27ABB" w:rsidRPr="000248F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248F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95E49" w14:textId="77777777" w:rsidR="004647F3" w:rsidRDefault="004647F3" w:rsidP="00025386">
      <w:pPr>
        <w:spacing w:after="0" w:line="240" w:lineRule="auto"/>
      </w:pPr>
      <w:r>
        <w:separator/>
      </w:r>
    </w:p>
  </w:endnote>
  <w:endnote w:type="continuationSeparator" w:id="0">
    <w:p w14:paraId="7DB0606A" w14:textId="77777777" w:rsidR="004647F3" w:rsidRDefault="004647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C5926" w14:textId="77777777" w:rsidR="00B17A09" w:rsidRDefault="00B17A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8E98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9B9ED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645D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B6A8A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454C9" w14:textId="77777777" w:rsidR="00B17A09" w:rsidRDefault="00B17A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D47E0" w14:textId="77777777" w:rsidR="004647F3" w:rsidRDefault="004647F3" w:rsidP="00025386">
      <w:pPr>
        <w:spacing w:after="0" w:line="240" w:lineRule="auto"/>
      </w:pPr>
      <w:r>
        <w:separator/>
      </w:r>
    </w:p>
  </w:footnote>
  <w:footnote w:type="continuationSeparator" w:id="0">
    <w:p w14:paraId="4FC8C7A1" w14:textId="77777777" w:rsidR="004647F3" w:rsidRDefault="004647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73063" w14:textId="77777777" w:rsidR="00B17A09" w:rsidRDefault="00B17A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B9310" w14:textId="77777777" w:rsidR="00B17A09" w:rsidRDefault="00B17A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34842" w14:textId="77777777" w:rsidR="00B17A09" w:rsidRDefault="00B17A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738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7F3"/>
    <w:rsid w:val="000248F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47F3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7A09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246EB"/>
  <w15:chartTrackingRefBased/>
  <w15:docId w15:val="{22ECAD54-1516-44D4-B1FD-84E1E415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2024-06-26T06:14:00Z</dcterms:created>
  <dcterms:modified xsi:type="dcterms:W3CDTF">2024-06-26T06:14:00Z</dcterms:modified>
</cp:coreProperties>
</file>