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08134" w14:textId="0CC99157" w:rsidR="00D62E6E" w:rsidRPr="003F1C3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F1C3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F1C3C" w:rsidRPr="003F1C3C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3F1C3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F1C3C" w14:paraId="56834823" w14:textId="77777777" w:rsidTr="00D62E6E">
        <w:tc>
          <w:tcPr>
            <w:tcW w:w="2800" w:type="dxa"/>
            <w:shd w:val="clear" w:color="auto" w:fill="auto"/>
          </w:tcPr>
          <w:p w14:paraId="02299657" w14:textId="77777777" w:rsidR="00D62E6E" w:rsidRPr="003F1C3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1C3C">
              <w:rPr>
                <w:rFonts w:ascii="Arial Narrow" w:hAnsi="Arial Narrow" w:cs="Arial"/>
                <w:b/>
              </w:rPr>
              <w:t>Wykonawca</w:t>
            </w:r>
            <w:r w:rsidRPr="003F1C3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079310B" w14:textId="77777777" w:rsidR="00D62E6E" w:rsidRPr="003F1C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45B37A3" w14:textId="77777777" w:rsidR="00D62E6E" w:rsidRPr="003F1C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721B05" w14:textId="77777777" w:rsidR="00D62E6E" w:rsidRPr="003F1C3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F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F1C3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F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F1C3C" w14:paraId="02B1CB25" w14:textId="77777777" w:rsidTr="00D62E6E">
        <w:tc>
          <w:tcPr>
            <w:tcW w:w="2800" w:type="dxa"/>
            <w:shd w:val="clear" w:color="auto" w:fill="auto"/>
          </w:tcPr>
          <w:p w14:paraId="05733ED6" w14:textId="77777777" w:rsidR="00D62E6E" w:rsidRPr="003F1C3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1C3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3E3C3C" w14:textId="77777777" w:rsidR="00D62E6E" w:rsidRPr="003F1C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B998EE2" w14:textId="77777777" w:rsidR="00D62E6E" w:rsidRPr="003F1C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0B39B7" w14:textId="77777777" w:rsidR="00D62E6E" w:rsidRPr="003F1C3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F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F1C3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F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CAFD9D" w14:textId="77777777" w:rsidR="00BC121E" w:rsidRPr="003F1C3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248F" w:rsidRPr="003F1C3C" w14:paraId="35F97848" w14:textId="77777777" w:rsidTr="00370A0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70728F" w14:textId="77777777" w:rsidR="004E248F" w:rsidRPr="003F1C3C" w:rsidRDefault="004E248F" w:rsidP="00370A0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3E7D8E7" w14:textId="77777777" w:rsidR="004E248F" w:rsidRPr="003F1C3C" w:rsidRDefault="004E248F" w:rsidP="00370A0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3F1C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078E0A0" w14:textId="77777777" w:rsidR="004E248F" w:rsidRPr="003F1C3C" w:rsidRDefault="004E248F" w:rsidP="00370A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84E1147" w14:textId="77777777" w:rsidR="004E248F" w:rsidRPr="003F1C3C" w:rsidRDefault="004E248F" w:rsidP="00370A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E88316E" w14:textId="77777777" w:rsidR="00BC121E" w:rsidRPr="003F1C3C" w:rsidRDefault="004E248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1C3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F1C3C">
        <w:rPr>
          <w:rFonts w:ascii="Arial Narrow" w:eastAsia="Times New Roman" w:hAnsi="Arial Narrow" w:cs="Arial"/>
          <w:lang w:eastAsia="pl-PL"/>
        </w:rPr>
        <w:t>N</w:t>
      </w:r>
      <w:r w:rsidR="00BC121E" w:rsidRPr="003F1C3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F1C3C" w14:paraId="13DA72FE" w14:textId="77777777" w:rsidTr="00D62E6E">
        <w:tc>
          <w:tcPr>
            <w:tcW w:w="2269" w:type="dxa"/>
            <w:shd w:val="clear" w:color="auto" w:fill="auto"/>
          </w:tcPr>
          <w:p w14:paraId="09DD298C" w14:textId="77777777" w:rsidR="00D62E6E" w:rsidRPr="003F1C3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8F9882" w14:textId="77777777" w:rsidR="00D62E6E" w:rsidRPr="003F1C3C" w:rsidRDefault="004E248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asortymentu do zabiegów </w:t>
            </w:r>
            <w:proofErr w:type="spellStart"/>
            <w:r w:rsidRPr="003F1C3C">
              <w:rPr>
                <w:rFonts w:ascii="Arial Narrow" w:eastAsia="Times New Roman" w:hAnsi="Arial Narrow" w:cs="Arial"/>
                <w:bCs/>
                <w:lang w:eastAsia="pl-PL"/>
              </w:rPr>
              <w:t>krioablacji</w:t>
            </w:r>
            <w:proofErr w:type="spellEnd"/>
            <w:r w:rsidRPr="003F1C3C">
              <w:rPr>
                <w:rFonts w:ascii="Arial Narrow" w:eastAsia="Times New Roman" w:hAnsi="Arial Narrow" w:cs="Arial"/>
                <w:bCs/>
                <w:lang w:eastAsia="pl-PL"/>
              </w:rPr>
              <w:t xml:space="preserve"> wraz z dzierżawą na okres 12 miesięcy</w:t>
            </w:r>
            <w:r w:rsidR="00D62E6E" w:rsidRPr="003F1C3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E248F" w:rsidRPr="003F1C3C" w14:paraId="0CED3E5F" w14:textId="77777777" w:rsidTr="00370A05">
        <w:tc>
          <w:tcPr>
            <w:tcW w:w="2269" w:type="dxa"/>
            <w:shd w:val="clear" w:color="auto" w:fill="auto"/>
          </w:tcPr>
          <w:p w14:paraId="3E7A43DA" w14:textId="77777777" w:rsidR="004E248F" w:rsidRPr="003F1C3C" w:rsidRDefault="004E248F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89EA45" w14:textId="77777777" w:rsidR="004E248F" w:rsidRPr="003F1C3C" w:rsidRDefault="004E248F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bCs/>
                <w:lang w:eastAsia="pl-PL"/>
              </w:rPr>
              <w:t>81/2024</w:t>
            </w:r>
          </w:p>
        </w:tc>
      </w:tr>
    </w:tbl>
    <w:p w14:paraId="047E8C2C" w14:textId="77777777" w:rsidR="00BC121E" w:rsidRPr="003F1C3C" w:rsidRDefault="004E248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F1C3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F1C3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F1C3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F1C3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F1C3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F1C3C">
        <w:rPr>
          <w:rFonts w:ascii="Arial Narrow" w:eastAsia="Times New Roman" w:hAnsi="Arial Narrow" w:cs="Arial"/>
          <w:bCs/>
          <w:lang w:eastAsia="pl-PL"/>
        </w:rPr>
        <w:t>, że:</w:t>
      </w:r>
    </w:p>
    <w:p w14:paraId="05D4164E" w14:textId="6E55A0B6" w:rsidR="00BC121E" w:rsidRPr="003F1C3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F1C3C">
        <w:rPr>
          <w:rFonts w:ascii="Arial Narrow" w:eastAsia="Times New Roman" w:hAnsi="Arial Narrow" w:cs="Arial"/>
          <w:b/>
          <w:bCs/>
        </w:rPr>
        <w:object w:dxaOrig="0" w:dyaOrig="0" w14:anchorId="283D2E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F1C3C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3F1C3C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F1C3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F1C3C">
        <w:rPr>
          <w:rFonts w:ascii="Arial Narrow" w:eastAsia="Times New Roman" w:hAnsi="Arial Narrow" w:cs="Arial"/>
          <w:lang w:eastAsia="pl-PL"/>
        </w:rPr>
        <w:t>.</w:t>
      </w:r>
    </w:p>
    <w:p w14:paraId="34686928" w14:textId="660368F1" w:rsidR="00BC121E" w:rsidRPr="003F1C3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1C3C">
        <w:rPr>
          <w:rFonts w:ascii="Arial Narrow" w:eastAsia="Times New Roman" w:hAnsi="Arial Narrow" w:cs="Arial"/>
          <w:b/>
          <w:bCs/>
        </w:rPr>
        <w:object w:dxaOrig="0" w:dyaOrig="0" w14:anchorId="4E2AFE6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F1C3C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3F1C3C">
        <w:rPr>
          <w:rFonts w:ascii="Arial Narrow" w:eastAsia="Times New Roman" w:hAnsi="Arial Narrow" w:cs="Arial"/>
          <w:lang w:eastAsia="pl-PL"/>
        </w:rPr>
        <w:t>t.j. Dz.U. z 2023r. poz. 1689</w:t>
      </w:r>
      <w:r w:rsidRPr="003F1C3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496ED90" w14:textId="77777777" w:rsidR="00BF69A4" w:rsidRPr="003F1C3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1C3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F1C3C" w14:paraId="0C58DF6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7279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588A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4BAD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F1C3C" w14:paraId="593DDDD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24B2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95EF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C06C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F1C3C" w14:paraId="779525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EBC0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0782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C924" w14:textId="77777777" w:rsidR="00BC121E" w:rsidRPr="003F1C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FC974AE" w14:textId="77777777" w:rsidR="00BC121E" w:rsidRPr="003F1C3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F1C3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E8E05F6" w14:textId="77777777" w:rsidR="00BC121E" w:rsidRPr="003F1C3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F1C3C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3F1C3C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0987848A" w14:textId="77777777" w:rsidR="00067B62" w:rsidRPr="003F1C3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F1C3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F1C3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F1C3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EF45144" w14:textId="77777777" w:rsidR="00067B62" w:rsidRPr="003F1C3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F1C3C" w14:paraId="697A0108" w14:textId="77777777" w:rsidTr="00620E37">
        <w:tc>
          <w:tcPr>
            <w:tcW w:w="2660" w:type="dxa"/>
            <w:shd w:val="clear" w:color="auto" w:fill="auto"/>
          </w:tcPr>
          <w:p w14:paraId="6DDE5AD8" w14:textId="77777777" w:rsidR="00BC121E" w:rsidRPr="003F1C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64FF2B4" w14:textId="77777777" w:rsidR="00BC121E" w:rsidRPr="003F1C3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41E9BF6" w14:textId="77777777" w:rsidR="00BC121E" w:rsidRPr="003F1C3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5520B86" w14:textId="77777777" w:rsidR="00BC121E" w:rsidRPr="003F1C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9107BF" w14:textId="77777777" w:rsidR="00BC121E" w:rsidRPr="003F1C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E2EBBA" w14:textId="77777777" w:rsidR="00BC121E" w:rsidRPr="003F1C3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E248F"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F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8866E2B" w14:textId="77777777" w:rsidR="00106AC7" w:rsidRPr="003F1C3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F1C3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5EAF8" w14:textId="77777777" w:rsidR="00F31713" w:rsidRDefault="00F31713">
      <w:r>
        <w:separator/>
      </w:r>
    </w:p>
  </w:endnote>
  <w:endnote w:type="continuationSeparator" w:id="0">
    <w:p w14:paraId="4D60B5D3" w14:textId="77777777" w:rsidR="00F31713" w:rsidRDefault="00F3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F42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12FF8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708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4D2E5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AB6AA68">
        <v:line id="_x0000_s1025" style="position:absolute;left:0;text-align:left;z-index:251657728" from="-3.85pt,8.7pt" to="455.15pt,8.7pt"/>
      </w:pict>
    </w:r>
  </w:p>
  <w:p w14:paraId="5EF7FA4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46382" w14:textId="77777777" w:rsidR="004E248F" w:rsidRDefault="004E24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45330" w14:textId="77777777" w:rsidR="00F31713" w:rsidRDefault="00F31713">
      <w:r>
        <w:separator/>
      </w:r>
    </w:p>
  </w:footnote>
  <w:footnote w:type="continuationSeparator" w:id="0">
    <w:p w14:paraId="562A4D9E" w14:textId="77777777" w:rsidR="00F31713" w:rsidRDefault="00F3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36D9E" w14:textId="77777777" w:rsidR="004E248F" w:rsidRDefault="004E2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242F4" w14:textId="77777777" w:rsidR="004E248F" w:rsidRDefault="004E24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19C1E" w14:textId="77777777" w:rsidR="004E248F" w:rsidRDefault="004E24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3029">
    <w:abstractNumId w:val="13"/>
  </w:num>
  <w:num w:numId="2" w16cid:durableId="2051611679">
    <w:abstractNumId w:val="0"/>
  </w:num>
  <w:num w:numId="3" w16cid:durableId="1992244936">
    <w:abstractNumId w:val="11"/>
  </w:num>
  <w:num w:numId="4" w16cid:durableId="916667393">
    <w:abstractNumId w:val="8"/>
  </w:num>
  <w:num w:numId="5" w16cid:durableId="1134640656">
    <w:abstractNumId w:val="7"/>
  </w:num>
  <w:num w:numId="6" w16cid:durableId="640041667">
    <w:abstractNumId w:val="1"/>
  </w:num>
  <w:num w:numId="7" w16cid:durableId="9375819">
    <w:abstractNumId w:val="6"/>
  </w:num>
  <w:num w:numId="8" w16cid:durableId="772214613">
    <w:abstractNumId w:val="3"/>
  </w:num>
  <w:num w:numId="9" w16cid:durableId="1826509404">
    <w:abstractNumId w:val="2"/>
  </w:num>
  <w:num w:numId="10" w16cid:durableId="1435318204">
    <w:abstractNumId w:val="5"/>
  </w:num>
  <w:num w:numId="11" w16cid:durableId="1476799947">
    <w:abstractNumId w:val="10"/>
  </w:num>
  <w:num w:numId="12" w16cid:durableId="1896771550">
    <w:abstractNumId w:val="4"/>
  </w:num>
  <w:num w:numId="13" w16cid:durableId="1856453761">
    <w:abstractNumId w:val="9"/>
  </w:num>
  <w:num w:numId="14" w16cid:durableId="18945352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71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C3C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248F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6751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171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DA487"/>
  <w15:chartTrackingRefBased/>
  <w15:docId w15:val="{4FE0DC16-9BE7-4F1A-830A-40A8BE68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2024-06-26T06:03:00Z</cp:lastPrinted>
  <dcterms:created xsi:type="dcterms:W3CDTF">2024-06-26T06:03:00Z</dcterms:created>
  <dcterms:modified xsi:type="dcterms:W3CDTF">2024-06-26T06:03:00Z</dcterms:modified>
</cp:coreProperties>
</file>