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871D6" w14:textId="77777777" w:rsidR="00D62E6E" w:rsidRPr="00D47EF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47EF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E21DC" w:rsidRPr="00D47EFE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D47EF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47EFE" w14:paraId="0DC98CE5" w14:textId="77777777" w:rsidTr="00D62E6E">
        <w:tc>
          <w:tcPr>
            <w:tcW w:w="2800" w:type="dxa"/>
            <w:shd w:val="clear" w:color="auto" w:fill="auto"/>
          </w:tcPr>
          <w:p w14:paraId="5473ECF7" w14:textId="77777777" w:rsidR="00D62E6E" w:rsidRPr="00D47EF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47EF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47EF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56B1D8" w14:textId="77777777" w:rsidR="00D62E6E" w:rsidRPr="00D47EF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EF19DCF" w14:textId="77777777" w:rsidR="00D62E6E" w:rsidRPr="00D47EF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3FEF3A" w14:textId="77777777" w:rsidR="00D62E6E" w:rsidRPr="00D47EF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47E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47EF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47E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47EFE" w14:paraId="5ED48EC9" w14:textId="77777777" w:rsidTr="00D62E6E">
        <w:tc>
          <w:tcPr>
            <w:tcW w:w="2800" w:type="dxa"/>
            <w:shd w:val="clear" w:color="auto" w:fill="auto"/>
          </w:tcPr>
          <w:p w14:paraId="082ED462" w14:textId="77777777" w:rsidR="00D62E6E" w:rsidRPr="00D47EF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47EF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966702" w14:textId="77777777" w:rsidR="00D62E6E" w:rsidRPr="00D47EF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FFA5C11" w14:textId="77777777" w:rsidR="00D62E6E" w:rsidRPr="00D47EF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AAD5B0" w14:textId="77777777" w:rsidR="00D62E6E" w:rsidRPr="00D47EF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47E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47EF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47E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B76AAA9" w14:textId="77777777" w:rsidR="00BC121E" w:rsidRPr="00D47EF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21DC" w:rsidRPr="00D47EFE" w14:paraId="3CC2BCF7" w14:textId="77777777" w:rsidTr="00B6663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7DCF9D" w14:textId="77777777" w:rsidR="005E21DC" w:rsidRPr="00D47EFE" w:rsidRDefault="005E21DC" w:rsidP="00B6663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F92990C" w14:textId="77777777" w:rsidR="005E21DC" w:rsidRPr="00D47EFE" w:rsidRDefault="005E21DC" w:rsidP="00B6663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47EFE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D47EFE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47EFE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D47EFE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D47EFE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47EFE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5606211F" w14:textId="77777777" w:rsidR="005E21DC" w:rsidRPr="00D47EFE" w:rsidRDefault="005E21DC" w:rsidP="00B6663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4319234" w14:textId="77777777" w:rsidR="005E21DC" w:rsidRPr="00D47EFE" w:rsidRDefault="005E21DC" w:rsidP="00B6663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5D83509" w14:textId="77777777" w:rsidR="00BC121E" w:rsidRPr="00D47EFE" w:rsidRDefault="005E21D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7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47EF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47EF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47EFE" w14:paraId="37D20A7A" w14:textId="77777777" w:rsidTr="00D62E6E">
        <w:tc>
          <w:tcPr>
            <w:tcW w:w="2269" w:type="dxa"/>
            <w:shd w:val="clear" w:color="auto" w:fill="auto"/>
          </w:tcPr>
          <w:p w14:paraId="227763ED" w14:textId="77777777" w:rsidR="00D62E6E" w:rsidRPr="00D47EF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4143C7" w14:textId="528A5F42" w:rsidR="00D62E6E" w:rsidRPr="00D47EFE" w:rsidRDefault="005E21D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sprzętu jednorazowego użytku dla Oddziału Klinicznego Urologii i Onkologii </w:t>
            </w:r>
            <w:r w:rsidR="00D47EFE" w:rsidRPr="00D47EF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Urologicznej oraz</w:t>
            </w:r>
            <w:r w:rsidRPr="00D47EF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Poradni Urologicznych na okres 12 miesięcy</w:t>
            </w:r>
            <w:r w:rsidR="00D62E6E" w:rsidRPr="00D47EF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E21DC" w:rsidRPr="00D47EFE" w14:paraId="6FF68F22" w14:textId="77777777" w:rsidTr="00B6663E">
        <w:tc>
          <w:tcPr>
            <w:tcW w:w="2269" w:type="dxa"/>
            <w:shd w:val="clear" w:color="auto" w:fill="auto"/>
          </w:tcPr>
          <w:p w14:paraId="0FE8B45A" w14:textId="77777777" w:rsidR="005E21DC" w:rsidRPr="00D47EFE" w:rsidRDefault="005E21DC" w:rsidP="00B666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5BA5DA" w14:textId="77777777" w:rsidR="005E21DC" w:rsidRPr="00D47EFE" w:rsidRDefault="005E21DC" w:rsidP="00B666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84/2024</w:t>
            </w:r>
          </w:p>
        </w:tc>
      </w:tr>
    </w:tbl>
    <w:p w14:paraId="60DDFDC4" w14:textId="77777777" w:rsidR="00BC121E" w:rsidRPr="00D47EFE" w:rsidRDefault="005E21D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47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47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47EF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D47EF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47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47EF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F5D3021" w14:textId="77777777" w:rsidR="00BC121E" w:rsidRPr="00D47EF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47EF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94195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47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47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D47EF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47EF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D47EF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47EF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50C395A" w14:textId="77777777" w:rsidR="00BC121E" w:rsidRPr="00D47EF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7EF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4179749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D47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47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D47EF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47EF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D47EF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10129F4" w14:textId="77777777" w:rsidR="00BF69A4" w:rsidRPr="00D47EF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7EF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47EFE" w14:paraId="501B227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36402" w14:textId="77777777" w:rsidR="00BC121E" w:rsidRPr="00D47EF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09000" w14:textId="77777777" w:rsidR="00BC121E" w:rsidRPr="00D47EF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0F95C" w14:textId="77777777" w:rsidR="00BC121E" w:rsidRPr="00D47EF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47EFE" w14:paraId="63BD0C0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58E0A" w14:textId="77777777" w:rsidR="00BC121E" w:rsidRPr="00D47EF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DD91" w14:textId="77777777" w:rsidR="00BC121E" w:rsidRPr="00D47EF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C58A" w14:textId="77777777" w:rsidR="00BC121E" w:rsidRPr="00D47EF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47EFE" w14:paraId="1BB0562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29080" w14:textId="77777777" w:rsidR="00BC121E" w:rsidRPr="00D47EF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6E4B" w14:textId="77777777" w:rsidR="00BC121E" w:rsidRPr="00D47EF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0D63" w14:textId="77777777" w:rsidR="00BC121E" w:rsidRPr="00D47EF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6E5B8B5" w14:textId="77777777" w:rsidR="00BC121E" w:rsidRPr="00D47EF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47EF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45EBEDD7" w14:textId="77777777" w:rsidR="00BC121E" w:rsidRPr="00D47EF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47EF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7103523" w14:textId="77777777" w:rsidR="00067B62" w:rsidRPr="00D47EF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47EF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47EF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47EF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3D34600" w14:textId="77777777" w:rsidR="00067B62" w:rsidRPr="00D47EF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47EFE" w14:paraId="0D7ADEE9" w14:textId="77777777" w:rsidTr="00620E37">
        <w:tc>
          <w:tcPr>
            <w:tcW w:w="2660" w:type="dxa"/>
            <w:shd w:val="clear" w:color="auto" w:fill="auto"/>
          </w:tcPr>
          <w:p w14:paraId="2B313003" w14:textId="77777777" w:rsidR="00BC121E" w:rsidRPr="00D47EF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90BBDE8" w14:textId="77777777" w:rsidR="00BC121E" w:rsidRPr="00D47EF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812673" w14:textId="77777777" w:rsidR="00BC121E" w:rsidRPr="00D47EF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47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47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FACFA51" w14:textId="77777777" w:rsidR="00BC121E" w:rsidRPr="00D47EF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A0BEF0A" w14:textId="77777777" w:rsidR="00BC121E" w:rsidRPr="00D47EF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6DDFE8B" w14:textId="77777777" w:rsidR="00BC121E" w:rsidRPr="00D47EF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47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47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47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DC63DE7" w14:textId="77777777" w:rsidR="00106AC7" w:rsidRPr="00D47EFE" w:rsidRDefault="00106AC7" w:rsidP="00BC121E">
      <w:pPr>
        <w:rPr>
          <w:rFonts w:ascii="Arial Narrow" w:hAnsi="Arial Narrow"/>
        </w:rPr>
      </w:pPr>
    </w:p>
    <w:sectPr w:rsidR="00106AC7" w:rsidRPr="00D47EF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98B3B5" w14:textId="77777777" w:rsidR="003F63AA" w:rsidRDefault="003F63AA">
      <w:r>
        <w:separator/>
      </w:r>
    </w:p>
  </w:endnote>
  <w:endnote w:type="continuationSeparator" w:id="0">
    <w:p w14:paraId="6D2C7599" w14:textId="77777777" w:rsidR="003F63AA" w:rsidRDefault="003F6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7045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4D5FC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74EB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9C492AF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0EB0B76">
        <v:line id="_x0000_s1025" style="position:absolute;left:0;text-align:left;z-index:251657728" from="-3.85pt,8.7pt" to="455.15pt,8.7pt"/>
      </w:pict>
    </w:r>
  </w:p>
  <w:p w14:paraId="653C1E3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73960" w14:textId="77777777" w:rsidR="005E21DC" w:rsidRDefault="005E21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5B0E40" w14:textId="77777777" w:rsidR="003F63AA" w:rsidRDefault="003F63AA">
      <w:r>
        <w:separator/>
      </w:r>
    </w:p>
  </w:footnote>
  <w:footnote w:type="continuationSeparator" w:id="0">
    <w:p w14:paraId="4416B0BB" w14:textId="77777777" w:rsidR="003F63AA" w:rsidRDefault="003F6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D71A2" w14:textId="77777777" w:rsidR="005E21DC" w:rsidRDefault="005E21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B8662" w14:textId="77777777" w:rsidR="005E21DC" w:rsidRDefault="005E21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B73E5" w14:textId="77777777" w:rsidR="005E21DC" w:rsidRDefault="005E21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39862134">
    <w:abstractNumId w:val="13"/>
  </w:num>
  <w:num w:numId="2" w16cid:durableId="497304116">
    <w:abstractNumId w:val="0"/>
  </w:num>
  <w:num w:numId="3" w16cid:durableId="2002585009">
    <w:abstractNumId w:val="11"/>
  </w:num>
  <w:num w:numId="4" w16cid:durableId="2029138993">
    <w:abstractNumId w:val="8"/>
  </w:num>
  <w:num w:numId="5" w16cid:durableId="196507532">
    <w:abstractNumId w:val="7"/>
  </w:num>
  <w:num w:numId="6" w16cid:durableId="427771687">
    <w:abstractNumId w:val="1"/>
  </w:num>
  <w:num w:numId="7" w16cid:durableId="1523200182">
    <w:abstractNumId w:val="6"/>
  </w:num>
  <w:num w:numId="8" w16cid:durableId="1809517997">
    <w:abstractNumId w:val="3"/>
  </w:num>
  <w:num w:numId="9" w16cid:durableId="1581400851">
    <w:abstractNumId w:val="2"/>
  </w:num>
  <w:num w:numId="10" w16cid:durableId="30419428">
    <w:abstractNumId w:val="5"/>
  </w:num>
  <w:num w:numId="11" w16cid:durableId="1332104597">
    <w:abstractNumId w:val="10"/>
  </w:num>
  <w:num w:numId="12" w16cid:durableId="354306245">
    <w:abstractNumId w:val="4"/>
  </w:num>
  <w:num w:numId="13" w16cid:durableId="2032947837">
    <w:abstractNumId w:val="9"/>
  </w:num>
  <w:num w:numId="14" w16cid:durableId="14815763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3A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3AA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21DC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5866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47EFE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08CAF"/>
  <w15:chartTrackingRefBased/>
  <w15:docId w15:val="{679D0506-C384-4D76-A847-8D11F902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2024-06-26T05:51:00Z</dcterms:created>
  <dcterms:modified xsi:type="dcterms:W3CDTF">2024-06-26T05:51:00Z</dcterms:modified>
</cp:coreProperties>
</file>