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AB786" w14:textId="2D3ACF66" w:rsidR="009432A1" w:rsidRPr="000D27A5" w:rsidRDefault="00C90FE3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D27A5">
        <w:rPr>
          <w:rFonts w:ascii="Arial Narrow" w:hAnsi="Arial Narrow" w:cs="Arial"/>
          <w:sz w:val="24"/>
          <w:szCs w:val="24"/>
        </w:rPr>
        <w:t>Bydgoszcz</w:t>
      </w:r>
      <w:r w:rsidR="009432A1" w:rsidRPr="000D27A5">
        <w:rPr>
          <w:rFonts w:ascii="Arial Narrow" w:hAnsi="Arial Narrow" w:cs="Arial"/>
          <w:sz w:val="24"/>
          <w:szCs w:val="24"/>
        </w:rPr>
        <w:t xml:space="preserve"> dnia: </w:t>
      </w:r>
      <w:r w:rsidRPr="000D27A5">
        <w:rPr>
          <w:rFonts w:ascii="Arial Narrow" w:hAnsi="Arial Narrow" w:cs="Arial"/>
          <w:sz w:val="24"/>
          <w:szCs w:val="24"/>
        </w:rPr>
        <w:t>2024-06-2</w:t>
      </w:r>
      <w:r w:rsidR="000D27A5">
        <w:rPr>
          <w:rFonts w:ascii="Arial Narrow" w:hAnsi="Arial Narrow" w:cs="Arial"/>
          <w:sz w:val="24"/>
          <w:szCs w:val="24"/>
        </w:rPr>
        <w:t>8</w:t>
      </w:r>
    </w:p>
    <w:p w14:paraId="1ACF7CDA" w14:textId="77777777" w:rsidR="009432A1" w:rsidRPr="000D27A5" w:rsidRDefault="00C90FE3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D27A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4F583B3" w14:textId="77777777" w:rsidR="009432A1" w:rsidRPr="000D27A5" w:rsidRDefault="00C90FE3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D27A5">
        <w:rPr>
          <w:rFonts w:ascii="Arial Narrow" w:hAnsi="Arial Narrow" w:cs="Arial"/>
          <w:sz w:val="24"/>
          <w:szCs w:val="24"/>
        </w:rPr>
        <w:t>Powstańców Warszawy</w:t>
      </w:r>
      <w:r w:rsidR="009432A1" w:rsidRPr="000D27A5">
        <w:rPr>
          <w:rFonts w:ascii="Arial Narrow" w:hAnsi="Arial Narrow" w:cs="Arial"/>
          <w:sz w:val="24"/>
          <w:szCs w:val="24"/>
        </w:rPr>
        <w:t xml:space="preserve"> </w:t>
      </w:r>
      <w:r w:rsidRPr="000D27A5">
        <w:rPr>
          <w:rFonts w:ascii="Arial Narrow" w:hAnsi="Arial Narrow" w:cs="Arial"/>
          <w:sz w:val="24"/>
          <w:szCs w:val="24"/>
        </w:rPr>
        <w:t>5</w:t>
      </w:r>
    </w:p>
    <w:p w14:paraId="79CA2EF5" w14:textId="77777777" w:rsidR="009432A1" w:rsidRPr="000D27A5" w:rsidRDefault="00C90FE3" w:rsidP="009432A1">
      <w:pPr>
        <w:rPr>
          <w:rFonts w:ascii="Arial Narrow" w:hAnsi="Arial Narrow" w:cs="Arial"/>
          <w:sz w:val="24"/>
          <w:szCs w:val="24"/>
        </w:rPr>
      </w:pPr>
      <w:r w:rsidRPr="000D27A5">
        <w:rPr>
          <w:rFonts w:ascii="Arial Narrow" w:hAnsi="Arial Narrow" w:cs="Arial"/>
          <w:sz w:val="24"/>
          <w:szCs w:val="24"/>
        </w:rPr>
        <w:t>85-681</w:t>
      </w:r>
      <w:r w:rsidR="009432A1" w:rsidRPr="000D27A5">
        <w:rPr>
          <w:rFonts w:ascii="Arial Narrow" w:hAnsi="Arial Narrow" w:cs="Arial"/>
          <w:sz w:val="24"/>
          <w:szCs w:val="24"/>
        </w:rPr>
        <w:t xml:space="preserve"> </w:t>
      </w:r>
      <w:r w:rsidRPr="000D27A5">
        <w:rPr>
          <w:rFonts w:ascii="Arial Narrow" w:hAnsi="Arial Narrow" w:cs="Arial"/>
          <w:sz w:val="24"/>
          <w:szCs w:val="24"/>
        </w:rPr>
        <w:t>Bydgoszcz</w:t>
      </w:r>
    </w:p>
    <w:p w14:paraId="5C787167" w14:textId="77777777" w:rsidR="009432A1" w:rsidRPr="000D27A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D27A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3A354C3" w14:textId="77777777" w:rsidR="009432A1" w:rsidRPr="000D27A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D27A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D27A5" w14:paraId="423136E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F7763B" w14:textId="77777777" w:rsidR="009432A1" w:rsidRPr="000D27A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D27A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7FBAE1" w14:textId="77777777" w:rsidR="009432A1" w:rsidRPr="000D27A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D27A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5145512" w14:textId="77777777" w:rsidR="00A80738" w:rsidRPr="000D27A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D27A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81077DF" w14:textId="77777777" w:rsidR="009432A1" w:rsidRPr="000D27A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D27A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D27A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D27A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D27A5" w14:paraId="62E86CC5" w14:textId="77777777" w:rsidTr="00A652DF">
        <w:tc>
          <w:tcPr>
            <w:tcW w:w="2269" w:type="dxa"/>
            <w:shd w:val="clear" w:color="auto" w:fill="auto"/>
          </w:tcPr>
          <w:p w14:paraId="1AD361E2" w14:textId="77777777" w:rsidR="009432A1" w:rsidRPr="000D27A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27A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5ED399" w14:textId="77777777" w:rsidR="009432A1" w:rsidRPr="000D27A5" w:rsidRDefault="00C90FE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 xml:space="preserve">Opracowanie PFU wraz z obliczeniem kosztów prac projekt. oraz kosztów robót </w:t>
            </w:r>
            <w:proofErr w:type="spellStart"/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>budow</w:t>
            </w:r>
            <w:proofErr w:type="spellEnd"/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 xml:space="preserve">. i </w:t>
            </w:r>
            <w:proofErr w:type="spellStart"/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>instal</w:t>
            </w:r>
            <w:proofErr w:type="spellEnd"/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 xml:space="preserve">. dla zad. </w:t>
            </w:r>
            <w:proofErr w:type="spellStart"/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>inwest</w:t>
            </w:r>
            <w:proofErr w:type="spellEnd"/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>. pn. Przebudowa bud. nr 14</w:t>
            </w:r>
            <w:r w:rsidR="009432A1" w:rsidRPr="000D27A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90FE3" w:rsidRPr="000D27A5" w14:paraId="2570DF40" w14:textId="77777777" w:rsidTr="00761BB9">
        <w:tc>
          <w:tcPr>
            <w:tcW w:w="2269" w:type="dxa"/>
            <w:shd w:val="clear" w:color="auto" w:fill="auto"/>
          </w:tcPr>
          <w:p w14:paraId="09A1B9C1" w14:textId="77777777" w:rsidR="00C90FE3" w:rsidRPr="000D27A5" w:rsidRDefault="00C90FE3" w:rsidP="00761B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27A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5FE214" w14:textId="77777777" w:rsidR="00C90FE3" w:rsidRPr="000D27A5" w:rsidRDefault="00C90FE3" w:rsidP="00761B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D27A5">
              <w:rPr>
                <w:rFonts w:ascii="Arial Narrow" w:hAnsi="Arial Narrow" w:cs="Arial"/>
                <w:bCs/>
                <w:sz w:val="24"/>
                <w:szCs w:val="24"/>
              </w:rPr>
              <w:t>80/2024</w:t>
            </w:r>
          </w:p>
        </w:tc>
      </w:tr>
    </w:tbl>
    <w:p w14:paraId="763166C0" w14:textId="77777777" w:rsidR="00890B92" w:rsidRPr="000D27A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D27A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D27A5">
        <w:rPr>
          <w:rFonts w:ascii="Arial Narrow" w:hAnsi="Arial Narrow" w:cs="Arial"/>
          <w:sz w:val="24"/>
          <w:szCs w:val="24"/>
        </w:rPr>
        <w:t>22</w:t>
      </w:r>
      <w:r w:rsidR="0043158A" w:rsidRPr="000D27A5">
        <w:rPr>
          <w:rFonts w:ascii="Arial Narrow" w:hAnsi="Arial Narrow" w:cs="Arial"/>
          <w:sz w:val="24"/>
          <w:szCs w:val="24"/>
        </w:rPr>
        <w:t>2</w:t>
      </w:r>
      <w:r w:rsidRPr="000D27A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D27A5">
        <w:rPr>
          <w:rFonts w:ascii="Arial Narrow" w:hAnsi="Arial Narrow" w:cs="Arial"/>
          <w:sz w:val="24"/>
          <w:szCs w:val="24"/>
        </w:rPr>
        <w:t>4</w:t>
      </w:r>
      <w:r w:rsidRPr="000D27A5">
        <w:rPr>
          <w:rFonts w:ascii="Arial Narrow" w:hAnsi="Arial Narrow" w:cs="Arial"/>
          <w:sz w:val="24"/>
          <w:szCs w:val="24"/>
        </w:rPr>
        <w:t xml:space="preserve"> </w:t>
      </w:r>
      <w:r w:rsidR="00890B92" w:rsidRPr="000D27A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D27A5">
        <w:rPr>
          <w:rFonts w:ascii="Arial Narrow" w:hAnsi="Arial Narrow" w:cs="Arial"/>
          <w:sz w:val="24"/>
          <w:szCs w:val="24"/>
        </w:rPr>
        <w:t xml:space="preserve"> </w:t>
      </w:r>
      <w:r w:rsidR="00C90FE3" w:rsidRPr="000D27A5">
        <w:rPr>
          <w:rFonts w:ascii="Arial Narrow" w:hAnsi="Arial Narrow" w:cs="Arial"/>
          <w:sz w:val="24"/>
          <w:szCs w:val="24"/>
        </w:rPr>
        <w:t>(</w:t>
      </w:r>
      <w:proofErr w:type="spellStart"/>
      <w:r w:rsidR="00C90FE3" w:rsidRPr="000D27A5">
        <w:rPr>
          <w:rFonts w:ascii="Arial Narrow" w:hAnsi="Arial Narrow" w:cs="Arial"/>
          <w:sz w:val="24"/>
          <w:szCs w:val="24"/>
        </w:rPr>
        <w:t>t.j</w:t>
      </w:r>
      <w:proofErr w:type="spellEnd"/>
      <w:r w:rsidR="00C90FE3" w:rsidRPr="000D27A5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D27A5">
        <w:rPr>
          <w:rFonts w:ascii="Arial Narrow" w:hAnsi="Arial Narrow" w:cs="Arial"/>
          <w:sz w:val="24"/>
          <w:szCs w:val="24"/>
        </w:rPr>
        <w:t xml:space="preserve"> </w:t>
      </w:r>
      <w:r w:rsidR="00890B92" w:rsidRPr="000D27A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603FBF0C" w14:textId="77777777" w:rsidR="0069085C" w:rsidRPr="000D27A5" w:rsidRDefault="00C90FE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D27A5">
        <w:rPr>
          <w:rFonts w:ascii="Arial Narrow" w:hAnsi="Arial Narrow" w:cs="Arial"/>
          <w:b/>
          <w:sz w:val="24"/>
          <w:szCs w:val="24"/>
        </w:rPr>
        <w:t>50 000.00</w:t>
      </w:r>
      <w:r w:rsidR="00890B92" w:rsidRPr="000D27A5">
        <w:rPr>
          <w:rFonts w:ascii="Arial Narrow" w:hAnsi="Arial Narrow" w:cs="Arial"/>
          <w:sz w:val="24"/>
          <w:szCs w:val="24"/>
        </w:rPr>
        <w:t xml:space="preserve"> zł brutto.</w:t>
      </w:r>
    </w:p>
    <w:p w14:paraId="08910D66" w14:textId="77777777" w:rsidR="00890B92" w:rsidRPr="000D27A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FBBB3F5" w14:textId="77777777" w:rsidR="00890B92" w:rsidRPr="000D27A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EF396CC" w14:textId="77777777" w:rsidR="00890B92" w:rsidRPr="000D27A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1ECCCF5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D27A5">
        <w:rPr>
          <w:rFonts w:ascii="Arial Narrow" w:hAnsi="Arial Narrow" w:cs="Arial"/>
          <w:i/>
          <w:szCs w:val="24"/>
        </w:rPr>
        <w:t>Zamawiający</w:t>
      </w:r>
    </w:p>
    <w:p w14:paraId="281E47DF" w14:textId="77777777" w:rsidR="000D27A5" w:rsidRDefault="000D27A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798F4F2" w14:textId="77777777" w:rsidR="000D27A5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16AD84" w14:textId="77777777" w:rsidR="000D27A5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370BAE" w14:textId="77777777" w:rsidR="000D27A5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BC3B27" w14:textId="77777777" w:rsidR="000D27A5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44566D" w14:textId="77777777" w:rsidR="000D27A5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58DD21" w14:textId="32361159" w:rsidR="000D27A5" w:rsidRPr="000605ED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332824CA" w14:textId="77777777" w:rsidR="000D27A5" w:rsidRPr="000605ED" w:rsidRDefault="000D27A5" w:rsidP="000D2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616A1C1D" w14:textId="77777777" w:rsidR="00FD5872" w:rsidRDefault="000D27A5" w:rsidP="000D27A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Wyk. </w:t>
      </w:r>
      <w:r w:rsidR="00FD5872" w:rsidRPr="00A50A7C">
        <w:rPr>
          <w:rFonts w:ascii="Arial Narrow" w:hAnsi="Arial Narrow" w:cs="Arial"/>
          <w:i/>
          <w:sz w:val="18"/>
          <w:szCs w:val="18"/>
        </w:rPr>
        <w:t xml:space="preserve">Barbara </w:t>
      </w:r>
      <w:proofErr w:type="spellStart"/>
      <w:r w:rsidR="00FD5872" w:rsidRPr="00A50A7C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="00FD5872" w:rsidRPr="00A50A7C">
        <w:rPr>
          <w:rFonts w:ascii="Arial Narrow" w:hAnsi="Arial Narrow" w:cs="Arial"/>
          <w:i/>
          <w:sz w:val="18"/>
          <w:szCs w:val="18"/>
        </w:rPr>
        <w:t xml:space="preserve"> - tel. 261 417 449, e-mail: barbara.choroszynska@10wsk.mil.pl</w:t>
      </w:r>
      <w:r w:rsidR="00FD5872" w:rsidRPr="000605ED">
        <w:rPr>
          <w:rFonts w:ascii="Arial Narrow" w:hAnsi="Arial Narrow"/>
          <w:sz w:val="18"/>
        </w:rPr>
        <w:t xml:space="preserve"> </w:t>
      </w:r>
    </w:p>
    <w:p w14:paraId="066F860B" w14:textId="4BFA6E66" w:rsidR="000D27A5" w:rsidRPr="000605ED" w:rsidRDefault="000D27A5" w:rsidP="000D27A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28.06.2024 r.</w:t>
      </w:r>
    </w:p>
    <w:p w14:paraId="27628820" w14:textId="77777777" w:rsidR="000D27A5" w:rsidRPr="000D27A5" w:rsidRDefault="000D27A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D27A5" w:rsidRPr="000D27A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08EB3" w14:textId="77777777" w:rsidR="008F46F4" w:rsidRDefault="008F46F4">
      <w:r>
        <w:separator/>
      </w:r>
    </w:p>
  </w:endnote>
  <w:endnote w:type="continuationSeparator" w:id="0">
    <w:p w14:paraId="2E56645A" w14:textId="77777777" w:rsidR="008F46F4" w:rsidRDefault="008F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15B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7D5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A739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D0B05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64A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618B4" w14:textId="77777777" w:rsidR="009F189D" w:rsidRDefault="009F189D">
    <w:pPr>
      <w:pStyle w:val="Stopka"/>
      <w:tabs>
        <w:tab w:val="clear" w:pos="4536"/>
      </w:tabs>
      <w:jc w:val="center"/>
    </w:pPr>
  </w:p>
  <w:p w14:paraId="001E95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226C2" w14:textId="77777777" w:rsidR="008F46F4" w:rsidRDefault="008F46F4">
      <w:r>
        <w:separator/>
      </w:r>
    </w:p>
  </w:footnote>
  <w:footnote w:type="continuationSeparator" w:id="0">
    <w:p w14:paraId="0687E85B" w14:textId="77777777" w:rsidR="008F46F4" w:rsidRDefault="008F4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13E9F" w14:textId="77777777" w:rsidR="00C90FE3" w:rsidRDefault="00C90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56120" w14:textId="77777777" w:rsidR="00C90FE3" w:rsidRDefault="00C90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517E6" w14:textId="77777777" w:rsidR="00C90FE3" w:rsidRDefault="00C90F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6F4"/>
    <w:rsid w:val="00007727"/>
    <w:rsid w:val="00017720"/>
    <w:rsid w:val="00035488"/>
    <w:rsid w:val="000B2853"/>
    <w:rsid w:val="000D27A5"/>
    <w:rsid w:val="000D7F25"/>
    <w:rsid w:val="000E00E5"/>
    <w:rsid w:val="00173B20"/>
    <w:rsid w:val="001C69FF"/>
    <w:rsid w:val="001F5136"/>
    <w:rsid w:val="0023318D"/>
    <w:rsid w:val="00382A4A"/>
    <w:rsid w:val="003C1DAF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F46F4"/>
    <w:rsid w:val="009432A1"/>
    <w:rsid w:val="009D19BD"/>
    <w:rsid w:val="009F189D"/>
    <w:rsid w:val="00A652DF"/>
    <w:rsid w:val="00A80738"/>
    <w:rsid w:val="00B426D2"/>
    <w:rsid w:val="00C236D3"/>
    <w:rsid w:val="00C659E2"/>
    <w:rsid w:val="00C90FE3"/>
    <w:rsid w:val="00CB0802"/>
    <w:rsid w:val="00D7128F"/>
    <w:rsid w:val="00E974D7"/>
    <w:rsid w:val="00EA3476"/>
    <w:rsid w:val="00EC0549"/>
    <w:rsid w:val="00F95C33"/>
    <w:rsid w:val="00FD58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83089"/>
  <w15:chartTrackingRefBased/>
  <w15:docId w15:val="{AD286438-B8F9-4C63-AC4C-7BE9E7234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D27A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D27A5"/>
    <w:rPr>
      <w:b/>
      <w:bCs/>
    </w:rPr>
  </w:style>
  <w:style w:type="character" w:styleId="Hipercze">
    <w:name w:val="Hyperlink"/>
    <w:uiPriority w:val="99"/>
    <w:unhideWhenUsed/>
    <w:rsid w:val="000D27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2024-06-28T04:45:00Z</dcterms:created>
  <dcterms:modified xsi:type="dcterms:W3CDTF">2024-06-28T04:49:00Z</dcterms:modified>
</cp:coreProperties>
</file>